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2701" w14:textId="77777777" w:rsidR="0042030A" w:rsidRDefault="00D4661A" w:rsidP="0042030A">
      <w:pPr>
        <w:pStyle w:val="huisstijl"/>
        <w:rPr>
          <w:b/>
          <w:sz w:val="28"/>
        </w:rPr>
      </w:pPr>
      <w:r>
        <w:rPr>
          <w:b/>
          <w:sz w:val="28"/>
        </w:rPr>
        <w:t>Kandidaat</w:t>
      </w:r>
      <w:r w:rsidR="00525D93">
        <w:rPr>
          <w:b/>
          <w:sz w:val="28"/>
        </w:rPr>
        <w:t>stelling</w:t>
      </w:r>
      <w:r w:rsidR="0042030A">
        <w:rPr>
          <w:b/>
          <w:sz w:val="28"/>
        </w:rPr>
        <w:t xml:space="preserve"> tussentijdse verkiezingen </w:t>
      </w:r>
    </w:p>
    <w:p w14:paraId="1946C400" w14:textId="64862DC7" w:rsidR="0042030A" w:rsidRDefault="0042030A" w:rsidP="0042030A">
      <w:pPr>
        <w:pStyle w:val="huisstijl"/>
        <w:rPr>
          <w:b/>
          <w:sz w:val="28"/>
        </w:rPr>
      </w:pPr>
      <w:r>
        <w:rPr>
          <w:b/>
          <w:sz w:val="28"/>
        </w:rPr>
        <w:t xml:space="preserve">Faculteitsraad Geesteswetenschappen, geleding Personeel </w:t>
      </w:r>
    </w:p>
    <w:p w14:paraId="132B80F1" w14:textId="4AD9EF31" w:rsidR="00D4661A" w:rsidRDefault="00D4661A">
      <w:pPr>
        <w:pStyle w:val="huisstijl"/>
        <w:rPr>
          <w:b/>
          <w:sz w:val="28"/>
        </w:rPr>
      </w:pPr>
    </w:p>
    <w:p w14:paraId="06FE699B" w14:textId="6E90EFAB" w:rsidR="00D4661A" w:rsidRDefault="003364C4">
      <w:pPr>
        <w:pStyle w:val="huisstijl"/>
      </w:pPr>
      <w:r w:rsidRPr="0042030A">
        <w:rPr>
          <w:sz w:val="24"/>
          <w:szCs w:val="24"/>
        </w:rPr>
        <w:t xml:space="preserve">Op dinsdag </w:t>
      </w:r>
      <w:r w:rsidR="0042030A" w:rsidRPr="0042030A">
        <w:rPr>
          <w:sz w:val="24"/>
          <w:szCs w:val="24"/>
        </w:rPr>
        <w:t>27</w:t>
      </w:r>
      <w:r w:rsidR="00E33963" w:rsidRPr="0042030A">
        <w:rPr>
          <w:sz w:val="24"/>
          <w:szCs w:val="24"/>
        </w:rPr>
        <w:t xml:space="preserve"> </w:t>
      </w:r>
      <w:r w:rsidR="00FE26C8" w:rsidRPr="0042030A">
        <w:rPr>
          <w:sz w:val="24"/>
          <w:szCs w:val="24"/>
        </w:rPr>
        <w:t xml:space="preserve">en woensdag </w:t>
      </w:r>
      <w:r w:rsidR="0042030A" w:rsidRPr="0042030A">
        <w:rPr>
          <w:sz w:val="24"/>
          <w:szCs w:val="24"/>
        </w:rPr>
        <w:t>28 oktober</w:t>
      </w:r>
      <w:r w:rsidRPr="0042030A">
        <w:rPr>
          <w:sz w:val="24"/>
          <w:szCs w:val="24"/>
        </w:rPr>
        <w:t>, tot uiterlijk</w:t>
      </w:r>
      <w:r w:rsidR="002004BD" w:rsidRPr="0042030A">
        <w:rPr>
          <w:b/>
          <w:sz w:val="24"/>
          <w:szCs w:val="24"/>
        </w:rPr>
        <w:t xml:space="preserve"> 16:00</w:t>
      </w:r>
      <w:r w:rsidR="00383C50" w:rsidRPr="0042030A">
        <w:rPr>
          <w:b/>
          <w:sz w:val="24"/>
          <w:szCs w:val="24"/>
        </w:rPr>
        <w:t xml:space="preserve"> per mail</w:t>
      </w:r>
      <w:r w:rsidR="002004BD" w:rsidRPr="0042030A">
        <w:rPr>
          <w:b/>
          <w:sz w:val="24"/>
          <w:szCs w:val="24"/>
        </w:rPr>
        <w:t xml:space="preserve"> </w:t>
      </w:r>
      <w:r w:rsidR="001C7DF9" w:rsidRPr="0042030A">
        <w:rPr>
          <w:sz w:val="24"/>
          <w:szCs w:val="24"/>
        </w:rPr>
        <w:t xml:space="preserve">toesturen aan het </w:t>
      </w:r>
      <w:r w:rsidR="0042030A" w:rsidRPr="0042030A">
        <w:rPr>
          <w:sz w:val="24"/>
          <w:szCs w:val="24"/>
        </w:rPr>
        <w:t xml:space="preserve">decentraal Stembureau: </w:t>
      </w:r>
      <w:hyperlink r:id="rId10" w:history="1">
        <w:r w:rsidR="0042030A" w:rsidRPr="006C53E6">
          <w:rPr>
            <w:rStyle w:val="Hyperlink"/>
            <w:sz w:val="24"/>
            <w:szCs w:val="24"/>
          </w:rPr>
          <w:t>Stembureau@hum.leidenuniv.n</w:t>
        </w:r>
        <w:r w:rsidR="0042030A" w:rsidRPr="006C53E6">
          <w:rPr>
            <w:rStyle w:val="Hyperlink"/>
          </w:rPr>
          <w:t>l</w:t>
        </w:r>
      </w:hyperlink>
      <w:r w:rsidR="0042030A">
        <w:t xml:space="preserve"> </w:t>
      </w:r>
    </w:p>
    <w:p w14:paraId="5F111FCF" w14:textId="77777777" w:rsidR="00CC280A" w:rsidRDefault="00CC280A">
      <w:pPr>
        <w:pStyle w:val="huisstijl"/>
        <w:rPr>
          <w:b/>
          <w:sz w:val="28"/>
        </w:rPr>
      </w:pPr>
      <w:r>
        <w:rPr>
          <w:b/>
          <w:sz w:val="28"/>
        </w:rPr>
        <w:t xml:space="preserve">Let op: </w:t>
      </w:r>
    </w:p>
    <w:p w14:paraId="692620CB" w14:textId="33B4CF3A" w:rsidR="00D4661A" w:rsidRDefault="00CC280A">
      <w:pPr>
        <w:pStyle w:val="huisstijl"/>
      </w:pPr>
      <w:r>
        <w:rPr>
          <w:b/>
          <w:sz w:val="28"/>
        </w:rPr>
        <w:t xml:space="preserve">In verband met de verificatie van de kandidaten moet het formulier </w:t>
      </w:r>
      <w:r w:rsidRPr="00483295">
        <w:rPr>
          <w:b/>
          <w:sz w:val="28"/>
          <w:u w:val="single"/>
        </w:rPr>
        <w:t>per werkmail (ULCN)</w:t>
      </w:r>
      <w:r w:rsidRPr="00483295">
        <w:rPr>
          <w:b/>
          <w:sz w:val="28"/>
        </w:rPr>
        <w:t xml:space="preserve"> worden ingestuurd</w:t>
      </w:r>
      <w:r>
        <w:rPr>
          <w:b/>
          <w:sz w:val="28"/>
        </w:rPr>
        <w:t>!</w:t>
      </w:r>
    </w:p>
    <w:p w14:paraId="0E114F40" w14:textId="77777777" w:rsidR="00CC280A" w:rsidRDefault="00CC280A">
      <w:pPr>
        <w:pStyle w:val="huisstijl"/>
        <w:rPr>
          <w:b/>
          <w:sz w:val="28"/>
        </w:rPr>
      </w:pPr>
    </w:p>
    <w:p w14:paraId="73023771" w14:textId="36C3FA79" w:rsidR="00D4661A" w:rsidRDefault="001C7DF9">
      <w:pPr>
        <w:pStyle w:val="huisstijl"/>
        <w:rPr>
          <w:b/>
          <w:sz w:val="28"/>
        </w:rPr>
      </w:pPr>
      <w:r w:rsidRPr="00483295">
        <w:rPr>
          <w:b/>
          <w:sz w:val="24"/>
          <w:szCs w:val="24"/>
        </w:rPr>
        <w:t>Met het indienen van dit formulier stem ik in met mijn kandidaatstelling voor de verkiezing van de leden van bovengenoemde raad.</w:t>
      </w:r>
      <w:r>
        <w:rPr>
          <w:b/>
          <w:sz w:val="28"/>
        </w:rPr>
        <w:t xml:space="preserve"> </w:t>
      </w:r>
    </w:p>
    <w:p w14:paraId="3715D5E0" w14:textId="77777777" w:rsidR="00D4661A" w:rsidRDefault="00D4661A">
      <w:pPr>
        <w:pStyle w:val="huisstijl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905"/>
        <w:gridCol w:w="1701"/>
        <w:gridCol w:w="1915"/>
      </w:tblGrid>
      <w:tr w:rsidR="00D4661A" w14:paraId="1561C99C" w14:textId="77777777">
        <w:trPr>
          <w:trHeight w:hRule="exact" w:val="440"/>
        </w:trPr>
        <w:tc>
          <w:tcPr>
            <w:tcW w:w="2835" w:type="dxa"/>
          </w:tcPr>
          <w:p w14:paraId="5BBAB489" w14:textId="77777777" w:rsidR="00D4661A" w:rsidRDefault="00D4661A">
            <w:pPr>
              <w:pStyle w:val="huisstijl"/>
            </w:pPr>
            <w:r>
              <w:t>Naam</w:t>
            </w:r>
            <w:r w:rsidR="000E7041">
              <w:t xml:space="preserve"> en voorletters</w:t>
            </w:r>
          </w:p>
        </w:tc>
        <w:tc>
          <w:tcPr>
            <w:tcW w:w="6521" w:type="dxa"/>
            <w:gridSpan w:val="3"/>
          </w:tcPr>
          <w:p w14:paraId="24ACD485" w14:textId="77777777" w:rsidR="00D4661A" w:rsidRDefault="00D4661A">
            <w:pPr>
              <w:pStyle w:val="huisstijl"/>
            </w:pPr>
          </w:p>
        </w:tc>
      </w:tr>
      <w:tr w:rsidR="00D4661A" w14:paraId="5D6AD17C" w14:textId="77777777">
        <w:trPr>
          <w:trHeight w:hRule="exact" w:val="440"/>
        </w:trPr>
        <w:tc>
          <w:tcPr>
            <w:tcW w:w="2835" w:type="dxa"/>
          </w:tcPr>
          <w:p w14:paraId="63803099" w14:textId="77777777" w:rsidR="00D4661A" w:rsidRDefault="000E7041">
            <w:pPr>
              <w:pStyle w:val="huisstijl"/>
            </w:pPr>
            <w:r>
              <w:t>Voornaam*</w:t>
            </w:r>
          </w:p>
        </w:tc>
        <w:tc>
          <w:tcPr>
            <w:tcW w:w="6521" w:type="dxa"/>
            <w:gridSpan w:val="3"/>
          </w:tcPr>
          <w:p w14:paraId="47D54FFF" w14:textId="77777777" w:rsidR="00D4661A" w:rsidRDefault="00D4661A">
            <w:pPr>
              <w:pStyle w:val="huisstijl"/>
            </w:pPr>
          </w:p>
        </w:tc>
      </w:tr>
      <w:tr w:rsidR="00D4661A" w14:paraId="5046F2E6" w14:textId="77777777">
        <w:trPr>
          <w:trHeight w:hRule="exact" w:val="440"/>
        </w:trPr>
        <w:tc>
          <w:tcPr>
            <w:tcW w:w="2835" w:type="dxa"/>
          </w:tcPr>
          <w:p w14:paraId="65F378CE" w14:textId="77777777" w:rsidR="00D4661A" w:rsidRDefault="000E7041">
            <w:pPr>
              <w:pStyle w:val="huisstijl"/>
            </w:pPr>
            <w:r>
              <w:t>Adres</w:t>
            </w:r>
          </w:p>
        </w:tc>
        <w:tc>
          <w:tcPr>
            <w:tcW w:w="6521" w:type="dxa"/>
            <w:gridSpan w:val="3"/>
          </w:tcPr>
          <w:p w14:paraId="486E7337" w14:textId="77777777" w:rsidR="00D4661A" w:rsidRDefault="00D4661A">
            <w:pPr>
              <w:pStyle w:val="huisstijl"/>
            </w:pPr>
          </w:p>
        </w:tc>
      </w:tr>
      <w:tr w:rsidR="00D4661A" w14:paraId="389D9C0B" w14:textId="77777777">
        <w:trPr>
          <w:trHeight w:hRule="exact" w:val="440"/>
        </w:trPr>
        <w:tc>
          <w:tcPr>
            <w:tcW w:w="2835" w:type="dxa"/>
          </w:tcPr>
          <w:p w14:paraId="4CE14D4D" w14:textId="77777777" w:rsidR="00D4661A" w:rsidRDefault="009F4323">
            <w:pPr>
              <w:pStyle w:val="huisstijl"/>
            </w:pPr>
            <w:r>
              <w:t>Postcode en woonplaats</w:t>
            </w:r>
          </w:p>
        </w:tc>
        <w:tc>
          <w:tcPr>
            <w:tcW w:w="6521" w:type="dxa"/>
            <w:gridSpan w:val="3"/>
          </w:tcPr>
          <w:p w14:paraId="7A5F6473" w14:textId="77777777" w:rsidR="00D4661A" w:rsidRDefault="00D4661A">
            <w:pPr>
              <w:pStyle w:val="huisstijl"/>
            </w:pPr>
          </w:p>
        </w:tc>
      </w:tr>
      <w:tr w:rsidR="00D4661A" w14:paraId="1CE0A851" w14:textId="77777777">
        <w:trPr>
          <w:trHeight w:hRule="exact" w:val="440"/>
        </w:trPr>
        <w:tc>
          <w:tcPr>
            <w:tcW w:w="2835" w:type="dxa"/>
          </w:tcPr>
          <w:p w14:paraId="11782D0A" w14:textId="77777777" w:rsidR="00D4661A" w:rsidRDefault="00D4661A">
            <w:pPr>
              <w:pStyle w:val="huisstijl"/>
            </w:pPr>
            <w:r>
              <w:t>Geboortedatum</w:t>
            </w:r>
          </w:p>
        </w:tc>
        <w:tc>
          <w:tcPr>
            <w:tcW w:w="2905" w:type="dxa"/>
          </w:tcPr>
          <w:p w14:paraId="4A648058" w14:textId="77777777" w:rsidR="00D4661A" w:rsidRDefault="00D4661A">
            <w:pPr>
              <w:pStyle w:val="huisstijl"/>
            </w:pPr>
          </w:p>
        </w:tc>
        <w:tc>
          <w:tcPr>
            <w:tcW w:w="1701" w:type="dxa"/>
          </w:tcPr>
          <w:p w14:paraId="0C9C9427" w14:textId="76577317" w:rsidR="00D4661A" w:rsidRDefault="00D4661A">
            <w:pPr>
              <w:pStyle w:val="huisstijl"/>
            </w:pPr>
          </w:p>
        </w:tc>
        <w:tc>
          <w:tcPr>
            <w:tcW w:w="1915" w:type="dxa"/>
          </w:tcPr>
          <w:p w14:paraId="6DEC4A06" w14:textId="25EFA9F2" w:rsidR="00D4661A" w:rsidRDefault="00D4661A" w:rsidP="001C7DF9">
            <w:pPr>
              <w:pStyle w:val="huisstijl"/>
            </w:pPr>
          </w:p>
        </w:tc>
      </w:tr>
      <w:tr w:rsidR="00CE3F43" w14:paraId="2E9408C6" w14:textId="77777777">
        <w:trPr>
          <w:trHeight w:hRule="exact" w:val="480"/>
        </w:trPr>
        <w:tc>
          <w:tcPr>
            <w:tcW w:w="2835" w:type="dxa"/>
          </w:tcPr>
          <w:p w14:paraId="71A5E0B2" w14:textId="77777777" w:rsidR="00CE3F43" w:rsidRDefault="00CE3F43">
            <w:pPr>
              <w:pStyle w:val="huisstijl"/>
            </w:pPr>
            <w:r>
              <w:t>e-mail</w:t>
            </w:r>
            <w:r w:rsidR="009F4323">
              <w:t>adres</w:t>
            </w:r>
          </w:p>
        </w:tc>
        <w:tc>
          <w:tcPr>
            <w:tcW w:w="6521" w:type="dxa"/>
            <w:gridSpan w:val="3"/>
          </w:tcPr>
          <w:p w14:paraId="03AA127D" w14:textId="77777777" w:rsidR="00CE3F43" w:rsidRDefault="00CE3F43">
            <w:pPr>
              <w:pStyle w:val="huisstijl"/>
            </w:pPr>
          </w:p>
        </w:tc>
      </w:tr>
      <w:tr w:rsidR="00D4661A" w14:paraId="5BCDDB05" w14:textId="77777777">
        <w:trPr>
          <w:trHeight w:hRule="exact" w:val="480"/>
        </w:trPr>
        <w:tc>
          <w:tcPr>
            <w:tcW w:w="2835" w:type="dxa"/>
          </w:tcPr>
          <w:p w14:paraId="002152B9" w14:textId="77777777" w:rsidR="00D4661A" w:rsidRDefault="009F4323">
            <w:pPr>
              <w:pStyle w:val="huisstijl"/>
            </w:pPr>
            <w:r>
              <w:t>telefoonnummer</w:t>
            </w:r>
          </w:p>
        </w:tc>
        <w:tc>
          <w:tcPr>
            <w:tcW w:w="6521" w:type="dxa"/>
            <w:gridSpan w:val="3"/>
          </w:tcPr>
          <w:p w14:paraId="196F3EED" w14:textId="77777777" w:rsidR="00D4661A" w:rsidRDefault="00D4661A">
            <w:pPr>
              <w:pStyle w:val="huisstijl"/>
            </w:pPr>
          </w:p>
        </w:tc>
      </w:tr>
      <w:tr w:rsidR="002004BD" w14:paraId="4FAD20E4" w14:textId="77777777">
        <w:trPr>
          <w:trHeight w:hRule="exact" w:val="480"/>
        </w:trPr>
        <w:tc>
          <w:tcPr>
            <w:tcW w:w="2835" w:type="dxa"/>
          </w:tcPr>
          <w:p w14:paraId="650EAB62" w14:textId="109499B8" w:rsidR="002004BD" w:rsidRDefault="002004BD">
            <w:pPr>
              <w:pStyle w:val="huisstijl"/>
            </w:pPr>
            <w:r>
              <w:t>Studentnummer</w:t>
            </w:r>
            <w:r w:rsidR="001C7DF9">
              <w:t>**</w:t>
            </w:r>
          </w:p>
        </w:tc>
        <w:tc>
          <w:tcPr>
            <w:tcW w:w="6521" w:type="dxa"/>
            <w:gridSpan w:val="3"/>
          </w:tcPr>
          <w:p w14:paraId="7ED1BF84" w14:textId="77777777" w:rsidR="002004BD" w:rsidRDefault="002004BD">
            <w:pPr>
              <w:pStyle w:val="huisstijl"/>
            </w:pPr>
          </w:p>
        </w:tc>
      </w:tr>
      <w:tr w:rsidR="00D4661A" w14:paraId="2ADB6FAA" w14:textId="77777777">
        <w:trPr>
          <w:trHeight w:hRule="exact" w:val="440"/>
        </w:trPr>
        <w:tc>
          <w:tcPr>
            <w:tcW w:w="2835" w:type="dxa"/>
          </w:tcPr>
          <w:p w14:paraId="03583D9F" w14:textId="77777777" w:rsidR="00D4661A" w:rsidRDefault="00D4661A">
            <w:pPr>
              <w:pStyle w:val="huisstijl"/>
            </w:pPr>
            <w:r>
              <w:t>Groepering* (max. 20 letters)</w:t>
            </w:r>
          </w:p>
        </w:tc>
        <w:tc>
          <w:tcPr>
            <w:tcW w:w="6521" w:type="dxa"/>
            <w:gridSpan w:val="3"/>
          </w:tcPr>
          <w:p w14:paraId="6B40AA8A" w14:textId="77777777" w:rsidR="00D4661A" w:rsidRDefault="00D4661A">
            <w:pPr>
              <w:pStyle w:val="huisstijl"/>
            </w:pPr>
          </w:p>
        </w:tc>
      </w:tr>
    </w:tbl>
    <w:p w14:paraId="3F57863A" w14:textId="77777777" w:rsidR="00D4661A" w:rsidRDefault="00D4661A">
      <w:pPr>
        <w:pStyle w:val="huisstijl"/>
        <w:tabs>
          <w:tab w:val="left" w:pos="284"/>
        </w:tabs>
        <w:spacing w:line="200" w:lineRule="exact"/>
        <w:ind w:left="284" w:hanging="284"/>
        <w:rPr>
          <w:sz w:val="16"/>
        </w:rPr>
      </w:pPr>
    </w:p>
    <w:p w14:paraId="1BC54520" w14:textId="77777777" w:rsidR="00D4661A" w:rsidRDefault="00D4661A">
      <w:pPr>
        <w:pStyle w:val="huisstijl"/>
        <w:tabs>
          <w:tab w:val="left" w:pos="284"/>
        </w:tabs>
        <w:spacing w:line="200" w:lineRule="exact"/>
        <w:ind w:left="284" w:hanging="284"/>
        <w:rPr>
          <w:sz w:val="16"/>
        </w:rPr>
      </w:pPr>
      <w:r>
        <w:rPr>
          <w:sz w:val="16"/>
        </w:rPr>
        <w:t>*</w:t>
      </w:r>
      <w:r>
        <w:rPr>
          <w:sz w:val="16"/>
        </w:rPr>
        <w:tab/>
        <w:t>invullen indien deze op het stembiljet moet worden vermeld</w:t>
      </w:r>
    </w:p>
    <w:p w14:paraId="79F99F3C" w14:textId="20C9F451" w:rsidR="009F4323" w:rsidRDefault="009F4323">
      <w:pPr>
        <w:pStyle w:val="huisstijl"/>
        <w:tabs>
          <w:tab w:val="left" w:pos="284"/>
        </w:tabs>
        <w:spacing w:line="200" w:lineRule="exact"/>
        <w:ind w:left="284" w:hanging="284"/>
        <w:rPr>
          <w:sz w:val="16"/>
        </w:rPr>
      </w:pPr>
      <w:r>
        <w:rPr>
          <w:sz w:val="16"/>
        </w:rPr>
        <w:t>**</w:t>
      </w:r>
      <w:r>
        <w:rPr>
          <w:sz w:val="16"/>
        </w:rPr>
        <w:tab/>
      </w:r>
      <w:r w:rsidR="001C7DF9">
        <w:rPr>
          <w:sz w:val="16"/>
        </w:rPr>
        <w:t>indien van toepassing</w:t>
      </w:r>
    </w:p>
    <w:p w14:paraId="785EACFD" w14:textId="77777777" w:rsidR="00D4661A" w:rsidRDefault="00D4661A">
      <w:pPr>
        <w:pStyle w:val="huisstijl"/>
        <w:rPr>
          <w:b/>
          <w:sz w:val="28"/>
        </w:rPr>
      </w:pPr>
    </w:p>
    <w:p w14:paraId="29DCAA11" w14:textId="55E22E72" w:rsidR="00D4661A" w:rsidRDefault="00D4661A">
      <w:pPr>
        <w:pStyle w:val="huisstijl"/>
        <w:rPr>
          <w:u w:val="single"/>
        </w:rPr>
      </w:pPr>
      <w:r>
        <w:t xml:space="preserve">Datum: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</w:r>
      <w:r>
        <w:tab/>
      </w:r>
      <w:r>
        <w:tab/>
      </w:r>
    </w:p>
    <w:p w14:paraId="11752A31" w14:textId="759FF46C" w:rsidR="00CE3F43" w:rsidRDefault="00CE3F43">
      <w:pPr>
        <w:pStyle w:val="huisstijl"/>
      </w:pPr>
    </w:p>
    <w:p w14:paraId="5A83E1FD" w14:textId="139AE999" w:rsidR="00736027" w:rsidRPr="00C20169" w:rsidRDefault="00C20169" w:rsidP="00736027">
      <w:pPr>
        <w:pStyle w:val="huisstijl"/>
        <w:tabs>
          <w:tab w:val="left" w:pos="567"/>
        </w:tabs>
        <w:spacing w:line="200" w:lineRule="exact"/>
        <w:rPr>
          <w:sz w:val="22"/>
          <w:szCs w:val="22"/>
        </w:rPr>
      </w:pPr>
      <w:r w:rsidRPr="00C20169">
        <w:rPr>
          <w:sz w:val="22"/>
          <w:szCs w:val="22"/>
        </w:rPr>
        <w:t>D</w:t>
      </w:r>
      <w:r w:rsidR="00736027" w:rsidRPr="00C20169">
        <w:rPr>
          <w:sz w:val="22"/>
          <w:szCs w:val="22"/>
        </w:rPr>
        <w:t>e kandidaatstelling moet worden ondertekend door tenminste vijf procent van het aantal kiesgerechtigden met  een maximum van vijf; bij minder dan twintig kiesgerechtigden volstaat persoonlijke kandidaatstelling:</w:t>
      </w:r>
    </w:p>
    <w:p w14:paraId="3FAB398F" w14:textId="77777777" w:rsidR="00D4661A" w:rsidRDefault="00D4661A">
      <w:pPr>
        <w:pStyle w:val="huisstij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1701"/>
        <w:gridCol w:w="1985"/>
      </w:tblGrid>
      <w:tr w:rsidR="009F4323" w14:paraId="19F898C9" w14:textId="77777777" w:rsidTr="00736027">
        <w:trPr>
          <w:trHeight w:val="320"/>
        </w:trPr>
        <w:tc>
          <w:tcPr>
            <w:tcW w:w="5740" w:type="dxa"/>
          </w:tcPr>
          <w:p w14:paraId="26CBFBBE" w14:textId="77777777" w:rsidR="009F4323" w:rsidRDefault="009F4323">
            <w:pPr>
              <w:pStyle w:val="huisstijl"/>
            </w:pPr>
            <w:r>
              <w:t>Naam en voorletters</w:t>
            </w:r>
          </w:p>
        </w:tc>
        <w:tc>
          <w:tcPr>
            <w:tcW w:w="1701" w:type="dxa"/>
          </w:tcPr>
          <w:p w14:paraId="7A8564DD" w14:textId="77777777" w:rsidR="009F4323" w:rsidRDefault="009F4323">
            <w:pPr>
              <w:pStyle w:val="huisstijl"/>
            </w:pPr>
            <w:proofErr w:type="spellStart"/>
            <w:r>
              <w:t>geb.datum</w:t>
            </w:r>
            <w:proofErr w:type="spellEnd"/>
          </w:p>
        </w:tc>
        <w:tc>
          <w:tcPr>
            <w:tcW w:w="1985" w:type="dxa"/>
          </w:tcPr>
          <w:p w14:paraId="6A7B5F01" w14:textId="2680B8E4" w:rsidR="009F4323" w:rsidRDefault="00C25A97">
            <w:pPr>
              <w:pStyle w:val="huisstijl"/>
            </w:pPr>
            <w:r>
              <w:t>Handtekening</w:t>
            </w:r>
            <w:r w:rsidR="00736027">
              <w:t xml:space="preserve"> </w:t>
            </w:r>
          </w:p>
        </w:tc>
      </w:tr>
      <w:tr w:rsidR="009F4323" w14:paraId="2676824B" w14:textId="77777777" w:rsidTr="00736027">
        <w:trPr>
          <w:trHeight w:hRule="exact" w:val="567"/>
        </w:trPr>
        <w:tc>
          <w:tcPr>
            <w:tcW w:w="5740" w:type="dxa"/>
          </w:tcPr>
          <w:p w14:paraId="710A0E50" w14:textId="77777777" w:rsidR="009F4323" w:rsidRDefault="009F4323">
            <w:pPr>
              <w:pStyle w:val="huisstijl"/>
            </w:pPr>
            <w:r>
              <w:t>1.</w:t>
            </w:r>
          </w:p>
        </w:tc>
        <w:tc>
          <w:tcPr>
            <w:tcW w:w="1701" w:type="dxa"/>
          </w:tcPr>
          <w:p w14:paraId="29D41537" w14:textId="77777777" w:rsidR="009F4323" w:rsidRDefault="009F4323">
            <w:pPr>
              <w:pStyle w:val="huisstijl"/>
            </w:pPr>
          </w:p>
        </w:tc>
        <w:tc>
          <w:tcPr>
            <w:tcW w:w="1985" w:type="dxa"/>
          </w:tcPr>
          <w:p w14:paraId="483EA616" w14:textId="77777777" w:rsidR="009F4323" w:rsidRDefault="009F4323">
            <w:pPr>
              <w:pStyle w:val="huisstijl"/>
            </w:pPr>
          </w:p>
        </w:tc>
      </w:tr>
      <w:tr w:rsidR="009F4323" w14:paraId="0C05F0D0" w14:textId="77777777" w:rsidTr="00736027">
        <w:trPr>
          <w:trHeight w:hRule="exact" w:val="567"/>
        </w:trPr>
        <w:tc>
          <w:tcPr>
            <w:tcW w:w="5740" w:type="dxa"/>
          </w:tcPr>
          <w:p w14:paraId="2B714B18" w14:textId="77777777" w:rsidR="009F4323" w:rsidRDefault="009F4323">
            <w:pPr>
              <w:pStyle w:val="huisstijl"/>
            </w:pPr>
            <w:r>
              <w:t>2.</w:t>
            </w:r>
          </w:p>
        </w:tc>
        <w:tc>
          <w:tcPr>
            <w:tcW w:w="1701" w:type="dxa"/>
          </w:tcPr>
          <w:p w14:paraId="345A9503" w14:textId="77777777" w:rsidR="009F4323" w:rsidRDefault="009F4323">
            <w:pPr>
              <w:pStyle w:val="huisstijl"/>
            </w:pPr>
          </w:p>
        </w:tc>
        <w:tc>
          <w:tcPr>
            <w:tcW w:w="1985" w:type="dxa"/>
          </w:tcPr>
          <w:p w14:paraId="12135DE6" w14:textId="77777777" w:rsidR="009F4323" w:rsidRDefault="009F4323">
            <w:pPr>
              <w:pStyle w:val="huisstijl"/>
            </w:pPr>
          </w:p>
        </w:tc>
      </w:tr>
      <w:tr w:rsidR="009F4323" w14:paraId="7E5B945C" w14:textId="77777777" w:rsidTr="00736027">
        <w:trPr>
          <w:trHeight w:hRule="exact" w:val="567"/>
        </w:trPr>
        <w:tc>
          <w:tcPr>
            <w:tcW w:w="5740" w:type="dxa"/>
          </w:tcPr>
          <w:p w14:paraId="5AF40E23" w14:textId="77777777" w:rsidR="009F4323" w:rsidRDefault="009F4323">
            <w:pPr>
              <w:pStyle w:val="huisstijl"/>
            </w:pPr>
            <w:r>
              <w:t>3.</w:t>
            </w:r>
          </w:p>
        </w:tc>
        <w:tc>
          <w:tcPr>
            <w:tcW w:w="1701" w:type="dxa"/>
          </w:tcPr>
          <w:p w14:paraId="5FCF45DB" w14:textId="77777777" w:rsidR="009F4323" w:rsidRDefault="009F4323">
            <w:pPr>
              <w:pStyle w:val="huisstijl"/>
            </w:pPr>
          </w:p>
        </w:tc>
        <w:tc>
          <w:tcPr>
            <w:tcW w:w="1985" w:type="dxa"/>
          </w:tcPr>
          <w:p w14:paraId="2DB7C70A" w14:textId="77777777" w:rsidR="009F4323" w:rsidRDefault="009F4323">
            <w:pPr>
              <w:pStyle w:val="huisstijl"/>
            </w:pPr>
          </w:p>
        </w:tc>
      </w:tr>
      <w:tr w:rsidR="009F4323" w14:paraId="2923CE0B" w14:textId="77777777" w:rsidTr="00736027">
        <w:trPr>
          <w:trHeight w:hRule="exact" w:val="567"/>
        </w:trPr>
        <w:tc>
          <w:tcPr>
            <w:tcW w:w="5740" w:type="dxa"/>
          </w:tcPr>
          <w:p w14:paraId="1A578370" w14:textId="77777777" w:rsidR="009F4323" w:rsidRDefault="009F4323">
            <w:pPr>
              <w:pStyle w:val="huisstijl"/>
            </w:pPr>
            <w:r>
              <w:t>4.</w:t>
            </w:r>
          </w:p>
        </w:tc>
        <w:tc>
          <w:tcPr>
            <w:tcW w:w="1701" w:type="dxa"/>
          </w:tcPr>
          <w:p w14:paraId="2A5A1676" w14:textId="77777777" w:rsidR="009F4323" w:rsidRDefault="009F4323">
            <w:pPr>
              <w:pStyle w:val="huisstijl"/>
            </w:pPr>
          </w:p>
        </w:tc>
        <w:tc>
          <w:tcPr>
            <w:tcW w:w="1985" w:type="dxa"/>
          </w:tcPr>
          <w:p w14:paraId="5D1C7E3D" w14:textId="77777777" w:rsidR="009F4323" w:rsidRDefault="009F4323">
            <w:pPr>
              <w:pStyle w:val="huisstijl"/>
            </w:pPr>
          </w:p>
        </w:tc>
      </w:tr>
      <w:tr w:rsidR="009F4323" w14:paraId="12940E4C" w14:textId="77777777" w:rsidTr="00736027">
        <w:trPr>
          <w:trHeight w:hRule="exact" w:val="567"/>
        </w:trPr>
        <w:tc>
          <w:tcPr>
            <w:tcW w:w="5740" w:type="dxa"/>
          </w:tcPr>
          <w:p w14:paraId="5DA43457" w14:textId="77777777" w:rsidR="009F4323" w:rsidRDefault="009F4323">
            <w:pPr>
              <w:pStyle w:val="huisstijl"/>
            </w:pPr>
            <w:r>
              <w:t>5.</w:t>
            </w:r>
          </w:p>
        </w:tc>
        <w:tc>
          <w:tcPr>
            <w:tcW w:w="1701" w:type="dxa"/>
          </w:tcPr>
          <w:p w14:paraId="7F78DE38" w14:textId="77777777" w:rsidR="009F4323" w:rsidRDefault="009F4323">
            <w:pPr>
              <w:pStyle w:val="huisstijl"/>
            </w:pPr>
          </w:p>
        </w:tc>
        <w:tc>
          <w:tcPr>
            <w:tcW w:w="1985" w:type="dxa"/>
          </w:tcPr>
          <w:p w14:paraId="5AF20AC5" w14:textId="77777777" w:rsidR="009F4323" w:rsidRDefault="009F4323">
            <w:pPr>
              <w:pStyle w:val="huisstijl"/>
            </w:pPr>
          </w:p>
        </w:tc>
      </w:tr>
    </w:tbl>
    <w:p w14:paraId="54F52E35" w14:textId="5EE8ED1F" w:rsidR="00482B55" w:rsidRDefault="00482B55" w:rsidP="004129FB">
      <w:pPr>
        <w:pStyle w:val="huisstijl"/>
        <w:tabs>
          <w:tab w:val="left" w:pos="284"/>
        </w:tabs>
        <w:spacing w:line="200" w:lineRule="exact"/>
        <w:rPr>
          <w:sz w:val="16"/>
        </w:rPr>
      </w:pPr>
    </w:p>
    <w:p w14:paraId="28DDAE22" w14:textId="77777777" w:rsidR="00482B55" w:rsidRDefault="00482B55">
      <w:pPr>
        <w:rPr>
          <w:sz w:val="16"/>
        </w:rPr>
      </w:pPr>
      <w:r>
        <w:rPr>
          <w:sz w:val="16"/>
        </w:rPr>
        <w:br w:type="page"/>
      </w:r>
    </w:p>
    <w:p w14:paraId="18C21E48" w14:textId="29F25D25" w:rsidR="0042030A" w:rsidRDefault="0042030A" w:rsidP="0042030A">
      <w:pPr>
        <w:pStyle w:val="huisstijl"/>
        <w:rPr>
          <w:b/>
          <w:sz w:val="28"/>
          <w:lang w:val="en-US"/>
        </w:rPr>
      </w:pPr>
      <w:r w:rsidRPr="0042030A">
        <w:rPr>
          <w:b/>
          <w:sz w:val="28"/>
          <w:lang w:val="en-US"/>
        </w:rPr>
        <w:lastRenderedPageBreak/>
        <w:t>Candidacy for the by-elections</w:t>
      </w:r>
      <w:r>
        <w:rPr>
          <w:b/>
          <w:sz w:val="28"/>
          <w:lang w:val="en-US"/>
        </w:rPr>
        <w:t xml:space="preserve"> </w:t>
      </w:r>
      <w:r w:rsidRPr="0042030A">
        <w:rPr>
          <w:b/>
          <w:sz w:val="28"/>
          <w:lang w:val="en-US"/>
        </w:rPr>
        <w:t xml:space="preserve">Faculty Council of Humanities, Staff Section </w:t>
      </w:r>
    </w:p>
    <w:p w14:paraId="32D5A524" w14:textId="6A107E4E" w:rsidR="00482B55" w:rsidRPr="0042030A" w:rsidRDefault="00482B55" w:rsidP="00482B55">
      <w:pPr>
        <w:pStyle w:val="huisstijl"/>
        <w:rPr>
          <w:b/>
          <w:sz w:val="28"/>
          <w:lang w:val="en-US"/>
        </w:rPr>
      </w:pPr>
    </w:p>
    <w:p w14:paraId="21A17268" w14:textId="2637D2BC" w:rsidR="003B26F2" w:rsidRPr="003B26F2" w:rsidRDefault="003364C4" w:rsidP="00482B55">
      <w:pPr>
        <w:pStyle w:val="huisstijl"/>
        <w:rPr>
          <w:sz w:val="28"/>
          <w:lang w:val="en-US"/>
        </w:rPr>
      </w:pPr>
      <w:r>
        <w:rPr>
          <w:sz w:val="28"/>
          <w:lang w:val="en-US"/>
        </w:rPr>
        <w:t xml:space="preserve">On Tuesday </w:t>
      </w:r>
      <w:r w:rsidR="0042030A">
        <w:rPr>
          <w:sz w:val="28"/>
          <w:lang w:val="en-US"/>
        </w:rPr>
        <w:t>27</w:t>
      </w:r>
      <w:r>
        <w:rPr>
          <w:sz w:val="28"/>
          <w:lang w:val="en-US"/>
        </w:rPr>
        <w:t xml:space="preserve"> and Wednesday </w:t>
      </w:r>
      <w:r w:rsidR="0042030A">
        <w:rPr>
          <w:sz w:val="28"/>
          <w:lang w:val="en-US"/>
        </w:rPr>
        <w:t>28 October</w:t>
      </w:r>
      <w:r>
        <w:rPr>
          <w:sz w:val="28"/>
          <w:lang w:val="en-US"/>
        </w:rPr>
        <w:t>, until</w:t>
      </w:r>
      <w:r w:rsidR="00344DD0">
        <w:rPr>
          <w:sz w:val="28"/>
          <w:lang w:val="en-US"/>
        </w:rPr>
        <w:t xml:space="preserve"> </w:t>
      </w:r>
      <w:r w:rsidR="003B26F2" w:rsidRPr="003B26F2">
        <w:rPr>
          <w:sz w:val="28"/>
          <w:lang w:val="en-US"/>
        </w:rPr>
        <w:t>16:00</w:t>
      </w:r>
      <w:r w:rsidR="00D21682">
        <w:rPr>
          <w:sz w:val="28"/>
          <w:lang w:val="en-US"/>
        </w:rPr>
        <w:t>,</w:t>
      </w:r>
      <w:r w:rsidR="003B26F2" w:rsidRPr="003B26F2">
        <w:rPr>
          <w:sz w:val="28"/>
          <w:lang w:val="en-US"/>
        </w:rPr>
        <w:t xml:space="preserve"> </w:t>
      </w:r>
      <w:r w:rsidR="00D21682">
        <w:rPr>
          <w:sz w:val="28"/>
          <w:lang w:val="en-US"/>
        </w:rPr>
        <w:t>sen</w:t>
      </w:r>
      <w:r w:rsidR="008529E2">
        <w:rPr>
          <w:sz w:val="28"/>
          <w:lang w:val="en-US"/>
        </w:rPr>
        <w:t>d</w:t>
      </w:r>
      <w:r w:rsidR="00D21682">
        <w:rPr>
          <w:sz w:val="28"/>
          <w:lang w:val="en-US"/>
        </w:rPr>
        <w:t xml:space="preserve"> this form </w:t>
      </w:r>
      <w:r w:rsidR="003B26F2" w:rsidRPr="003B26F2">
        <w:rPr>
          <w:sz w:val="28"/>
          <w:lang w:val="en-US"/>
        </w:rPr>
        <w:t>by e-mail to the</w:t>
      </w:r>
      <w:r w:rsidR="0042030A">
        <w:rPr>
          <w:sz w:val="28"/>
          <w:lang w:val="en-US"/>
        </w:rPr>
        <w:t xml:space="preserve"> </w:t>
      </w:r>
      <w:proofErr w:type="spellStart"/>
      <w:r w:rsidR="0042030A">
        <w:rPr>
          <w:sz w:val="28"/>
          <w:lang w:val="en-US"/>
        </w:rPr>
        <w:t>pollingstation</w:t>
      </w:r>
      <w:proofErr w:type="spellEnd"/>
      <w:r w:rsidR="0042030A">
        <w:rPr>
          <w:sz w:val="28"/>
          <w:lang w:val="en-US"/>
        </w:rPr>
        <w:t xml:space="preserve">: </w:t>
      </w:r>
      <w:hyperlink r:id="rId11" w:history="1">
        <w:r w:rsidR="0042030A" w:rsidRPr="006C53E6">
          <w:rPr>
            <w:rStyle w:val="Hyperlink"/>
            <w:sz w:val="28"/>
            <w:lang w:val="en-US"/>
          </w:rPr>
          <w:t>Stembureau@hum.leidenuniv.nl</w:t>
        </w:r>
      </w:hyperlink>
      <w:r w:rsidR="0042030A">
        <w:rPr>
          <w:sz w:val="28"/>
          <w:lang w:val="en-US"/>
        </w:rPr>
        <w:t xml:space="preserve"> </w:t>
      </w:r>
    </w:p>
    <w:p w14:paraId="27CA5C4D" w14:textId="21D3A591" w:rsidR="00482B55" w:rsidRPr="003B26F2" w:rsidRDefault="003B26F2" w:rsidP="00D21682">
      <w:pPr>
        <w:pStyle w:val="huisstijl"/>
        <w:rPr>
          <w:b/>
          <w:sz w:val="24"/>
          <w:szCs w:val="24"/>
          <w:lang w:val="en-US"/>
        </w:rPr>
      </w:pPr>
      <w:r w:rsidRPr="003B26F2">
        <w:rPr>
          <w:b/>
          <w:sz w:val="24"/>
          <w:szCs w:val="24"/>
          <w:lang w:val="en-US"/>
        </w:rPr>
        <w:t xml:space="preserve">Please note: </w:t>
      </w:r>
      <w:r w:rsidR="00D21682">
        <w:rPr>
          <w:b/>
          <w:sz w:val="24"/>
          <w:szCs w:val="24"/>
          <w:lang w:val="en-US"/>
        </w:rPr>
        <w:t xml:space="preserve"> </w:t>
      </w:r>
      <w:r w:rsidR="00D21682" w:rsidRPr="00D21682">
        <w:rPr>
          <w:b/>
          <w:sz w:val="24"/>
          <w:szCs w:val="24"/>
          <w:lang w:val="en-US"/>
        </w:rPr>
        <w:t>To be able to verify the identity of the candidates</w:t>
      </w:r>
      <w:r w:rsidRPr="003B26F2">
        <w:rPr>
          <w:b/>
          <w:sz w:val="24"/>
          <w:szCs w:val="24"/>
          <w:lang w:val="en-US"/>
        </w:rPr>
        <w:t xml:space="preserve">, the form must be submitted per </w:t>
      </w:r>
      <w:proofErr w:type="spellStart"/>
      <w:r w:rsidRPr="003B26F2">
        <w:rPr>
          <w:b/>
          <w:sz w:val="24"/>
          <w:szCs w:val="24"/>
          <w:lang w:val="en-US"/>
        </w:rPr>
        <w:t>uMail</w:t>
      </w:r>
      <w:proofErr w:type="spellEnd"/>
      <w:r w:rsidRPr="003B26F2">
        <w:rPr>
          <w:b/>
          <w:sz w:val="24"/>
          <w:szCs w:val="24"/>
          <w:lang w:val="en-US"/>
        </w:rPr>
        <w:t xml:space="preserve"> (students) or work mail (ULCN)!</w:t>
      </w:r>
    </w:p>
    <w:p w14:paraId="1943CA92" w14:textId="77777777" w:rsidR="00482B55" w:rsidRPr="003B26F2" w:rsidRDefault="00482B55" w:rsidP="00482B55">
      <w:pPr>
        <w:pStyle w:val="huisstijl"/>
        <w:rPr>
          <w:b/>
          <w:sz w:val="28"/>
          <w:lang w:val="en-US"/>
        </w:rPr>
      </w:pPr>
    </w:p>
    <w:p w14:paraId="01222203" w14:textId="77777777" w:rsidR="0042030A" w:rsidRPr="00EA0FCA" w:rsidRDefault="0042030A" w:rsidP="00482B55">
      <w:pPr>
        <w:pStyle w:val="huisstijl"/>
        <w:rPr>
          <w:lang w:val="en-US"/>
        </w:rPr>
      </w:pPr>
    </w:p>
    <w:p w14:paraId="706CDC77" w14:textId="6209EBD6" w:rsidR="00482B55" w:rsidRPr="00EA0FCA" w:rsidRDefault="00EA0FCA" w:rsidP="00482B55">
      <w:pPr>
        <w:pStyle w:val="huisstijl"/>
        <w:rPr>
          <w:b/>
          <w:sz w:val="28"/>
          <w:szCs w:val="28"/>
          <w:lang w:val="en-US"/>
        </w:rPr>
      </w:pPr>
      <w:r w:rsidRPr="00EA0FCA">
        <w:rPr>
          <w:b/>
          <w:sz w:val="28"/>
          <w:szCs w:val="28"/>
          <w:lang w:val="en-US"/>
        </w:rPr>
        <w:t xml:space="preserve">By submitting this form, I agree to my candidacy for the election of the members of the above </w:t>
      </w:r>
      <w:r w:rsidR="00691081">
        <w:rPr>
          <w:b/>
          <w:sz w:val="28"/>
          <w:szCs w:val="28"/>
          <w:lang w:val="en-US"/>
        </w:rPr>
        <w:t>council</w:t>
      </w:r>
      <w:r w:rsidRPr="00EA0FCA">
        <w:rPr>
          <w:b/>
          <w:sz w:val="28"/>
          <w:szCs w:val="28"/>
          <w:lang w:val="en-US"/>
        </w:rPr>
        <w:t>.</w:t>
      </w:r>
    </w:p>
    <w:p w14:paraId="1B52C3AF" w14:textId="77777777" w:rsidR="00482B55" w:rsidRPr="00EA0FCA" w:rsidRDefault="00482B55" w:rsidP="00482B55">
      <w:pPr>
        <w:pStyle w:val="huisstijl"/>
        <w:rPr>
          <w:b/>
          <w:sz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905"/>
        <w:gridCol w:w="1701"/>
        <w:gridCol w:w="1915"/>
      </w:tblGrid>
      <w:tr w:rsidR="00482B55" w14:paraId="799E8ABD" w14:textId="77777777" w:rsidTr="00FC6E70">
        <w:trPr>
          <w:trHeight w:hRule="exact" w:val="440"/>
        </w:trPr>
        <w:tc>
          <w:tcPr>
            <w:tcW w:w="2835" w:type="dxa"/>
          </w:tcPr>
          <w:p w14:paraId="5129CD31" w14:textId="7074B1FC" w:rsidR="00482B55" w:rsidRDefault="00EA0FCA" w:rsidP="00FC6E70">
            <w:pPr>
              <w:pStyle w:val="huisstijl"/>
            </w:pPr>
            <w:r>
              <w:t xml:space="preserve">Name and </w:t>
            </w:r>
            <w:proofErr w:type="spellStart"/>
            <w:r>
              <w:t>initials</w:t>
            </w:r>
            <w:proofErr w:type="spellEnd"/>
          </w:p>
        </w:tc>
        <w:tc>
          <w:tcPr>
            <w:tcW w:w="6521" w:type="dxa"/>
            <w:gridSpan w:val="3"/>
          </w:tcPr>
          <w:p w14:paraId="4BB1A89E" w14:textId="77777777" w:rsidR="00482B55" w:rsidRDefault="00482B55" w:rsidP="00FC6E70">
            <w:pPr>
              <w:pStyle w:val="huisstijl"/>
            </w:pPr>
          </w:p>
        </w:tc>
      </w:tr>
      <w:tr w:rsidR="00482B55" w14:paraId="3B97A35E" w14:textId="77777777" w:rsidTr="00FC6E70">
        <w:trPr>
          <w:trHeight w:hRule="exact" w:val="440"/>
        </w:trPr>
        <w:tc>
          <w:tcPr>
            <w:tcW w:w="2835" w:type="dxa"/>
          </w:tcPr>
          <w:p w14:paraId="523D7097" w14:textId="5D8D5933" w:rsidR="00482B55" w:rsidRDefault="00EA0FCA" w:rsidP="00EA0FCA">
            <w:pPr>
              <w:pStyle w:val="huisstijl"/>
            </w:pPr>
            <w:r>
              <w:t>First name</w:t>
            </w:r>
            <w:r w:rsidR="00482B55">
              <w:t>*</w:t>
            </w:r>
          </w:p>
        </w:tc>
        <w:tc>
          <w:tcPr>
            <w:tcW w:w="6521" w:type="dxa"/>
            <w:gridSpan w:val="3"/>
          </w:tcPr>
          <w:p w14:paraId="1A153B7B" w14:textId="77777777" w:rsidR="00482B55" w:rsidRDefault="00482B55" w:rsidP="00FC6E70">
            <w:pPr>
              <w:pStyle w:val="huisstijl"/>
            </w:pPr>
          </w:p>
        </w:tc>
      </w:tr>
      <w:tr w:rsidR="00482B55" w14:paraId="1BC63AAD" w14:textId="77777777" w:rsidTr="00FC6E70">
        <w:trPr>
          <w:trHeight w:hRule="exact" w:val="440"/>
        </w:trPr>
        <w:tc>
          <w:tcPr>
            <w:tcW w:w="2835" w:type="dxa"/>
          </w:tcPr>
          <w:p w14:paraId="43632424" w14:textId="63F63C28" w:rsidR="00482B55" w:rsidRDefault="00482B55" w:rsidP="00FC6E70">
            <w:pPr>
              <w:pStyle w:val="huisstijl"/>
            </w:pPr>
            <w:proofErr w:type="spellStart"/>
            <w:r>
              <w:t>A</w:t>
            </w:r>
            <w:r w:rsidR="00EA0FCA">
              <w:t>d</w:t>
            </w:r>
            <w:r>
              <w:t>dres</w:t>
            </w:r>
            <w:proofErr w:type="spellEnd"/>
          </w:p>
        </w:tc>
        <w:tc>
          <w:tcPr>
            <w:tcW w:w="6521" w:type="dxa"/>
            <w:gridSpan w:val="3"/>
          </w:tcPr>
          <w:p w14:paraId="4D6E4E7F" w14:textId="77777777" w:rsidR="00482B55" w:rsidRDefault="00482B55" w:rsidP="00FC6E70">
            <w:pPr>
              <w:pStyle w:val="huisstijl"/>
            </w:pPr>
          </w:p>
        </w:tc>
      </w:tr>
      <w:tr w:rsidR="00482B55" w14:paraId="0E90EAC9" w14:textId="77777777" w:rsidTr="00FC6E70">
        <w:trPr>
          <w:trHeight w:hRule="exact" w:val="440"/>
        </w:trPr>
        <w:tc>
          <w:tcPr>
            <w:tcW w:w="2835" w:type="dxa"/>
          </w:tcPr>
          <w:p w14:paraId="1EC5BED7" w14:textId="037EE6E0" w:rsidR="00482B55" w:rsidRDefault="00EA0FCA" w:rsidP="00EA0FCA">
            <w:pPr>
              <w:pStyle w:val="huisstijl"/>
            </w:pPr>
            <w:r>
              <w:t xml:space="preserve">Postal code and </w:t>
            </w:r>
            <w:proofErr w:type="spellStart"/>
            <w:r>
              <w:t>residence</w:t>
            </w:r>
            <w:proofErr w:type="spellEnd"/>
          </w:p>
        </w:tc>
        <w:tc>
          <w:tcPr>
            <w:tcW w:w="6521" w:type="dxa"/>
            <w:gridSpan w:val="3"/>
          </w:tcPr>
          <w:p w14:paraId="2336F63B" w14:textId="77777777" w:rsidR="00482B55" w:rsidRDefault="00482B55" w:rsidP="00FC6E70">
            <w:pPr>
              <w:pStyle w:val="huisstijl"/>
            </w:pPr>
          </w:p>
        </w:tc>
      </w:tr>
      <w:tr w:rsidR="00482B55" w14:paraId="4DE9395F" w14:textId="77777777" w:rsidTr="00FC6E70">
        <w:trPr>
          <w:trHeight w:hRule="exact" w:val="440"/>
        </w:trPr>
        <w:tc>
          <w:tcPr>
            <w:tcW w:w="2835" w:type="dxa"/>
          </w:tcPr>
          <w:p w14:paraId="688BE115" w14:textId="79300474" w:rsidR="00482B55" w:rsidRDefault="00EA0FCA" w:rsidP="00FC6E70">
            <w:pPr>
              <w:pStyle w:val="huisstijl"/>
            </w:pPr>
            <w:r>
              <w:t xml:space="preserve">Date of </w:t>
            </w:r>
            <w:proofErr w:type="spellStart"/>
            <w:r>
              <w:t>birth</w:t>
            </w:r>
            <w:proofErr w:type="spellEnd"/>
          </w:p>
        </w:tc>
        <w:tc>
          <w:tcPr>
            <w:tcW w:w="2905" w:type="dxa"/>
          </w:tcPr>
          <w:p w14:paraId="5946C815" w14:textId="77777777" w:rsidR="00482B55" w:rsidRDefault="00482B55" w:rsidP="00FC6E70">
            <w:pPr>
              <w:pStyle w:val="huisstijl"/>
            </w:pPr>
          </w:p>
        </w:tc>
        <w:tc>
          <w:tcPr>
            <w:tcW w:w="1701" w:type="dxa"/>
          </w:tcPr>
          <w:p w14:paraId="0B76A539" w14:textId="77777777" w:rsidR="00482B55" w:rsidRDefault="00482B55" w:rsidP="00FC6E70">
            <w:pPr>
              <w:pStyle w:val="huisstijl"/>
            </w:pPr>
          </w:p>
        </w:tc>
        <w:tc>
          <w:tcPr>
            <w:tcW w:w="1915" w:type="dxa"/>
          </w:tcPr>
          <w:p w14:paraId="61AD3C25" w14:textId="77777777" w:rsidR="00482B55" w:rsidRDefault="00482B55" w:rsidP="00FC6E70">
            <w:pPr>
              <w:pStyle w:val="huisstijl"/>
            </w:pPr>
          </w:p>
        </w:tc>
      </w:tr>
      <w:tr w:rsidR="00482B55" w14:paraId="6CC547E7" w14:textId="77777777" w:rsidTr="00FC6E70">
        <w:trPr>
          <w:trHeight w:hRule="exact" w:val="480"/>
        </w:trPr>
        <w:tc>
          <w:tcPr>
            <w:tcW w:w="2835" w:type="dxa"/>
          </w:tcPr>
          <w:p w14:paraId="074ADADD" w14:textId="3A533227" w:rsidR="00482B55" w:rsidRDefault="00482B55" w:rsidP="00FC6E70">
            <w:pPr>
              <w:pStyle w:val="huisstijl"/>
            </w:pPr>
            <w:r>
              <w:t>e-mail</w:t>
            </w:r>
            <w:r w:rsidR="00EA0FCA">
              <w:t xml:space="preserve"> </w:t>
            </w:r>
            <w:proofErr w:type="spellStart"/>
            <w:r>
              <w:t>a</w:t>
            </w:r>
            <w:r w:rsidR="00EA0FCA">
              <w:t>d</w:t>
            </w:r>
            <w:r>
              <w:t>dres</w:t>
            </w:r>
            <w:r w:rsidR="00EA0FCA">
              <w:t>s</w:t>
            </w:r>
            <w:proofErr w:type="spellEnd"/>
          </w:p>
        </w:tc>
        <w:tc>
          <w:tcPr>
            <w:tcW w:w="6521" w:type="dxa"/>
            <w:gridSpan w:val="3"/>
          </w:tcPr>
          <w:p w14:paraId="5DBB1298" w14:textId="77777777" w:rsidR="00482B55" w:rsidRDefault="00482B55" w:rsidP="00FC6E70">
            <w:pPr>
              <w:pStyle w:val="huisstijl"/>
            </w:pPr>
          </w:p>
        </w:tc>
      </w:tr>
      <w:tr w:rsidR="00482B55" w14:paraId="26CF48D5" w14:textId="77777777" w:rsidTr="00FC6E70">
        <w:trPr>
          <w:trHeight w:hRule="exact" w:val="480"/>
        </w:trPr>
        <w:tc>
          <w:tcPr>
            <w:tcW w:w="2835" w:type="dxa"/>
          </w:tcPr>
          <w:p w14:paraId="67645E54" w14:textId="0BDFB5EC" w:rsidR="00482B55" w:rsidRDefault="00EA0FCA" w:rsidP="00FC6E70">
            <w:pPr>
              <w:pStyle w:val="huisstijl"/>
            </w:pPr>
            <w:r>
              <w:t xml:space="preserve">Phone </w:t>
            </w:r>
            <w:proofErr w:type="spellStart"/>
            <w:r>
              <w:t>number</w:t>
            </w:r>
            <w:proofErr w:type="spellEnd"/>
          </w:p>
        </w:tc>
        <w:tc>
          <w:tcPr>
            <w:tcW w:w="6521" w:type="dxa"/>
            <w:gridSpan w:val="3"/>
          </w:tcPr>
          <w:p w14:paraId="1083AEA2" w14:textId="77777777" w:rsidR="00482B55" w:rsidRDefault="00482B55" w:rsidP="00FC6E70">
            <w:pPr>
              <w:pStyle w:val="huisstijl"/>
            </w:pPr>
          </w:p>
        </w:tc>
      </w:tr>
      <w:tr w:rsidR="00482B55" w14:paraId="71B13F8B" w14:textId="77777777" w:rsidTr="00FC6E70">
        <w:trPr>
          <w:trHeight w:hRule="exact" w:val="480"/>
        </w:trPr>
        <w:tc>
          <w:tcPr>
            <w:tcW w:w="2835" w:type="dxa"/>
          </w:tcPr>
          <w:p w14:paraId="7929CDE5" w14:textId="6182693F" w:rsidR="00482B55" w:rsidRDefault="00482B55" w:rsidP="00EA0FCA">
            <w:pPr>
              <w:pStyle w:val="huisstijl"/>
            </w:pPr>
            <w:r>
              <w:t>Student</w:t>
            </w:r>
            <w:r w:rsidR="00EA0FCA">
              <w:t xml:space="preserve"> </w:t>
            </w:r>
            <w:proofErr w:type="spellStart"/>
            <w:r>
              <w:t>num</w:t>
            </w:r>
            <w:r w:rsidR="00EA0FCA">
              <w:t>b</w:t>
            </w:r>
            <w:r>
              <w:t>er</w:t>
            </w:r>
            <w:proofErr w:type="spellEnd"/>
            <w:r>
              <w:t>**</w:t>
            </w:r>
          </w:p>
        </w:tc>
        <w:tc>
          <w:tcPr>
            <w:tcW w:w="6521" w:type="dxa"/>
            <w:gridSpan w:val="3"/>
          </w:tcPr>
          <w:p w14:paraId="53CCC513" w14:textId="77777777" w:rsidR="00482B55" w:rsidRDefault="00482B55" w:rsidP="00FC6E70">
            <w:pPr>
              <w:pStyle w:val="huisstijl"/>
            </w:pPr>
          </w:p>
        </w:tc>
      </w:tr>
      <w:tr w:rsidR="00482B55" w14:paraId="107E32B3" w14:textId="77777777" w:rsidTr="00FC6E70">
        <w:trPr>
          <w:trHeight w:hRule="exact" w:val="440"/>
        </w:trPr>
        <w:tc>
          <w:tcPr>
            <w:tcW w:w="2835" w:type="dxa"/>
          </w:tcPr>
          <w:p w14:paraId="37DFA8F0" w14:textId="62802548" w:rsidR="00482B55" w:rsidRDefault="00EA0FCA" w:rsidP="00EA0FCA">
            <w:pPr>
              <w:pStyle w:val="huisstijl"/>
            </w:pPr>
            <w:r>
              <w:t>Group</w:t>
            </w:r>
            <w:r w:rsidR="00482B55">
              <w:t xml:space="preserve">* (max. 20 </w:t>
            </w:r>
            <w:proofErr w:type="spellStart"/>
            <w:r>
              <w:t>characters</w:t>
            </w:r>
            <w:proofErr w:type="spellEnd"/>
            <w:r w:rsidR="00482B55">
              <w:t>)</w:t>
            </w:r>
          </w:p>
        </w:tc>
        <w:tc>
          <w:tcPr>
            <w:tcW w:w="6521" w:type="dxa"/>
            <w:gridSpan w:val="3"/>
          </w:tcPr>
          <w:p w14:paraId="1A60D954" w14:textId="77777777" w:rsidR="00482B55" w:rsidRDefault="00482B55" w:rsidP="00FC6E70">
            <w:pPr>
              <w:pStyle w:val="huisstijl"/>
            </w:pPr>
          </w:p>
        </w:tc>
      </w:tr>
    </w:tbl>
    <w:p w14:paraId="546BC5EF" w14:textId="77777777" w:rsidR="00482B55" w:rsidRDefault="00482B55" w:rsidP="00482B55">
      <w:pPr>
        <w:pStyle w:val="huisstijl"/>
        <w:tabs>
          <w:tab w:val="left" w:pos="284"/>
        </w:tabs>
        <w:spacing w:line="200" w:lineRule="exact"/>
        <w:ind w:left="284" w:hanging="284"/>
        <w:rPr>
          <w:sz w:val="16"/>
        </w:rPr>
      </w:pPr>
    </w:p>
    <w:p w14:paraId="4595318C" w14:textId="315835AD" w:rsidR="00482B55" w:rsidRPr="00EA0FCA" w:rsidRDefault="00482B55" w:rsidP="00482B55">
      <w:pPr>
        <w:pStyle w:val="huisstijl"/>
        <w:tabs>
          <w:tab w:val="left" w:pos="284"/>
        </w:tabs>
        <w:spacing w:line="200" w:lineRule="exact"/>
        <w:ind w:left="284" w:hanging="284"/>
        <w:rPr>
          <w:sz w:val="16"/>
          <w:lang w:val="en-US"/>
        </w:rPr>
      </w:pPr>
      <w:r w:rsidRPr="00EA0FCA">
        <w:rPr>
          <w:sz w:val="16"/>
          <w:lang w:val="en-US"/>
        </w:rPr>
        <w:t>*</w:t>
      </w:r>
      <w:r w:rsidRPr="00EA0FCA">
        <w:rPr>
          <w:sz w:val="16"/>
          <w:lang w:val="en-US"/>
        </w:rPr>
        <w:tab/>
      </w:r>
      <w:r w:rsidR="00EA0FCA" w:rsidRPr="00EA0FCA">
        <w:rPr>
          <w:sz w:val="16"/>
          <w:lang w:val="en-US"/>
        </w:rPr>
        <w:t>if it is to be shown on the ballot paper</w:t>
      </w:r>
    </w:p>
    <w:p w14:paraId="079AABE4" w14:textId="78F7D0FC" w:rsidR="00482B55" w:rsidRPr="000A7527" w:rsidRDefault="00482B55" w:rsidP="00482B55">
      <w:pPr>
        <w:pStyle w:val="huisstijl"/>
        <w:tabs>
          <w:tab w:val="left" w:pos="284"/>
        </w:tabs>
        <w:spacing w:line="200" w:lineRule="exact"/>
        <w:ind w:left="284" w:hanging="284"/>
        <w:rPr>
          <w:sz w:val="16"/>
          <w:lang w:val="en-US"/>
        </w:rPr>
      </w:pPr>
      <w:r w:rsidRPr="000A7527">
        <w:rPr>
          <w:sz w:val="16"/>
          <w:lang w:val="en-US"/>
        </w:rPr>
        <w:t>**</w:t>
      </w:r>
      <w:r w:rsidRPr="000A7527">
        <w:rPr>
          <w:sz w:val="16"/>
          <w:lang w:val="en-US"/>
        </w:rPr>
        <w:tab/>
      </w:r>
      <w:r w:rsidR="00EA0FCA" w:rsidRPr="000A7527">
        <w:rPr>
          <w:sz w:val="16"/>
          <w:lang w:val="en-US"/>
        </w:rPr>
        <w:t>where applicable</w:t>
      </w:r>
    </w:p>
    <w:p w14:paraId="53C1101C" w14:textId="77777777" w:rsidR="00482B55" w:rsidRPr="000A7527" w:rsidRDefault="00482B55" w:rsidP="00482B55">
      <w:pPr>
        <w:pStyle w:val="huisstijl"/>
        <w:rPr>
          <w:b/>
          <w:sz w:val="28"/>
          <w:lang w:val="en-US"/>
        </w:rPr>
      </w:pPr>
    </w:p>
    <w:p w14:paraId="3093EA8C" w14:textId="19C093B8" w:rsidR="00482B55" w:rsidRPr="000A7527" w:rsidRDefault="00EA0FCA" w:rsidP="00482B55">
      <w:pPr>
        <w:pStyle w:val="huisstijl"/>
        <w:rPr>
          <w:u w:val="single"/>
          <w:lang w:val="en-US"/>
        </w:rPr>
      </w:pPr>
      <w:r w:rsidRPr="000A7527">
        <w:rPr>
          <w:lang w:val="en-US"/>
        </w:rPr>
        <w:t>Date</w:t>
      </w:r>
      <w:r w:rsidR="00482B55" w:rsidRPr="000A7527">
        <w:rPr>
          <w:lang w:val="en-US"/>
        </w:rPr>
        <w:t xml:space="preserve">:    </w:t>
      </w:r>
      <w:r w:rsidR="00482B55" w:rsidRPr="000A7527">
        <w:rPr>
          <w:u w:val="single"/>
          <w:lang w:val="en-US"/>
        </w:rPr>
        <w:tab/>
      </w:r>
      <w:r w:rsidR="00482B55" w:rsidRPr="000A7527">
        <w:rPr>
          <w:u w:val="single"/>
          <w:lang w:val="en-US"/>
        </w:rPr>
        <w:tab/>
      </w:r>
      <w:r w:rsidR="00482B55" w:rsidRPr="000A7527">
        <w:rPr>
          <w:u w:val="single"/>
          <w:lang w:val="en-US"/>
        </w:rPr>
        <w:tab/>
      </w:r>
      <w:r w:rsidR="00482B55" w:rsidRPr="000A7527">
        <w:rPr>
          <w:lang w:val="en-US"/>
        </w:rPr>
        <w:t xml:space="preserve"> </w:t>
      </w:r>
      <w:r w:rsidR="00482B55" w:rsidRPr="000A7527">
        <w:rPr>
          <w:lang w:val="en-US"/>
        </w:rPr>
        <w:tab/>
      </w:r>
      <w:r w:rsidR="00482B55" w:rsidRPr="000A7527">
        <w:rPr>
          <w:lang w:val="en-US"/>
        </w:rPr>
        <w:tab/>
      </w:r>
      <w:r w:rsidR="00482B55" w:rsidRPr="000A7527">
        <w:rPr>
          <w:lang w:val="en-US"/>
        </w:rPr>
        <w:tab/>
      </w:r>
    </w:p>
    <w:p w14:paraId="3599D7AC" w14:textId="77777777" w:rsidR="00482B55" w:rsidRPr="000A7527" w:rsidRDefault="00482B55" w:rsidP="00482B55">
      <w:pPr>
        <w:pStyle w:val="huisstijl"/>
        <w:rPr>
          <w:lang w:val="en-US"/>
        </w:rPr>
      </w:pPr>
    </w:p>
    <w:p w14:paraId="69F3C104" w14:textId="347A4A68" w:rsidR="00482B55" w:rsidRPr="000A7527" w:rsidRDefault="000A7527" w:rsidP="00482B55">
      <w:pPr>
        <w:pStyle w:val="huisstijl"/>
        <w:tabs>
          <w:tab w:val="left" w:pos="567"/>
        </w:tabs>
        <w:spacing w:line="200" w:lineRule="exact"/>
        <w:rPr>
          <w:sz w:val="22"/>
          <w:szCs w:val="22"/>
          <w:lang w:val="en-US"/>
        </w:rPr>
      </w:pPr>
      <w:r w:rsidRPr="000A7527">
        <w:rPr>
          <w:sz w:val="22"/>
          <w:szCs w:val="22"/>
          <w:lang w:val="en-US"/>
        </w:rPr>
        <w:t>The candidacy must be signed by at least five percent of the electorate with a maximum of five; for fewer than 20 eligible voters, personal candidacy is sufficient</w:t>
      </w:r>
      <w:r w:rsidR="00482B55" w:rsidRPr="000A7527">
        <w:rPr>
          <w:sz w:val="22"/>
          <w:szCs w:val="22"/>
          <w:lang w:val="en-US"/>
        </w:rPr>
        <w:t>:</w:t>
      </w:r>
    </w:p>
    <w:p w14:paraId="4740A6FF" w14:textId="77777777" w:rsidR="00482B55" w:rsidRPr="000A7527" w:rsidRDefault="00482B55" w:rsidP="00482B55">
      <w:pPr>
        <w:pStyle w:val="huisstijl"/>
        <w:rPr>
          <w:lang w:val="en-US"/>
        </w:rPr>
      </w:pPr>
    </w:p>
    <w:p w14:paraId="165357BC" w14:textId="77777777" w:rsidR="00482B55" w:rsidRPr="000A7527" w:rsidRDefault="00482B55" w:rsidP="00482B55">
      <w:pPr>
        <w:pStyle w:val="huisstijl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1701"/>
        <w:gridCol w:w="1985"/>
      </w:tblGrid>
      <w:tr w:rsidR="00482B55" w14:paraId="0D1BCF18" w14:textId="77777777" w:rsidTr="00FC6E70">
        <w:trPr>
          <w:trHeight w:val="320"/>
        </w:trPr>
        <w:tc>
          <w:tcPr>
            <w:tcW w:w="5740" w:type="dxa"/>
          </w:tcPr>
          <w:p w14:paraId="16598BA2" w14:textId="7B2E028C" w:rsidR="00482B55" w:rsidRDefault="000A7527" w:rsidP="00FC6E70">
            <w:pPr>
              <w:pStyle w:val="huisstijl"/>
            </w:pPr>
            <w:r>
              <w:t xml:space="preserve">Name and </w:t>
            </w:r>
            <w:proofErr w:type="spellStart"/>
            <w:r>
              <w:t>initals</w:t>
            </w:r>
            <w:proofErr w:type="spellEnd"/>
          </w:p>
        </w:tc>
        <w:tc>
          <w:tcPr>
            <w:tcW w:w="1701" w:type="dxa"/>
          </w:tcPr>
          <w:p w14:paraId="044E9282" w14:textId="34AA202A" w:rsidR="00482B55" w:rsidRDefault="000A7527" w:rsidP="00FC6E70">
            <w:pPr>
              <w:pStyle w:val="huisstijl"/>
            </w:pPr>
            <w:r>
              <w:t xml:space="preserve">Date of </w:t>
            </w:r>
            <w:proofErr w:type="spellStart"/>
            <w:r>
              <w:t>birth</w:t>
            </w:r>
            <w:proofErr w:type="spellEnd"/>
          </w:p>
        </w:tc>
        <w:tc>
          <w:tcPr>
            <w:tcW w:w="1985" w:type="dxa"/>
          </w:tcPr>
          <w:p w14:paraId="555731BC" w14:textId="0556A28F" w:rsidR="00482B55" w:rsidRDefault="00C25A97" w:rsidP="00FC6E70">
            <w:pPr>
              <w:pStyle w:val="huisstijl"/>
            </w:pPr>
            <w:proofErr w:type="spellStart"/>
            <w:r>
              <w:t>Autograph</w:t>
            </w:r>
            <w:proofErr w:type="spellEnd"/>
          </w:p>
        </w:tc>
      </w:tr>
      <w:tr w:rsidR="00482B55" w14:paraId="5DF43537" w14:textId="77777777" w:rsidTr="00FC6E70">
        <w:trPr>
          <w:trHeight w:hRule="exact" w:val="567"/>
        </w:trPr>
        <w:tc>
          <w:tcPr>
            <w:tcW w:w="5740" w:type="dxa"/>
          </w:tcPr>
          <w:p w14:paraId="7EE47E5E" w14:textId="77777777" w:rsidR="00482B55" w:rsidRDefault="00482B55" w:rsidP="00FC6E70">
            <w:pPr>
              <w:pStyle w:val="huisstijl"/>
            </w:pPr>
            <w:r>
              <w:t>1.</w:t>
            </w:r>
          </w:p>
        </w:tc>
        <w:tc>
          <w:tcPr>
            <w:tcW w:w="1701" w:type="dxa"/>
          </w:tcPr>
          <w:p w14:paraId="1ED0D443" w14:textId="77777777" w:rsidR="00482B55" w:rsidRDefault="00482B55" w:rsidP="00FC6E70">
            <w:pPr>
              <w:pStyle w:val="huisstijl"/>
            </w:pPr>
          </w:p>
        </w:tc>
        <w:tc>
          <w:tcPr>
            <w:tcW w:w="1985" w:type="dxa"/>
          </w:tcPr>
          <w:p w14:paraId="4C6BC869" w14:textId="77777777" w:rsidR="00482B55" w:rsidRDefault="00482B55" w:rsidP="00FC6E70">
            <w:pPr>
              <w:pStyle w:val="huisstijl"/>
            </w:pPr>
          </w:p>
        </w:tc>
      </w:tr>
      <w:tr w:rsidR="00482B55" w14:paraId="6FA8DF42" w14:textId="77777777" w:rsidTr="00FC6E70">
        <w:trPr>
          <w:trHeight w:hRule="exact" w:val="567"/>
        </w:trPr>
        <w:tc>
          <w:tcPr>
            <w:tcW w:w="5740" w:type="dxa"/>
          </w:tcPr>
          <w:p w14:paraId="7CAA6D59" w14:textId="77777777" w:rsidR="00482B55" w:rsidRDefault="00482B55" w:rsidP="00FC6E70">
            <w:pPr>
              <w:pStyle w:val="huisstijl"/>
            </w:pPr>
            <w:r>
              <w:t>2.</w:t>
            </w:r>
          </w:p>
        </w:tc>
        <w:tc>
          <w:tcPr>
            <w:tcW w:w="1701" w:type="dxa"/>
          </w:tcPr>
          <w:p w14:paraId="3131DE87" w14:textId="77777777" w:rsidR="00482B55" w:rsidRDefault="00482B55" w:rsidP="00FC6E70">
            <w:pPr>
              <w:pStyle w:val="huisstijl"/>
            </w:pPr>
          </w:p>
        </w:tc>
        <w:tc>
          <w:tcPr>
            <w:tcW w:w="1985" w:type="dxa"/>
          </w:tcPr>
          <w:p w14:paraId="6132A9CC" w14:textId="77777777" w:rsidR="00482B55" w:rsidRDefault="00482B55" w:rsidP="00FC6E70">
            <w:pPr>
              <w:pStyle w:val="huisstijl"/>
            </w:pPr>
          </w:p>
        </w:tc>
      </w:tr>
      <w:tr w:rsidR="00482B55" w14:paraId="755FC373" w14:textId="77777777" w:rsidTr="00FC6E70">
        <w:trPr>
          <w:trHeight w:hRule="exact" w:val="567"/>
        </w:trPr>
        <w:tc>
          <w:tcPr>
            <w:tcW w:w="5740" w:type="dxa"/>
          </w:tcPr>
          <w:p w14:paraId="3C89D340" w14:textId="77777777" w:rsidR="00482B55" w:rsidRDefault="00482B55" w:rsidP="00FC6E70">
            <w:pPr>
              <w:pStyle w:val="huisstijl"/>
            </w:pPr>
            <w:r>
              <w:t>3.</w:t>
            </w:r>
          </w:p>
        </w:tc>
        <w:tc>
          <w:tcPr>
            <w:tcW w:w="1701" w:type="dxa"/>
          </w:tcPr>
          <w:p w14:paraId="0E7A03DD" w14:textId="77777777" w:rsidR="00482B55" w:rsidRDefault="00482B55" w:rsidP="00FC6E70">
            <w:pPr>
              <w:pStyle w:val="huisstijl"/>
            </w:pPr>
          </w:p>
        </w:tc>
        <w:tc>
          <w:tcPr>
            <w:tcW w:w="1985" w:type="dxa"/>
          </w:tcPr>
          <w:p w14:paraId="79F2DEF1" w14:textId="77777777" w:rsidR="00482B55" w:rsidRDefault="00482B55" w:rsidP="00FC6E70">
            <w:pPr>
              <w:pStyle w:val="huisstijl"/>
            </w:pPr>
          </w:p>
        </w:tc>
      </w:tr>
      <w:tr w:rsidR="00482B55" w14:paraId="42F802C1" w14:textId="77777777" w:rsidTr="00FC6E70">
        <w:trPr>
          <w:trHeight w:hRule="exact" w:val="567"/>
        </w:trPr>
        <w:tc>
          <w:tcPr>
            <w:tcW w:w="5740" w:type="dxa"/>
          </w:tcPr>
          <w:p w14:paraId="75DA1560" w14:textId="77777777" w:rsidR="00482B55" w:rsidRDefault="00482B55" w:rsidP="00FC6E70">
            <w:pPr>
              <w:pStyle w:val="huisstijl"/>
            </w:pPr>
            <w:r>
              <w:t>4.</w:t>
            </w:r>
          </w:p>
        </w:tc>
        <w:tc>
          <w:tcPr>
            <w:tcW w:w="1701" w:type="dxa"/>
          </w:tcPr>
          <w:p w14:paraId="4A72F4CB" w14:textId="77777777" w:rsidR="00482B55" w:rsidRDefault="00482B55" w:rsidP="00FC6E70">
            <w:pPr>
              <w:pStyle w:val="huisstijl"/>
            </w:pPr>
          </w:p>
        </w:tc>
        <w:tc>
          <w:tcPr>
            <w:tcW w:w="1985" w:type="dxa"/>
          </w:tcPr>
          <w:p w14:paraId="3725DF65" w14:textId="77777777" w:rsidR="00482B55" w:rsidRDefault="00482B55" w:rsidP="00FC6E70">
            <w:pPr>
              <w:pStyle w:val="huisstijl"/>
            </w:pPr>
          </w:p>
        </w:tc>
      </w:tr>
      <w:tr w:rsidR="00482B55" w14:paraId="269FD199" w14:textId="77777777" w:rsidTr="00FC6E70">
        <w:trPr>
          <w:trHeight w:hRule="exact" w:val="567"/>
        </w:trPr>
        <w:tc>
          <w:tcPr>
            <w:tcW w:w="5740" w:type="dxa"/>
          </w:tcPr>
          <w:p w14:paraId="3F8E7084" w14:textId="77777777" w:rsidR="00482B55" w:rsidRDefault="00482B55" w:rsidP="00FC6E70">
            <w:pPr>
              <w:pStyle w:val="huisstijl"/>
            </w:pPr>
            <w:r>
              <w:t>5.</w:t>
            </w:r>
          </w:p>
        </w:tc>
        <w:tc>
          <w:tcPr>
            <w:tcW w:w="1701" w:type="dxa"/>
          </w:tcPr>
          <w:p w14:paraId="567F5FF4" w14:textId="77777777" w:rsidR="00482B55" w:rsidRDefault="00482B55" w:rsidP="00FC6E70">
            <w:pPr>
              <w:pStyle w:val="huisstijl"/>
            </w:pPr>
          </w:p>
        </w:tc>
        <w:tc>
          <w:tcPr>
            <w:tcW w:w="1985" w:type="dxa"/>
          </w:tcPr>
          <w:p w14:paraId="6F90F1F9" w14:textId="77777777" w:rsidR="00482B55" w:rsidRDefault="00482B55" w:rsidP="00FC6E70">
            <w:pPr>
              <w:pStyle w:val="huisstijl"/>
            </w:pPr>
          </w:p>
        </w:tc>
      </w:tr>
    </w:tbl>
    <w:p w14:paraId="5C38A309" w14:textId="77777777" w:rsidR="00482B55" w:rsidRDefault="00482B55" w:rsidP="00482B55">
      <w:pPr>
        <w:pStyle w:val="huisstijl"/>
        <w:tabs>
          <w:tab w:val="left" w:pos="284"/>
        </w:tabs>
        <w:spacing w:line="200" w:lineRule="exact"/>
        <w:rPr>
          <w:sz w:val="16"/>
        </w:rPr>
      </w:pPr>
    </w:p>
    <w:p w14:paraId="1391E41D" w14:textId="77777777" w:rsidR="00D4661A" w:rsidRDefault="00D4661A" w:rsidP="004129FB">
      <w:pPr>
        <w:pStyle w:val="huisstijl"/>
        <w:tabs>
          <w:tab w:val="left" w:pos="284"/>
        </w:tabs>
        <w:spacing w:line="200" w:lineRule="exact"/>
        <w:rPr>
          <w:sz w:val="16"/>
        </w:rPr>
      </w:pPr>
    </w:p>
    <w:sectPr w:rsidR="00D4661A" w:rsidSect="00B6022E">
      <w:headerReference w:type="default" r:id="rId12"/>
      <w:headerReference w:type="first" r:id="rId13"/>
      <w:pgSz w:w="11906" w:h="16838" w:code="9"/>
      <w:pgMar w:top="2835" w:right="992" w:bottom="567" w:left="1559" w:header="1418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2A01" w14:textId="77777777" w:rsidR="00980A37" w:rsidRDefault="00980A37">
      <w:r>
        <w:separator/>
      </w:r>
    </w:p>
  </w:endnote>
  <w:endnote w:type="continuationSeparator" w:id="0">
    <w:p w14:paraId="59719384" w14:textId="77777777" w:rsidR="00980A37" w:rsidRDefault="0098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">
    <w:panose1 w:val="02000503070000020003"/>
    <w:charset w:val="00"/>
    <w:family w:val="auto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01094" w14:textId="77777777" w:rsidR="00980A37" w:rsidRDefault="00980A37">
      <w:r>
        <w:separator/>
      </w:r>
    </w:p>
  </w:footnote>
  <w:footnote w:type="continuationSeparator" w:id="0">
    <w:p w14:paraId="0611175A" w14:textId="77777777" w:rsidR="00980A37" w:rsidRDefault="00980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65EE" w14:textId="300F1F30" w:rsidR="00482B55" w:rsidRPr="00482B55" w:rsidRDefault="00482B55" w:rsidP="00482B55">
    <w:pPr>
      <w:pStyle w:val="Koptekst"/>
      <w:tabs>
        <w:tab w:val="clear" w:pos="4536"/>
        <w:tab w:val="clear" w:pos="9072"/>
        <w:tab w:val="right" w:pos="9356"/>
      </w:tabs>
      <w:spacing w:line="240" w:lineRule="exact"/>
      <w:jc w:val="right"/>
      <w:rPr>
        <w:b/>
        <w:sz w:val="24"/>
        <w:szCs w:val="24"/>
        <w:lang w:val="en-US"/>
      </w:rPr>
    </w:pPr>
    <w:r w:rsidRPr="00482B55">
      <w:rPr>
        <w:b/>
        <w:sz w:val="24"/>
        <w:szCs w:val="24"/>
        <w:lang w:val="en-US"/>
      </w:rPr>
      <w:t>U</w:t>
    </w:r>
    <w:r w:rsidR="00490ECD">
      <w:rPr>
        <w:b/>
        <w:sz w:val="24"/>
        <w:szCs w:val="24"/>
        <w:lang w:val="en-US"/>
      </w:rPr>
      <w:t xml:space="preserve">niversity Elections </w:t>
    </w:r>
    <w:r w:rsidR="00FE26C8">
      <w:rPr>
        <w:b/>
        <w:sz w:val="24"/>
        <w:szCs w:val="24"/>
        <w:lang w:val="en-US"/>
      </w:rPr>
      <w:t>202</w:t>
    </w:r>
    <w:r w:rsidR="00E33963">
      <w:rPr>
        <w:b/>
        <w:sz w:val="24"/>
        <w:szCs w:val="24"/>
        <w:lang w:val="en-US"/>
      </w:rPr>
      <w:t>6</w:t>
    </w:r>
  </w:p>
  <w:p w14:paraId="5DC3578A" w14:textId="5276F1FF" w:rsidR="00482B55" w:rsidRPr="00482B55" w:rsidRDefault="00482B55" w:rsidP="00482B55">
    <w:pPr>
      <w:pStyle w:val="Koptekst"/>
      <w:tabs>
        <w:tab w:val="clear" w:pos="4536"/>
        <w:tab w:val="clear" w:pos="9072"/>
        <w:tab w:val="right" w:pos="9356"/>
      </w:tabs>
      <w:spacing w:line="240" w:lineRule="exact"/>
      <w:jc w:val="right"/>
      <w:rPr>
        <w:lang w:val="en-US"/>
      </w:rPr>
    </w:pPr>
    <w:r w:rsidRPr="00482B55">
      <w:rPr>
        <w:b/>
        <w:lang w:val="en-US"/>
      </w:rPr>
      <w:tab/>
      <w:t xml:space="preserve">Form Candidate </w:t>
    </w:r>
    <w:r>
      <w:rPr>
        <w:b/>
        <w:lang w:val="en-US"/>
      </w:rPr>
      <w:t>S</w:t>
    </w:r>
    <w:r w:rsidRPr="00482B55">
      <w:rPr>
        <w:b/>
        <w:lang w:val="en-US"/>
      </w:rPr>
      <w:t>ystem</w:t>
    </w:r>
  </w:p>
  <w:p w14:paraId="556DB9D5" w14:textId="77777777" w:rsidR="008C01F8" w:rsidRPr="00B82DEB" w:rsidRDefault="008C01F8">
    <w:pPr>
      <w:pStyle w:val="Koptekst"/>
      <w:tabs>
        <w:tab w:val="clear" w:pos="4536"/>
        <w:tab w:val="clear" w:pos="9072"/>
        <w:tab w:val="right" w:pos="7796"/>
      </w:tabs>
      <w:spacing w:line="240" w:lineRule="exact"/>
      <w:rPr>
        <w:lang w:val="en-US"/>
      </w:rPr>
    </w:pPr>
    <w:r w:rsidRPr="00B82DEB">
      <w:rPr>
        <w:b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49CF9" w14:textId="690E3932" w:rsidR="008C01F8" w:rsidRPr="001C7DF9" w:rsidRDefault="008C01F8">
    <w:pPr>
      <w:pStyle w:val="Koptekst"/>
      <w:tabs>
        <w:tab w:val="clear" w:pos="4536"/>
        <w:tab w:val="clear" w:pos="9072"/>
        <w:tab w:val="right" w:pos="9356"/>
      </w:tabs>
      <w:spacing w:line="240" w:lineRule="exact"/>
      <w:rPr>
        <w:b/>
        <w:sz w:val="24"/>
        <w:szCs w:val="24"/>
      </w:rPr>
    </w:pPr>
    <w:r>
      <w:rPr>
        <w:b/>
      </w:rPr>
      <w:tab/>
    </w:r>
    <w:r w:rsidR="005D03E0" w:rsidRPr="001C7DF9">
      <w:rPr>
        <w:b/>
        <w:sz w:val="24"/>
        <w:szCs w:val="24"/>
      </w:rPr>
      <w:t>Universitaire Verkiezingen</w:t>
    </w:r>
    <w:r w:rsidRPr="001C7DF9">
      <w:rPr>
        <w:b/>
        <w:sz w:val="24"/>
        <w:szCs w:val="24"/>
      </w:rPr>
      <w:t xml:space="preserve"> </w:t>
    </w:r>
    <w:r w:rsidR="00FE26C8">
      <w:rPr>
        <w:b/>
        <w:sz w:val="24"/>
        <w:szCs w:val="24"/>
      </w:rPr>
      <w:t>202</w:t>
    </w:r>
    <w:r w:rsidR="00E33963">
      <w:rPr>
        <w:b/>
        <w:sz w:val="24"/>
        <w:szCs w:val="24"/>
      </w:rPr>
      <w:t>6</w:t>
    </w:r>
  </w:p>
  <w:p w14:paraId="6DC6A5BD" w14:textId="6E53BBF9" w:rsidR="008C01F8" w:rsidRPr="00B6022E" w:rsidRDefault="00B6022E">
    <w:pPr>
      <w:pStyle w:val="Koptekst"/>
      <w:tabs>
        <w:tab w:val="clear" w:pos="4536"/>
        <w:tab w:val="clear" w:pos="9072"/>
        <w:tab w:val="right" w:pos="9356"/>
      </w:tabs>
      <w:spacing w:line="240" w:lineRule="exact"/>
      <w:rPr>
        <w:lang w:val="en-US"/>
      </w:rPr>
    </w:pPr>
    <w:r w:rsidRPr="00B6022E">
      <w:rPr>
        <w:lang w:val="en-US"/>
      </w:rPr>
      <w:t>For English see below</w:t>
    </w:r>
    <w:r w:rsidR="008C01F8" w:rsidRPr="00B6022E">
      <w:rPr>
        <w:b/>
        <w:lang w:val="en-US"/>
      </w:rPr>
      <w:tab/>
    </w:r>
    <w:proofErr w:type="spellStart"/>
    <w:r w:rsidR="001C7DF9" w:rsidRPr="00B6022E">
      <w:rPr>
        <w:b/>
        <w:lang w:val="en-US"/>
      </w:rPr>
      <w:t>Formulier</w:t>
    </w:r>
    <w:proofErr w:type="spellEnd"/>
    <w:r w:rsidR="001C7DF9" w:rsidRPr="00B6022E">
      <w:rPr>
        <w:b/>
        <w:lang w:val="en-US"/>
      </w:rPr>
      <w:t xml:space="preserve"> </w:t>
    </w:r>
    <w:proofErr w:type="spellStart"/>
    <w:r w:rsidR="001C7DF9" w:rsidRPr="00B6022E">
      <w:rPr>
        <w:b/>
        <w:lang w:val="en-US"/>
      </w:rPr>
      <w:t>personenstelsel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Kop1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B207CDE"/>
    <w:multiLevelType w:val="singleLevel"/>
    <w:tmpl w:val="B5EA5E3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06591601">
    <w:abstractNumId w:val="0"/>
  </w:num>
  <w:num w:numId="2" w16cid:durableId="1166752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F43"/>
    <w:rsid w:val="000A7527"/>
    <w:rsid w:val="000D4DE8"/>
    <w:rsid w:val="000E3172"/>
    <w:rsid w:val="000E7041"/>
    <w:rsid w:val="00122515"/>
    <w:rsid w:val="001273BB"/>
    <w:rsid w:val="00146D4A"/>
    <w:rsid w:val="001A4850"/>
    <w:rsid w:val="001C7DF9"/>
    <w:rsid w:val="002004BD"/>
    <w:rsid w:val="002100F3"/>
    <w:rsid w:val="00260AEF"/>
    <w:rsid w:val="002A73FD"/>
    <w:rsid w:val="002F2C14"/>
    <w:rsid w:val="002F51BF"/>
    <w:rsid w:val="00330682"/>
    <w:rsid w:val="003364C4"/>
    <w:rsid w:val="00344DD0"/>
    <w:rsid w:val="00362F57"/>
    <w:rsid w:val="00383C50"/>
    <w:rsid w:val="00391876"/>
    <w:rsid w:val="003B26F2"/>
    <w:rsid w:val="003D7C88"/>
    <w:rsid w:val="003F1DD6"/>
    <w:rsid w:val="004129FB"/>
    <w:rsid w:val="0042030A"/>
    <w:rsid w:val="00420894"/>
    <w:rsid w:val="00442FF0"/>
    <w:rsid w:val="0044504C"/>
    <w:rsid w:val="00447FE6"/>
    <w:rsid w:val="00482B55"/>
    <w:rsid w:val="00483295"/>
    <w:rsid w:val="00483688"/>
    <w:rsid w:val="00490ECD"/>
    <w:rsid w:val="004B0AFC"/>
    <w:rsid w:val="004B1A2F"/>
    <w:rsid w:val="004E4A3F"/>
    <w:rsid w:val="00512F6B"/>
    <w:rsid w:val="00525D93"/>
    <w:rsid w:val="00560A76"/>
    <w:rsid w:val="005C189F"/>
    <w:rsid w:val="005C46CB"/>
    <w:rsid w:val="005D03E0"/>
    <w:rsid w:val="005E6D12"/>
    <w:rsid w:val="00675BA3"/>
    <w:rsid w:val="00691081"/>
    <w:rsid w:val="006A0749"/>
    <w:rsid w:val="006F106C"/>
    <w:rsid w:val="006F30DB"/>
    <w:rsid w:val="00736027"/>
    <w:rsid w:val="007A1994"/>
    <w:rsid w:val="008529E2"/>
    <w:rsid w:val="008C01F8"/>
    <w:rsid w:val="008D0CE2"/>
    <w:rsid w:val="0090726B"/>
    <w:rsid w:val="0094608E"/>
    <w:rsid w:val="0095631B"/>
    <w:rsid w:val="00980A37"/>
    <w:rsid w:val="009B5C13"/>
    <w:rsid w:val="009C26B0"/>
    <w:rsid w:val="009F4323"/>
    <w:rsid w:val="00A22453"/>
    <w:rsid w:val="00A3087F"/>
    <w:rsid w:val="00A3566A"/>
    <w:rsid w:val="00A43658"/>
    <w:rsid w:val="00A8638B"/>
    <w:rsid w:val="00AB24E8"/>
    <w:rsid w:val="00B01DFC"/>
    <w:rsid w:val="00B56D06"/>
    <w:rsid w:val="00B6022E"/>
    <w:rsid w:val="00B80388"/>
    <w:rsid w:val="00B82DEB"/>
    <w:rsid w:val="00B92B10"/>
    <w:rsid w:val="00BA57F5"/>
    <w:rsid w:val="00C15CF3"/>
    <w:rsid w:val="00C20169"/>
    <w:rsid w:val="00C25A97"/>
    <w:rsid w:val="00C9459F"/>
    <w:rsid w:val="00CC280A"/>
    <w:rsid w:val="00CE3F43"/>
    <w:rsid w:val="00CF6172"/>
    <w:rsid w:val="00D11793"/>
    <w:rsid w:val="00D16492"/>
    <w:rsid w:val="00D21682"/>
    <w:rsid w:val="00D276C1"/>
    <w:rsid w:val="00D4661A"/>
    <w:rsid w:val="00D56583"/>
    <w:rsid w:val="00DA455A"/>
    <w:rsid w:val="00DA56F8"/>
    <w:rsid w:val="00DC33E8"/>
    <w:rsid w:val="00DC40B9"/>
    <w:rsid w:val="00E328B8"/>
    <w:rsid w:val="00E33963"/>
    <w:rsid w:val="00E624D6"/>
    <w:rsid w:val="00EA0FCA"/>
    <w:rsid w:val="00F45C23"/>
    <w:rsid w:val="00FA7588"/>
    <w:rsid w:val="00FE26C8"/>
    <w:rsid w:val="00FE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5BDEE2"/>
  <w15:docId w15:val="{F5FA170D-3934-447D-A329-DDE7D0B3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Minion" w:hAnsi="Minion"/>
      <w:lang w:eastAsia="en-US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before="240" w:after="60"/>
      <w:outlineLvl w:val="0"/>
    </w:pPr>
    <w:rPr>
      <w:rFonts w:ascii="Times New Roman" w:hAnsi="Times New Roman"/>
      <w:b/>
      <w:kern w:val="28"/>
      <w:sz w:val="33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spacing w:before="240" w:after="60"/>
      <w:outlineLvl w:val="1"/>
    </w:pPr>
    <w:rPr>
      <w:rFonts w:ascii="Times New Roman" w:hAnsi="Times New Roman"/>
      <w:b/>
      <w:sz w:val="26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Index1">
    <w:name w:val="index 1"/>
    <w:basedOn w:val="Standaard"/>
    <w:next w:val="Standaard"/>
    <w:semiHidden/>
    <w:pPr>
      <w:tabs>
        <w:tab w:val="right" w:leader="dot" w:pos="9072"/>
      </w:tabs>
      <w:ind w:left="220" w:hanging="220"/>
    </w:pPr>
  </w:style>
  <w:style w:type="paragraph" w:styleId="Indexkop">
    <w:name w:val="index heading"/>
    <w:basedOn w:val="Standaard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</w:rPr>
  </w:style>
  <w:style w:type="paragraph" w:styleId="Ondertitel">
    <w:name w:val="Subtitle"/>
    <w:basedOn w:val="Standaard"/>
    <w:qFormat/>
    <w:pPr>
      <w:spacing w:after="60"/>
      <w:jc w:val="center"/>
    </w:pPr>
    <w:rPr>
      <w:b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customStyle="1" w:styleId="huisstijl">
    <w:name w:val="huisstijl"/>
    <w:basedOn w:val="Standaard"/>
    <w:pPr>
      <w:spacing w:line="280" w:lineRule="exact"/>
    </w:p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Pr>
      <w:rFonts w:ascii="Minion" w:hAnsi="Minion"/>
      <w:sz w:val="20"/>
    </w:rPr>
  </w:style>
  <w:style w:type="paragraph" w:styleId="Ballontekst">
    <w:name w:val="Balloon Text"/>
    <w:basedOn w:val="Standaard"/>
    <w:semiHidden/>
    <w:rsid w:val="008C01F8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73602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203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embureau@hum.leidenuniv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tembureau@hum.leidenuniv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OFFICE97\SJABLOON\WPA97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1C44A53F6A045A4C1A5E27934D3F9" ma:contentTypeVersion="5" ma:contentTypeDescription="Create a new document." ma:contentTypeScope="" ma:versionID="e0e0eb1682c2f2f38874247a5eb28288">
  <xsd:schema xmlns:xsd="http://www.w3.org/2001/XMLSchema" xmlns:xs="http://www.w3.org/2001/XMLSchema" xmlns:p="http://schemas.microsoft.com/office/2006/metadata/properties" xmlns:ns3="3ed38a58-8370-4be6-b63a-f132d0df020a" xmlns:ns4="b1b35015-858a-4fdd-8bfe-ae800e5e5635" targetNamespace="http://schemas.microsoft.com/office/2006/metadata/properties" ma:root="true" ma:fieldsID="4fdf011edc901c6e11c5ecb061e49694" ns3:_="" ns4:_="">
    <xsd:import namespace="3ed38a58-8370-4be6-b63a-f132d0df020a"/>
    <xsd:import namespace="b1b35015-858a-4fdd-8bfe-ae800e5e56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38a58-8370-4be6-b63a-f132d0df0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35015-858a-4fdd-8bfe-ae800e5e5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4588D3-6AD5-4D3E-9FF6-113A899ED1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49233A-5180-429E-8C48-B30008C3FA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48E971-9136-4D41-8248-08E244A04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d38a58-8370-4be6-b63a-f132d0df020a"/>
    <ds:schemaRef ds:uri="b1b35015-858a-4fdd-8bfe-ae800e5e5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WPA97</Template>
  <TotalTime>0</TotalTime>
  <Pages>2</Pages>
  <Words>313</Words>
  <Characters>1787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Verzoek tot verbetering van het kiezersregister</vt:lpstr>
    </vt:vector>
  </TitlesOfParts>
  <Company>Universiteit Leiden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kandidaatstelling</dc:title>
  <dc:creator>vankampen</dc:creator>
  <cp:lastModifiedBy>Lucas, M.L. (Michelle)</cp:lastModifiedBy>
  <cp:revision>2</cp:revision>
  <cp:lastPrinted>2008-02-06T10:05:00Z</cp:lastPrinted>
  <dcterms:created xsi:type="dcterms:W3CDTF">2026-10-06T11:28:00Z</dcterms:created>
  <dcterms:modified xsi:type="dcterms:W3CDTF">2026-10-06T11:28:00Z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0x0101002B41C44A53F6A045A4C1A5E27934D3F9</vt:lpwstr>
  </property>
</Properties>
</file>