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ED173" w14:textId="77777777" w:rsidR="00580423" w:rsidRPr="00F06B32" w:rsidRDefault="00580423" w:rsidP="00E25D36">
      <w:pPr>
        <w:pStyle w:val="Titel"/>
        <w:spacing w:after="0" w:line="276" w:lineRule="auto"/>
        <w:rPr>
          <w:sz w:val="20"/>
          <w:szCs w:val="20"/>
          <w:lang w:val="nl-NL"/>
        </w:rPr>
      </w:pPr>
    </w:p>
    <w:p w14:paraId="56EF1240" w14:textId="77777777" w:rsidR="004960D3" w:rsidRPr="00F06B32" w:rsidRDefault="004960D3" w:rsidP="00E25D36">
      <w:pPr>
        <w:pStyle w:val="Titel"/>
        <w:spacing w:after="0" w:line="276" w:lineRule="auto"/>
        <w:rPr>
          <w:sz w:val="72"/>
          <w:szCs w:val="72"/>
          <w:lang w:val="nl-NL"/>
        </w:rPr>
      </w:pPr>
    </w:p>
    <w:p w14:paraId="19540F68" w14:textId="77777777" w:rsidR="002C1C07" w:rsidRDefault="002C1C07" w:rsidP="00E25D36">
      <w:pPr>
        <w:pStyle w:val="Titel"/>
        <w:spacing w:after="0" w:line="276" w:lineRule="auto"/>
        <w:rPr>
          <w:sz w:val="72"/>
          <w:szCs w:val="72"/>
          <w:lang w:val="nl-NL"/>
        </w:rPr>
      </w:pPr>
    </w:p>
    <w:p w14:paraId="43B3B0A5" w14:textId="77777777" w:rsidR="00E86124" w:rsidRDefault="00E86124" w:rsidP="00E25D36">
      <w:pPr>
        <w:pStyle w:val="Titel"/>
        <w:spacing w:after="0" w:line="276" w:lineRule="auto"/>
        <w:rPr>
          <w:sz w:val="72"/>
          <w:szCs w:val="72"/>
          <w:lang w:val="nl-NL"/>
        </w:rPr>
      </w:pPr>
    </w:p>
    <w:p w14:paraId="2E51CE30" w14:textId="77777777" w:rsidR="00E86124" w:rsidRDefault="00E86124" w:rsidP="00E25D36">
      <w:pPr>
        <w:pStyle w:val="Titel"/>
        <w:spacing w:after="0" w:line="276" w:lineRule="auto"/>
        <w:rPr>
          <w:sz w:val="72"/>
          <w:szCs w:val="72"/>
          <w:lang w:val="nl-NL"/>
        </w:rPr>
      </w:pPr>
    </w:p>
    <w:p w14:paraId="34C294F2" w14:textId="5F8C8EDE" w:rsidR="00A742C4" w:rsidRPr="00F06B32" w:rsidRDefault="008F70DB" w:rsidP="00E25D36">
      <w:pPr>
        <w:pStyle w:val="Titel"/>
        <w:spacing w:after="0" w:line="276" w:lineRule="auto"/>
        <w:rPr>
          <w:sz w:val="72"/>
          <w:szCs w:val="72"/>
          <w:lang w:val="nl-NL"/>
        </w:rPr>
      </w:pPr>
      <w:r w:rsidRPr="00F06B32">
        <w:rPr>
          <w:sz w:val="72"/>
          <w:szCs w:val="72"/>
          <w:lang w:val="nl-NL"/>
        </w:rPr>
        <w:t>Handelen na een poging tot suïcide</w:t>
      </w:r>
    </w:p>
    <w:p w14:paraId="428B06A0" w14:textId="77777777" w:rsidR="00CB1FD5" w:rsidRPr="00F06B32" w:rsidRDefault="00CB1FD5" w:rsidP="00E25D36">
      <w:pPr>
        <w:spacing w:before="0" w:beforeAutospacing="0" w:after="0" w:afterAutospacing="0" w:line="276" w:lineRule="auto"/>
        <w:rPr>
          <w:rFonts w:eastAsiaTheme="majorEastAsia" w:cstheme="majorBidi"/>
          <w:b/>
          <w:bCs/>
          <w:color w:val="595959" w:themeColor="text1" w:themeTint="A6"/>
          <w:spacing w:val="15"/>
          <w:szCs w:val="20"/>
        </w:rPr>
      </w:pPr>
      <w:r w:rsidRPr="00F06B32">
        <w:rPr>
          <w:b/>
          <w:bCs/>
          <w:szCs w:val="20"/>
        </w:rPr>
        <w:br w:type="page"/>
      </w:r>
    </w:p>
    <w:p w14:paraId="5BCFE987" w14:textId="77777777" w:rsidR="00F74812" w:rsidRPr="00F06B32" w:rsidRDefault="00F74812" w:rsidP="00E25D36">
      <w:pPr>
        <w:pStyle w:val="Kop3"/>
        <w:spacing w:before="0" w:after="0" w:line="276" w:lineRule="auto"/>
        <w:rPr>
          <w:lang w:val="nl-NL"/>
        </w:rPr>
      </w:pPr>
      <w:bookmarkStart w:id="0" w:name="_Toc214530768"/>
      <w:bookmarkStart w:id="1" w:name="_Toc235106585"/>
      <w:r w:rsidRPr="00F06B32">
        <w:rPr>
          <w:lang w:val="nl-NL"/>
        </w:rPr>
        <w:lastRenderedPageBreak/>
        <w:t>INLEIDING</w:t>
      </w:r>
      <w:bookmarkEnd w:id="0"/>
      <w:bookmarkEnd w:id="1"/>
    </w:p>
    <w:p w14:paraId="523ED1EF" w14:textId="01BB4608" w:rsidR="00F74812" w:rsidRDefault="00F74812" w:rsidP="00E25D36">
      <w:pPr>
        <w:spacing w:before="0" w:beforeAutospacing="0" w:after="0" w:afterAutospacing="0" w:line="276" w:lineRule="auto"/>
        <w:rPr>
          <w:szCs w:val="20"/>
        </w:rPr>
      </w:pPr>
      <w:r w:rsidRPr="00F06B32">
        <w:rPr>
          <w:szCs w:val="20"/>
        </w:rPr>
        <w:t>Deze notitie bevat adviezen over het handelen na een poging tot suïcide door een student. Voor het opstellen van dit document is gebruik gemaakt van het “Actieplan na een zelfdoding in het Hoger Onderwijs” van het Trimbos Instituut en Stichting 113</w:t>
      </w:r>
      <w:r w:rsidRPr="00F06B32">
        <w:rPr>
          <w:rStyle w:val="Voetnootmarkering"/>
          <w:szCs w:val="20"/>
        </w:rPr>
        <w:footnoteReference w:id="1"/>
      </w:r>
      <w:r w:rsidRPr="00F06B32">
        <w:rPr>
          <w:szCs w:val="20"/>
        </w:rPr>
        <w:t>, en een vergelijkbaar Australisch protocol</w:t>
      </w:r>
      <w:r w:rsidRPr="00F06B32">
        <w:rPr>
          <w:rStyle w:val="Voetnootmarkering"/>
          <w:szCs w:val="20"/>
        </w:rPr>
        <w:footnoteReference w:id="2"/>
      </w:r>
      <w:r w:rsidRPr="00F06B32">
        <w:rPr>
          <w:szCs w:val="20"/>
        </w:rPr>
        <w:t>. Ook is gebruik gemaakt van het Evaluatierapport Crisisrespons Suïcide, opgesteld door COT-Instituut voor Veiligheids- en Crisismanagement (2022).</w:t>
      </w:r>
    </w:p>
    <w:p w14:paraId="495BF7C7" w14:textId="77777777" w:rsidR="00C9296D" w:rsidRPr="00F06B32" w:rsidRDefault="00C9296D" w:rsidP="00E25D36">
      <w:pPr>
        <w:spacing w:before="0" w:beforeAutospacing="0" w:after="0" w:afterAutospacing="0" w:line="276" w:lineRule="auto"/>
        <w:rPr>
          <w:szCs w:val="20"/>
        </w:rPr>
      </w:pPr>
    </w:p>
    <w:p w14:paraId="4F089B42" w14:textId="17F6C2EB" w:rsidR="00F74812" w:rsidRDefault="00F74812" w:rsidP="00E25D36">
      <w:pPr>
        <w:spacing w:before="0" w:beforeAutospacing="0" w:after="0" w:afterAutospacing="0" w:line="276" w:lineRule="auto"/>
        <w:rPr>
          <w:szCs w:val="20"/>
        </w:rPr>
      </w:pPr>
      <w:r w:rsidRPr="00F06B32">
        <w:rPr>
          <w:szCs w:val="20"/>
        </w:rPr>
        <w:t>Het document bestaat uit twee delen: 1) de voorbereiding, 2) acties na een suïcide van een student. Voor het tweede deel is onderscheid gemaakt tussen een suïcidepoging die plaatsvindt op of vlak bij de universiteit, en een suïcidepoging die meer op afstand plaats heeft gevonden en waarvan de universiteit op de hoogte wordt gesteld.</w:t>
      </w:r>
    </w:p>
    <w:p w14:paraId="6A4B8F43" w14:textId="77777777" w:rsidR="00C9296D" w:rsidRPr="00F06B32" w:rsidRDefault="00C9296D" w:rsidP="00E25D36">
      <w:pPr>
        <w:spacing w:before="0" w:beforeAutospacing="0" w:after="0" w:afterAutospacing="0" w:line="276" w:lineRule="auto"/>
        <w:rPr>
          <w:szCs w:val="20"/>
        </w:rPr>
      </w:pPr>
    </w:p>
    <w:p w14:paraId="1839203A" w14:textId="6377B0B7" w:rsidR="00F74812" w:rsidRPr="00F06B32" w:rsidRDefault="00F74812" w:rsidP="00E25D36">
      <w:pPr>
        <w:spacing w:before="0" w:beforeAutospacing="0" w:after="0" w:afterAutospacing="0" w:line="276" w:lineRule="auto"/>
        <w:rPr>
          <w:szCs w:val="20"/>
        </w:rPr>
      </w:pPr>
      <w:r w:rsidRPr="00F06B32">
        <w:rPr>
          <w:szCs w:val="20"/>
        </w:rPr>
        <w:t>Gezien het decentrale karakter van bedrijfsvoering van de Universiteit Leiden verdient het de aanbeveling om de respons na een suïcidepoging facultair te coördineren. Dit betekent dat per faculteit een kernteam belast zal zijn met de coördinatie van de acties volgend op een suïcidepoging(melding). Dit team wordt hierbij ondersteund door centrale diensten en expertiseteams (zie figuur 1). De adviezen in dit document zijn gericht aan het kernteam/crisisteam. Adviezen voor ondersteunende partijen zijn in dit document buiten beschouwing gelaten.</w:t>
      </w:r>
    </w:p>
    <w:p w14:paraId="4638D3CE" w14:textId="45F58FFA" w:rsidR="004960D3" w:rsidRPr="00F06B32" w:rsidRDefault="004960D3" w:rsidP="00E25D36">
      <w:pPr>
        <w:spacing w:before="0" w:beforeAutospacing="0" w:after="0" w:afterAutospacing="0" w:line="276" w:lineRule="auto"/>
        <w:rPr>
          <w:rStyle w:val="normaltextrun"/>
          <w:rFonts w:cs="Calibri"/>
          <w:b/>
          <w:bCs/>
          <w:szCs w:val="20"/>
        </w:rPr>
      </w:pPr>
      <w:r w:rsidRPr="00F06B32">
        <w:rPr>
          <w:noProof/>
          <w:szCs w:val="20"/>
        </w:rPr>
        <w:drawing>
          <wp:anchor distT="0" distB="0" distL="114300" distR="114300" simplePos="0" relativeHeight="251658240" behindDoc="0" locked="0" layoutInCell="1" allowOverlap="1" wp14:anchorId="450A1F1E" wp14:editId="56EDBE37">
            <wp:simplePos x="0" y="0"/>
            <wp:positionH relativeFrom="column">
              <wp:posOffset>-244475</wp:posOffset>
            </wp:positionH>
            <wp:positionV relativeFrom="paragraph">
              <wp:posOffset>173990</wp:posOffset>
            </wp:positionV>
            <wp:extent cx="2876550" cy="2855595"/>
            <wp:effectExtent l="0" t="0" r="0" b="1905"/>
            <wp:wrapSquare wrapText="bothSides"/>
            <wp:docPr id="1554379704" name="Afbeelding 2" descr="Afbeelding met tekst, visitekaartje,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79704" name="Afbeelding 2" descr="Afbeelding met tekst, visitekaartje, schermopname, Lettertype&#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6550" cy="2855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C5E834" w14:textId="243FFDBA" w:rsidR="00F74812" w:rsidRPr="00F06B32" w:rsidRDefault="00F74812" w:rsidP="00E25D36">
      <w:pPr>
        <w:spacing w:before="0" w:beforeAutospacing="0" w:after="0" w:afterAutospacing="0" w:line="276" w:lineRule="auto"/>
        <w:rPr>
          <w:szCs w:val="20"/>
        </w:rPr>
      </w:pPr>
      <w:r w:rsidRPr="00F06B32">
        <w:rPr>
          <w:rStyle w:val="normaltextrun"/>
          <w:rFonts w:cs="Calibri"/>
          <w:b/>
          <w:bCs/>
          <w:szCs w:val="20"/>
        </w:rPr>
        <w:t>Figuur 1. Universitaire partijen betrokken bij nazorg</w:t>
      </w:r>
      <w:r w:rsidRPr="00F06B32">
        <w:rPr>
          <w:rStyle w:val="eop"/>
          <w:rFonts w:cs="Calibri"/>
          <w:szCs w:val="20"/>
        </w:rPr>
        <w:t xml:space="preserve"> </w:t>
      </w:r>
      <w:r w:rsidRPr="00F06B32">
        <w:rPr>
          <w:rStyle w:val="normaltextrun"/>
          <w:rFonts w:cs="Calibri"/>
          <w:b/>
          <w:bCs/>
          <w:szCs w:val="20"/>
        </w:rPr>
        <w:t>na een suïcide(poging).</w:t>
      </w:r>
      <w:r w:rsidRPr="00F06B32">
        <w:rPr>
          <w:rStyle w:val="eop"/>
          <w:rFonts w:cs="Calibri"/>
          <w:szCs w:val="20"/>
        </w:rPr>
        <w:t> </w:t>
      </w:r>
    </w:p>
    <w:p w14:paraId="2A69C0E6" w14:textId="77777777" w:rsidR="00F74812" w:rsidRPr="00F06B32" w:rsidRDefault="00F74812" w:rsidP="00E25D36">
      <w:pPr>
        <w:pStyle w:val="Onderschrift"/>
        <w:spacing w:before="0" w:after="0" w:line="276" w:lineRule="auto"/>
        <w:rPr>
          <w:rFonts w:ascii="Merriweather" w:hAnsi="Merriweather" w:cs="Segoe UI"/>
          <w:sz w:val="20"/>
          <w:szCs w:val="20"/>
        </w:rPr>
      </w:pPr>
      <w:r w:rsidRPr="00F06B32">
        <w:rPr>
          <w:rStyle w:val="normaltextrun"/>
          <w:rFonts w:ascii="Merriweather" w:hAnsi="Merriweather" w:cs="Calibri"/>
          <w:sz w:val="20"/>
          <w:szCs w:val="20"/>
        </w:rPr>
        <w:t>AZG: Adviespunt Zorgwekkend Gedrag</w:t>
      </w:r>
    </w:p>
    <w:p w14:paraId="3619FF43" w14:textId="77777777" w:rsidR="00F74812" w:rsidRPr="00F06B32" w:rsidRDefault="00F74812" w:rsidP="00E25D36">
      <w:pPr>
        <w:pStyle w:val="Onderschrift"/>
        <w:spacing w:before="0" w:after="0" w:line="276" w:lineRule="auto"/>
        <w:rPr>
          <w:rFonts w:ascii="Merriweather" w:hAnsi="Merriweather" w:cs="Segoe UI"/>
          <w:sz w:val="20"/>
          <w:szCs w:val="20"/>
        </w:rPr>
      </w:pPr>
      <w:r w:rsidRPr="00F06B32">
        <w:rPr>
          <w:rStyle w:val="normaltextrun"/>
          <w:rFonts w:ascii="Merriweather" w:hAnsi="Merriweather" w:cs="Calibri"/>
          <w:sz w:val="20"/>
          <w:szCs w:val="20"/>
        </w:rPr>
        <w:t>BHV: Bedrijfs Hulpverlening</w:t>
      </w:r>
    </w:p>
    <w:p w14:paraId="1E6280AA" w14:textId="77777777" w:rsidR="00F74812" w:rsidRPr="00F06B32" w:rsidRDefault="00F74812" w:rsidP="00E25D36">
      <w:pPr>
        <w:pStyle w:val="Onderschrift"/>
        <w:spacing w:before="0" w:after="0" w:line="276" w:lineRule="auto"/>
        <w:rPr>
          <w:rFonts w:ascii="Merriweather" w:hAnsi="Merriweather" w:cs="Segoe UI"/>
          <w:sz w:val="20"/>
          <w:szCs w:val="20"/>
        </w:rPr>
      </w:pPr>
      <w:r w:rsidRPr="00F06B32">
        <w:rPr>
          <w:rStyle w:val="normaltextrun"/>
          <w:rFonts w:ascii="Merriweather" w:hAnsi="Merriweather" w:cs="Calibri"/>
          <w:sz w:val="20"/>
          <w:szCs w:val="20"/>
        </w:rPr>
        <w:t>BMW: Bedrijfs Maatschappelijk Werk</w:t>
      </w:r>
    </w:p>
    <w:p w14:paraId="43EEACA2" w14:textId="77777777" w:rsidR="00F74812" w:rsidRPr="00F06B32" w:rsidRDefault="00F74812" w:rsidP="00E25D36">
      <w:pPr>
        <w:pStyle w:val="Onderschrift"/>
        <w:spacing w:before="0" w:after="0" w:line="276" w:lineRule="auto"/>
        <w:rPr>
          <w:rFonts w:ascii="Merriweather" w:hAnsi="Merriweather" w:cs="Segoe UI"/>
          <w:sz w:val="20"/>
          <w:szCs w:val="20"/>
        </w:rPr>
      </w:pPr>
      <w:r w:rsidRPr="00F06B32">
        <w:rPr>
          <w:rStyle w:val="normaltextrun"/>
          <w:rFonts w:ascii="Merriweather" w:hAnsi="Merriweather" w:cs="Calibri"/>
          <w:sz w:val="20"/>
          <w:szCs w:val="20"/>
        </w:rPr>
        <w:t>BOT: Bedrijfs Opvang Team (in oprichting)</w:t>
      </w:r>
    </w:p>
    <w:p w14:paraId="3661A981" w14:textId="77777777" w:rsidR="00F74812" w:rsidRPr="00F06B32" w:rsidRDefault="00F74812" w:rsidP="00E25D36">
      <w:pPr>
        <w:pStyle w:val="Onderschrift"/>
        <w:spacing w:before="0" w:after="0" w:line="276" w:lineRule="auto"/>
        <w:rPr>
          <w:rFonts w:ascii="Merriweather" w:hAnsi="Merriweather" w:cs="Segoe UI"/>
          <w:sz w:val="20"/>
          <w:szCs w:val="20"/>
        </w:rPr>
      </w:pPr>
      <w:r w:rsidRPr="00F06B32">
        <w:rPr>
          <w:rStyle w:val="normaltextrun"/>
          <w:rFonts w:ascii="Merriweather" w:hAnsi="Merriweather" w:cs="Calibri"/>
          <w:sz w:val="20"/>
          <w:szCs w:val="20"/>
        </w:rPr>
        <w:t>DCT/FKT: Decentraal Crisisteam / Facultair Kernteam</w:t>
      </w:r>
    </w:p>
    <w:p w14:paraId="5BB08DDB" w14:textId="77777777" w:rsidR="00F74812" w:rsidRPr="00300AC0" w:rsidRDefault="00F74812" w:rsidP="00E25D36">
      <w:pPr>
        <w:pStyle w:val="Onderschrift"/>
        <w:spacing w:before="0" w:after="0" w:line="276" w:lineRule="auto"/>
        <w:rPr>
          <w:rFonts w:ascii="Merriweather" w:hAnsi="Merriweather" w:cs="Segoe UI"/>
          <w:sz w:val="20"/>
          <w:szCs w:val="20"/>
          <w:lang w:val="en-US"/>
        </w:rPr>
      </w:pPr>
      <w:r w:rsidRPr="00300AC0">
        <w:rPr>
          <w:rStyle w:val="normaltextrun"/>
          <w:rFonts w:ascii="Merriweather" w:hAnsi="Merriweather" w:cs="Calibri"/>
          <w:sz w:val="20"/>
          <w:szCs w:val="20"/>
          <w:lang w:val="en-US"/>
        </w:rPr>
        <w:t>Fac. Comm: Facultair Communicatieteam</w:t>
      </w:r>
    </w:p>
    <w:p w14:paraId="1F3EFC27" w14:textId="77777777" w:rsidR="00F74812" w:rsidRPr="00300AC0" w:rsidRDefault="00F74812" w:rsidP="00E25D36">
      <w:pPr>
        <w:pStyle w:val="Onderschrift"/>
        <w:spacing w:before="0" w:after="0" w:line="276" w:lineRule="auto"/>
        <w:rPr>
          <w:rFonts w:ascii="Merriweather" w:hAnsi="Merriweather" w:cs="Segoe UI"/>
          <w:sz w:val="20"/>
          <w:szCs w:val="20"/>
          <w:lang w:val="en-US"/>
        </w:rPr>
      </w:pPr>
      <w:r w:rsidRPr="00300AC0">
        <w:rPr>
          <w:rStyle w:val="normaltextrun"/>
          <w:rFonts w:ascii="Merriweather" w:hAnsi="Merriweather" w:cs="Calibri"/>
          <w:sz w:val="20"/>
          <w:szCs w:val="20"/>
          <w:lang w:val="en-US"/>
        </w:rPr>
        <w:t>fWBO: facultaire Wellbeing officer</w:t>
      </w:r>
    </w:p>
    <w:p w14:paraId="4E5C25BB" w14:textId="77777777" w:rsidR="00F74812" w:rsidRPr="00300AC0" w:rsidRDefault="00F74812" w:rsidP="00E25D36">
      <w:pPr>
        <w:pStyle w:val="Onderschrift"/>
        <w:spacing w:before="0" w:after="0" w:line="276" w:lineRule="auto"/>
        <w:rPr>
          <w:rStyle w:val="normaltextrun"/>
          <w:rFonts w:ascii="Merriweather" w:hAnsi="Merriweather" w:cs="Calibri"/>
          <w:sz w:val="20"/>
          <w:szCs w:val="20"/>
          <w:lang w:val="en-US"/>
        </w:rPr>
      </w:pPr>
      <w:r w:rsidRPr="00300AC0">
        <w:rPr>
          <w:rStyle w:val="normaltextrun"/>
          <w:rFonts w:ascii="Merriweather" w:hAnsi="Merriweather" w:cs="Calibri"/>
          <w:sz w:val="20"/>
          <w:szCs w:val="20"/>
          <w:lang w:val="en-US"/>
        </w:rPr>
        <w:t>HRM: Human Resource Management</w:t>
      </w:r>
    </w:p>
    <w:p w14:paraId="40204E4D" w14:textId="77777777" w:rsidR="00F74812" w:rsidRPr="00300AC0" w:rsidRDefault="00F74812" w:rsidP="00E25D36">
      <w:pPr>
        <w:pStyle w:val="Onderschrift"/>
        <w:spacing w:before="0" w:after="0" w:line="276" w:lineRule="auto"/>
        <w:rPr>
          <w:rFonts w:ascii="Merriweather" w:hAnsi="Merriweather" w:cs="Segoe UI"/>
          <w:sz w:val="20"/>
          <w:szCs w:val="20"/>
          <w:lang w:val="en-US"/>
        </w:rPr>
      </w:pPr>
      <w:r w:rsidRPr="00300AC0">
        <w:rPr>
          <w:rStyle w:val="normaltextrun"/>
          <w:rFonts w:ascii="Merriweather" w:hAnsi="Merriweather" w:cs="Calibri"/>
          <w:sz w:val="20"/>
          <w:szCs w:val="20"/>
          <w:lang w:val="en-US"/>
        </w:rPr>
        <w:t>RAP100: Rapenburg100</w:t>
      </w:r>
    </w:p>
    <w:p w14:paraId="3268B1DF" w14:textId="77777777" w:rsidR="00F74812" w:rsidRPr="00F06B32" w:rsidRDefault="00F74812" w:rsidP="00E25D36">
      <w:pPr>
        <w:pStyle w:val="Onderschrift"/>
        <w:spacing w:before="0" w:after="0" w:line="276" w:lineRule="auto"/>
        <w:rPr>
          <w:rFonts w:ascii="Merriweather" w:hAnsi="Merriweather" w:cs="Segoe UI"/>
          <w:sz w:val="20"/>
          <w:szCs w:val="20"/>
        </w:rPr>
      </w:pPr>
      <w:r w:rsidRPr="00F06B32">
        <w:rPr>
          <w:rStyle w:val="normaltextrun"/>
          <w:rFonts w:ascii="Merriweather" w:hAnsi="Merriweather" w:cs="Calibri"/>
          <w:sz w:val="20"/>
          <w:szCs w:val="20"/>
        </w:rPr>
        <w:t>SA: Studieadviseur</w:t>
      </w:r>
    </w:p>
    <w:p w14:paraId="757C7FF1" w14:textId="77777777" w:rsidR="00F74812" w:rsidRPr="00F06B32" w:rsidRDefault="00F74812" w:rsidP="00E25D36">
      <w:pPr>
        <w:pStyle w:val="Onderschrift"/>
        <w:spacing w:before="0" w:after="0" w:line="276" w:lineRule="auto"/>
        <w:rPr>
          <w:rFonts w:ascii="Merriweather" w:hAnsi="Merriweather" w:cs="Segoe UI"/>
          <w:sz w:val="20"/>
          <w:szCs w:val="20"/>
        </w:rPr>
      </w:pPr>
      <w:r w:rsidRPr="00F06B32">
        <w:rPr>
          <w:rStyle w:val="normaltextrun"/>
          <w:rFonts w:ascii="Merriweather" w:hAnsi="Merriweather" w:cs="Calibri"/>
          <w:sz w:val="20"/>
          <w:szCs w:val="20"/>
        </w:rPr>
        <w:t>SCM: Strategische Communicatie en Marketing</w:t>
      </w:r>
    </w:p>
    <w:p w14:paraId="60D66C84" w14:textId="142A4742" w:rsidR="00E86124" w:rsidRPr="0025168A" w:rsidRDefault="00F74812" w:rsidP="0025168A">
      <w:pPr>
        <w:pStyle w:val="Onderschrift"/>
        <w:spacing w:before="0" w:after="0" w:line="276" w:lineRule="auto"/>
        <w:rPr>
          <w:rFonts w:ascii="Merriweather" w:hAnsi="Merriweather" w:cs="Segoe UI"/>
          <w:sz w:val="20"/>
          <w:szCs w:val="20"/>
        </w:rPr>
      </w:pPr>
      <w:r w:rsidRPr="00F06B32">
        <w:rPr>
          <w:rStyle w:val="normaltextrun"/>
          <w:rFonts w:ascii="Merriweather" w:hAnsi="Merriweather" w:cs="Calibri"/>
          <w:sz w:val="20"/>
          <w:szCs w:val="20"/>
        </w:rPr>
        <w:t>VGM: afdeling Veiligheid, Gezondheid en</w:t>
      </w:r>
      <w:r w:rsidR="004960D3" w:rsidRPr="00F06B32">
        <w:rPr>
          <w:rStyle w:val="normaltextrun"/>
          <w:rFonts w:ascii="Merriweather" w:hAnsi="Merriweather" w:cs="Calibri"/>
          <w:sz w:val="20"/>
          <w:szCs w:val="20"/>
        </w:rPr>
        <w:t xml:space="preserve"> </w:t>
      </w:r>
      <w:r w:rsidRPr="00F06B32">
        <w:rPr>
          <w:rStyle w:val="normaltextrun"/>
          <w:rFonts w:ascii="Merriweather" w:hAnsi="Merriweather" w:cs="Calibri"/>
          <w:sz w:val="20"/>
          <w:szCs w:val="20"/>
        </w:rPr>
        <w:t>Milieu</w:t>
      </w:r>
    </w:p>
    <w:sdt>
      <w:sdtPr>
        <w:rPr>
          <w:rFonts w:ascii="Merriweather" w:eastAsia="Times New Roman" w:hAnsi="Merriweather" w:cs="Times New Roman"/>
          <w:color w:val="auto"/>
          <w:sz w:val="20"/>
          <w:szCs w:val="24"/>
        </w:rPr>
        <w:id w:val="-777339717"/>
        <w:docPartObj>
          <w:docPartGallery w:val="Table of Contents"/>
          <w:docPartUnique/>
        </w:docPartObj>
      </w:sdtPr>
      <w:sdtEndPr>
        <w:rPr>
          <w:b/>
          <w:bCs/>
          <w:noProof/>
        </w:rPr>
      </w:sdtEndPr>
      <w:sdtContent>
        <w:p w14:paraId="4FE13EC1" w14:textId="77777777" w:rsidR="0025168A" w:rsidRDefault="0025168A">
          <w:pPr>
            <w:pStyle w:val="Kopvaninhoudsopgave"/>
            <w:rPr>
              <w:rFonts w:ascii="Merriweather" w:eastAsia="Times New Roman" w:hAnsi="Merriweather" w:cs="Times New Roman"/>
              <w:color w:val="auto"/>
              <w:sz w:val="20"/>
              <w:szCs w:val="24"/>
            </w:rPr>
          </w:pPr>
        </w:p>
        <w:p w14:paraId="7194BD4D" w14:textId="77777777" w:rsidR="0025168A" w:rsidRDefault="0025168A">
          <w:pPr>
            <w:spacing w:before="0" w:beforeAutospacing="0" w:after="160" w:afterAutospacing="0" w:line="278" w:lineRule="auto"/>
          </w:pPr>
          <w:r>
            <w:br w:type="page"/>
          </w:r>
        </w:p>
        <w:p w14:paraId="482E44D3" w14:textId="0F314E47" w:rsidR="00F06B32" w:rsidRPr="00F06B32" w:rsidRDefault="00F06B32">
          <w:pPr>
            <w:pStyle w:val="Kopvaninhoudsopgave"/>
          </w:pPr>
          <w:r w:rsidRPr="00F06B32">
            <w:lastRenderedPageBreak/>
            <w:t>Inhoud</w:t>
          </w:r>
        </w:p>
        <w:p w14:paraId="7199F0BA" w14:textId="4F12ED22" w:rsidR="00C6262A" w:rsidRDefault="00F06B32" w:rsidP="00C6262A">
          <w:pPr>
            <w:pStyle w:val="Inhopg3"/>
            <w:tabs>
              <w:tab w:val="right" w:leader="dot" w:pos="9517"/>
            </w:tabs>
            <w:ind w:left="0"/>
            <w:rPr>
              <w:rFonts w:asciiTheme="minorHAnsi" w:eastAsiaTheme="minorEastAsia" w:hAnsiTheme="minorHAnsi" w:cstheme="minorBidi"/>
              <w:noProof/>
              <w:kern w:val="2"/>
              <w:sz w:val="24"/>
              <w:lang w:eastAsia="nl-NL"/>
              <w14:ligatures w14:val="standardContextual"/>
            </w:rPr>
          </w:pPr>
          <w:r w:rsidRPr="00F06B32">
            <w:fldChar w:fldCharType="begin"/>
          </w:r>
          <w:r w:rsidRPr="00F06B32">
            <w:instrText xml:space="preserve"> TOC \o "1-3" \h \z \u </w:instrText>
          </w:r>
          <w:r w:rsidRPr="00F06B32">
            <w:fldChar w:fldCharType="separate"/>
          </w:r>
          <w:hyperlink w:anchor="_Toc235106585" w:history="1">
            <w:r w:rsidR="00C6262A" w:rsidRPr="00BD0560">
              <w:rPr>
                <w:rStyle w:val="Hyperlink"/>
                <w:noProof/>
              </w:rPr>
              <w:t>INLEIDING</w:t>
            </w:r>
            <w:r w:rsidR="00C6262A">
              <w:rPr>
                <w:noProof/>
                <w:webHidden/>
              </w:rPr>
              <w:tab/>
            </w:r>
            <w:r w:rsidR="00C6262A">
              <w:rPr>
                <w:noProof/>
                <w:webHidden/>
              </w:rPr>
              <w:fldChar w:fldCharType="begin"/>
            </w:r>
            <w:r w:rsidR="00C6262A">
              <w:rPr>
                <w:noProof/>
                <w:webHidden/>
              </w:rPr>
              <w:instrText xml:space="preserve"> PAGEREF _Toc235106585 \h </w:instrText>
            </w:r>
            <w:r w:rsidR="00C6262A">
              <w:rPr>
                <w:noProof/>
                <w:webHidden/>
              </w:rPr>
            </w:r>
            <w:r w:rsidR="00C6262A">
              <w:rPr>
                <w:noProof/>
                <w:webHidden/>
              </w:rPr>
              <w:fldChar w:fldCharType="separate"/>
            </w:r>
            <w:r w:rsidR="00300AC0">
              <w:rPr>
                <w:noProof/>
                <w:webHidden/>
              </w:rPr>
              <w:t>1</w:t>
            </w:r>
            <w:r w:rsidR="00C6262A">
              <w:rPr>
                <w:noProof/>
                <w:webHidden/>
              </w:rPr>
              <w:fldChar w:fldCharType="end"/>
            </w:r>
          </w:hyperlink>
        </w:p>
        <w:p w14:paraId="39B50C7A" w14:textId="5542C9C3" w:rsidR="00C6262A" w:rsidRDefault="00C6262A" w:rsidP="00C6262A">
          <w:pPr>
            <w:pStyle w:val="Inhopg2"/>
            <w:tabs>
              <w:tab w:val="right" w:leader="dot" w:pos="9517"/>
            </w:tabs>
            <w:ind w:left="0"/>
            <w:rPr>
              <w:rFonts w:asciiTheme="minorHAnsi" w:eastAsiaTheme="minorEastAsia" w:hAnsiTheme="minorHAnsi" w:cstheme="minorBidi"/>
              <w:noProof/>
              <w:kern w:val="2"/>
              <w:sz w:val="24"/>
              <w:lang w:eastAsia="nl-NL"/>
              <w14:ligatures w14:val="standardContextual"/>
            </w:rPr>
          </w:pPr>
          <w:hyperlink w:anchor="_Toc235106586" w:history="1">
            <w:r w:rsidRPr="00BD0560">
              <w:rPr>
                <w:rStyle w:val="Hyperlink"/>
                <w:noProof/>
              </w:rPr>
              <w:t>VOORBEREIDING</w:t>
            </w:r>
            <w:r>
              <w:rPr>
                <w:noProof/>
                <w:webHidden/>
              </w:rPr>
              <w:tab/>
            </w:r>
            <w:r>
              <w:rPr>
                <w:noProof/>
                <w:webHidden/>
              </w:rPr>
              <w:fldChar w:fldCharType="begin"/>
            </w:r>
            <w:r>
              <w:rPr>
                <w:noProof/>
                <w:webHidden/>
              </w:rPr>
              <w:instrText xml:space="preserve"> PAGEREF _Toc235106586 \h </w:instrText>
            </w:r>
            <w:r>
              <w:rPr>
                <w:noProof/>
                <w:webHidden/>
              </w:rPr>
            </w:r>
            <w:r>
              <w:rPr>
                <w:noProof/>
                <w:webHidden/>
              </w:rPr>
              <w:fldChar w:fldCharType="separate"/>
            </w:r>
            <w:r w:rsidR="00300AC0">
              <w:rPr>
                <w:noProof/>
                <w:webHidden/>
              </w:rPr>
              <w:t>3</w:t>
            </w:r>
            <w:r>
              <w:rPr>
                <w:noProof/>
                <w:webHidden/>
              </w:rPr>
              <w:fldChar w:fldCharType="end"/>
            </w:r>
          </w:hyperlink>
        </w:p>
        <w:p w14:paraId="71AC765D" w14:textId="6F96F861" w:rsidR="00C6262A" w:rsidRDefault="00C6262A" w:rsidP="00C6262A">
          <w:pPr>
            <w:pStyle w:val="Inhopg2"/>
            <w:tabs>
              <w:tab w:val="right" w:leader="dot" w:pos="9517"/>
            </w:tabs>
            <w:ind w:left="0"/>
            <w:rPr>
              <w:rFonts w:asciiTheme="minorHAnsi" w:eastAsiaTheme="minorEastAsia" w:hAnsiTheme="minorHAnsi" w:cstheme="minorBidi"/>
              <w:noProof/>
              <w:kern w:val="2"/>
              <w:sz w:val="24"/>
              <w:lang w:eastAsia="nl-NL"/>
              <w14:ligatures w14:val="standardContextual"/>
            </w:rPr>
          </w:pPr>
          <w:hyperlink w:anchor="_Toc235106587" w:history="1">
            <w:r w:rsidRPr="00BD0560">
              <w:rPr>
                <w:rStyle w:val="Hyperlink"/>
                <w:noProof/>
              </w:rPr>
              <w:t>DE SUÏCIDEPOGING VINDT PLAATS OP HET TERREIN VAN DE UNIVERSITEIT. ER ZIJN (VEEL) OOGGETUIGEN. PROCESSEN EN ACTIVITEITEN (o.a. onderwijs, onderzoek) ZIJN ONTREGELD.</w:t>
            </w:r>
            <w:r>
              <w:rPr>
                <w:noProof/>
                <w:webHidden/>
              </w:rPr>
              <w:tab/>
            </w:r>
            <w:r>
              <w:rPr>
                <w:noProof/>
                <w:webHidden/>
              </w:rPr>
              <w:fldChar w:fldCharType="begin"/>
            </w:r>
            <w:r>
              <w:rPr>
                <w:noProof/>
                <w:webHidden/>
              </w:rPr>
              <w:instrText xml:space="preserve"> PAGEREF _Toc235106587 \h </w:instrText>
            </w:r>
            <w:r>
              <w:rPr>
                <w:noProof/>
                <w:webHidden/>
              </w:rPr>
            </w:r>
            <w:r>
              <w:rPr>
                <w:noProof/>
                <w:webHidden/>
              </w:rPr>
              <w:fldChar w:fldCharType="separate"/>
            </w:r>
            <w:r w:rsidR="00300AC0">
              <w:rPr>
                <w:noProof/>
                <w:webHidden/>
              </w:rPr>
              <w:t>6</w:t>
            </w:r>
            <w:r>
              <w:rPr>
                <w:noProof/>
                <w:webHidden/>
              </w:rPr>
              <w:fldChar w:fldCharType="end"/>
            </w:r>
          </w:hyperlink>
        </w:p>
        <w:p w14:paraId="0045CA05" w14:textId="23B0CDD6" w:rsidR="00C6262A" w:rsidRDefault="00C6262A" w:rsidP="00C6262A">
          <w:pPr>
            <w:pStyle w:val="Inhopg2"/>
            <w:tabs>
              <w:tab w:val="right" w:leader="dot" w:pos="9517"/>
            </w:tabs>
            <w:ind w:left="0"/>
            <w:rPr>
              <w:rFonts w:asciiTheme="minorHAnsi" w:eastAsiaTheme="minorEastAsia" w:hAnsiTheme="minorHAnsi" w:cstheme="minorBidi"/>
              <w:noProof/>
              <w:kern w:val="2"/>
              <w:sz w:val="24"/>
              <w:lang w:eastAsia="nl-NL"/>
              <w14:ligatures w14:val="standardContextual"/>
            </w:rPr>
          </w:pPr>
          <w:hyperlink w:anchor="_Toc235106588" w:history="1">
            <w:r w:rsidRPr="00BD0560">
              <w:rPr>
                <w:rStyle w:val="Hyperlink"/>
                <w:noProof/>
              </w:rPr>
              <w:t>DE SUÏCIDEPOGING VINDT PLAATS OP AFSTAND VAN DE UNIVERSITEIT. DE UNIVERSITEIT WORDT OP DE HOOGTE GESTELD VAN DE SUÏCIDEPOGING.</w:t>
            </w:r>
            <w:r>
              <w:rPr>
                <w:noProof/>
                <w:webHidden/>
              </w:rPr>
              <w:tab/>
            </w:r>
            <w:r>
              <w:rPr>
                <w:noProof/>
                <w:webHidden/>
              </w:rPr>
              <w:fldChar w:fldCharType="begin"/>
            </w:r>
            <w:r>
              <w:rPr>
                <w:noProof/>
                <w:webHidden/>
              </w:rPr>
              <w:instrText xml:space="preserve"> PAGEREF _Toc235106588 \h </w:instrText>
            </w:r>
            <w:r>
              <w:rPr>
                <w:noProof/>
                <w:webHidden/>
              </w:rPr>
            </w:r>
            <w:r>
              <w:rPr>
                <w:noProof/>
                <w:webHidden/>
              </w:rPr>
              <w:fldChar w:fldCharType="separate"/>
            </w:r>
            <w:r w:rsidR="00300AC0">
              <w:rPr>
                <w:noProof/>
                <w:webHidden/>
              </w:rPr>
              <w:t>13</w:t>
            </w:r>
            <w:r>
              <w:rPr>
                <w:noProof/>
                <w:webHidden/>
              </w:rPr>
              <w:fldChar w:fldCharType="end"/>
            </w:r>
          </w:hyperlink>
        </w:p>
        <w:p w14:paraId="1063DB97" w14:textId="22923B8F" w:rsidR="00C6262A" w:rsidRDefault="00C6262A" w:rsidP="00C6262A">
          <w:pPr>
            <w:pStyle w:val="Inhopg2"/>
            <w:tabs>
              <w:tab w:val="right" w:leader="dot" w:pos="9517"/>
            </w:tabs>
            <w:ind w:left="0"/>
            <w:rPr>
              <w:rFonts w:asciiTheme="minorHAnsi" w:eastAsiaTheme="minorEastAsia" w:hAnsiTheme="minorHAnsi" w:cstheme="minorBidi"/>
              <w:noProof/>
              <w:kern w:val="2"/>
              <w:sz w:val="24"/>
              <w:lang w:eastAsia="nl-NL"/>
              <w14:ligatures w14:val="standardContextual"/>
            </w:rPr>
          </w:pPr>
          <w:hyperlink w:anchor="_Toc235106589" w:history="1">
            <w:r w:rsidRPr="00BD0560">
              <w:rPr>
                <w:rStyle w:val="Hyperlink"/>
                <w:noProof/>
              </w:rPr>
              <w:t>BIJLAGE 1. DATAVERZAMELING BIJ MELDING VAN SUÏCIDEPOGING</w:t>
            </w:r>
            <w:r>
              <w:rPr>
                <w:noProof/>
                <w:webHidden/>
              </w:rPr>
              <w:tab/>
            </w:r>
            <w:r>
              <w:rPr>
                <w:noProof/>
                <w:webHidden/>
              </w:rPr>
              <w:fldChar w:fldCharType="begin"/>
            </w:r>
            <w:r>
              <w:rPr>
                <w:noProof/>
                <w:webHidden/>
              </w:rPr>
              <w:instrText xml:space="preserve"> PAGEREF _Toc235106589 \h </w:instrText>
            </w:r>
            <w:r>
              <w:rPr>
                <w:noProof/>
                <w:webHidden/>
              </w:rPr>
            </w:r>
            <w:r>
              <w:rPr>
                <w:noProof/>
                <w:webHidden/>
              </w:rPr>
              <w:fldChar w:fldCharType="separate"/>
            </w:r>
            <w:r w:rsidR="00300AC0">
              <w:rPr>
                <w:noProof/>
                <w:webHidden/>
              </w:rPr>
              <w:t>19</w:t>
            </w:r>
            <w:r>
              <w:rPr>
                <w:noProof/>
                <w:webHidden/>
              </w:rPr>
              <w:fldChar w:fldCharType="end"/>
            </w:r>
          </w:hyperlink>
        </w:p>
        <w:p w14:paraId="61EBE50E" w14:textId="26EDD597" w:rsidR="00C6262A" w:rsidRDefault="00C6262A" w:rsidP="00C6262A">
          <w:pPr>
            <w:pStyle w:val="Inhopg2"/>
            <w:tabs>
              <w:tab w:val="right" w:leader="dot" w:pos="9517"/>
            </w:tabs>
            <w:ind w:left="0"/>
            <w:rPr>
              <w:rFonts w:asciiTheme="minorHAnsi" w:eastAsiaTheme="minorEastAsia" w:hAnsiTheme="minorHAnsi" w:cstheme="minorBidi"/>
              <w:noProof/>
              <w:kern w:val="2"/>
              <w:sz w:val="24"/>
              <w:lang w:eastAsia="nl-NL"/>
              <w14:ligatures w14:val="standardContextual"/>
            </w:rPr>
          </w:pPr>
          <w:hyperlink w:anchor="_Toc235106590" w:history="1">
            <w:r w:rsidRPr="00BD0560">
              <w:rPr>
                <w:rStyle w:val="Hyperlink"/>
                <w:noProof/>
              </w:rPr>
              <w:t>BIJLAGE 2: ONDERSTEUNINGSAANBOD STUDENTEN/MEDEWERKERS</w:t>
            </w:r>
            <w:r>
              <w:rPr>
                <w:noProof/>
                <w:webHidden/>
              </w:rPr>
              <w:tab/>
            </w:r>
            <w:r>
              <w:rPr>
                <w:noProof/>
                <w:webHidden/>
              </w:rPr>
              <w:fldChar w:fldCharType="begin"/>
            </w:r>
            <w:r>
              <w:rPr>
                <w:noProof/>
                <w:webHidden/>
              </w:rPr>
              <w:instrText xml:space="preserve"> PAGEREF _Toc235106590 \h </w:instrText>
            </w:r>
            <w:r>
              <w:rPr>
                <w:noProof/>
                <w:webHidden/>
              </w:rPr>
            </w:r>
            <w:r>
              <w:rPr>
                <w:noProof/>
                <w:webHidden/>
              </w:rPr>
              <w:fldChar w:fldCharType="separate"/>
            </w:r>
            <w:r w:rsidR="00300AC0">
              <w:rPr>
                <w:noProof/>
                <w:webHidden/>
              </w:rPr>
              <w:t>20</w:t>
            </w:r>
            <w:r>
              <w:rPr>
                <w:noProof/>
                <w:webHidden/>
              </w:rPr>
              <w:fldChar w:fldCharType="end"/>
            </w:r>
          </w:hyperlink>
        </w:p>
        <w:p w14:paraId="31BF30F2" w14:textId="4ACB485D" w:rsidR="00C6262A" w:rsidRDefault="00C6262A">
          <w:pPr>
            <w:pStyle w:val="Inhopg3"/>
            <w:tabs>
              <w:tab w:val="right" w:leader="dot" w:pos="9517"/>
            </w:tabs>
            <w:rPr>
              <w:rFonts w:asciiTheme="minorHAnsi" w:eastAsiaTheme="minorEastAsia" w:hAnsiTheme="minorHAnsi" w:cstheme="minorBidi"/>
              <w:noProof/>
              <w:kern w:val="2"/>
              <w:sz w:val="24"/>
              <w:lang w:eastAsia="nl-NL"/>
              <w14:ligatures w14:val="standardContextual"/>
            </w:rPr>
          </w:pPr>
          <w:hyperlink w:anchor="_Toc235106591" w:history="1">
            <w:r w:rsidRPr="00BD0560">
              <w:rPr>
                <w:rStyle w:val="Hyperlink"/>
                <w:noProof/>
              </w:rPr>
              <w:t>Studenten</w:t>
            </w:r>
            <w:r>
              <w:rPr>
                <w:noProof/>
                <w:webHidden/>
              </w:rPr>
              <w:tab/>
            </w:r>
            <w:r>
              <w:rPr>
                <w:noProof/>
                <w:webHidden/>
              </w:rPr>
              <w:fldChar w:fldCharType="begin"/>
            </w:r>
            <w:r>
              <w:rPr>
                <w:noProof/>
                <w:webHidden/>
              </w:rPr>
              <w:instrText xml:space="preserve"> PAGEREF _Toc235106591 \h </w:instrText>
            </w:r>
            <w:r>
              <w:rPr>
                <w:noProof/>
                <w:webHidden/>
              </w:rPr>
            </w:r>
            <w:r>
              <w:rPr>
                <w:noProof/>
                <w:webHidden/>
              </w:rPr>
              <w:fldChar w:fldCharType="separate"/>
            </w:r>
            <w:r w:rsidR="00300AC0">
              <w:rPr>
                <w:noProof/>
                <w:webHidden/>
              </w:rPr>
              <w:t>20</w:t>
            </w:r>
            <w:r>
              <w:rPr>
                <w:noProof/>
                <w:webHidden/>
              </w:rPr>
              <w:fldChar w:fldCharType="end"/>
            </w:r>
          </w:hyperlink>
        </w:p>
        <w:p w14:paraId="0EC57E52" w14:textId="76001BB2" w:rsidR="00C6262A" w:rsidRDefault="00C6262A">
          <w:pPr>
            <w:pStyle w:val="Inhopg3"/>
            <w:tabs>
              <w:tab w:val="right" w:leader="dot" w:pos="9517"/>
            </w:tabs>
            <w:rPr>
              <w:rFonts w:asciiTheme="minorHAnsi" w:eastAsiaTheme="minorEastAsia" w:hAnsiTheme="minorHAnsi" w:cstheme="minorBidi"/>
              <w:noProof/>
              <w:kern w:val="2"/>
              <w:sz w:val="24"/>
              <w:lang w:eastAsia="nl-NL"/>
              <w14:ligatures w14:val="standardContextual"/>
            </w:rPr>
          </w:pPr>
          <w:hyperlink w:anchor="_Toc235106592" w:history="1">
            <w:r w:rsidRPr="00BD0560">
              <w:rPr>
                <w:rStyle w:val="Hyperlink"/>
                <w:noProof/>
              </w:rPr>
              <w:t>Medewerkers</w:t>
            </w:r>
            <w:r>
              <w:rPr>
                <w:noProof/>
                <w:webHidden/>
              </w:rPr>
              <w:tab/>
            </w:r>
            <w:r>
              <w:rPr>
                <w:noProof/>
                <w:webHidden/>
              </w:rPr>
              <w:fldChar w:fldCharType="begin"/>
            </w:r>
            <w:r>
              <w:rPr>
                <w:noProof/>
                <w:webHidden/>
              </w:rPr>
              <w:instrText xml:space="preserve"> PAGEREF _Toc235106592 \h </w:instrText>
            </w:r>
            <w:r>
              <w:rPr>
                <w:noProof/>
                <w:webHidden/>
              </w:rPr>
            </w:r>
            <w:r>
              <w:rPr>
                <w:noProof/>
                <w:webHidden/>
              </w:rPr>
              <w:fldChar w:fldCharType="separate"/>
            </w:r>
            <w:r w:rsidR="00300AC0">
              <w:rPr>
                <w:noProof/>
                <w:webHidden/>
              </w:rPr>
              <w:t>21</w:t>
            </w:r>
            <w:r>
              <w:rPr>
                <w:noProof/>
                <w:webHidden/>
              </w:rPr>
              <w:fldChar w:fldCharType="end"/>
            </w:r>
          </w:hyperlink>
        </w:p>
        <w:p w14:paraId="498BD16D" w14:textId="3A1B514B" w:rsidR="00C6262A" w:rsidRDefault="00C6262A" w:rsidP="00C6262A">
          <w:pPr>
            <w:pStyle w:val="Inhopg2"/>
            <w:tabs>
              <w:tab w:val="right" w:leader="dot" w:pos="9517"/>
            </w:tabs>
            <w:ind w:left="0"/>
            <w:rPr>
              <w:rFonts w:asciiTheme="minorHAnsi" w:eastAsiaTheme="minorEastAsia" w:hAnsiTheme="minorHAnsi" w:cstheme="minorBidi"/>
              <w:noProof/>
              <w:kern w:val="2"/>
              <w:sz w:val="24"/>
              <w:lang w:eastAsia="nl-NL"/>
              <w14:ligatures w14:val="standardContextual"/>
            </w:rPr>
          </w:pPr>
          <w:hyperlink w:anchor="_Toc235106593" w:history="1">
            <w:r w:rsidRPr="00BD0560">
              <w:rPr>
                <w:rStyle w:val="Hyperlink"/>
                <w:noProof/>
              </w:rPr>
              <w:t>BIJLAGE 3: TEMPLATE VOOR EVALUATIE</w:t>
            </w:r>
            <w:r>
              <w:rPr>
                <w:noProof/>
                <w:webHidden/>
              </w:rPr>
              <w:tab/>
            </w:r>
            <w:r>
              <w:rPr>
                <w:noProof/>
                <w:webHidden/>
              </w:rPr>
              <w:fldChar w:fldCharType="begin"/>
            </w:r>
            <w:r>
              <w:rPr>
                <w:noProof/>
                <w:webHidden/>
              </w:rPr>
              <w:instrText xml:space="preserve"> PAGEREF _Toc235106593 \h </w:instrText>
            </w:r>
            <w:r>
              <w:rPr>
                <w:noProof/>
                <w:webHidden/>
              </w:rPr>
            </w:r>
            <w:r>
              <w:rPr>
                <w:noProof/>
                <w:webHidden/>
              </w:rPr>
              <w:fldChar w:fldCharType="separate"/>
            </w:r>
            <w:r w:rsidR="00300AC0">
              <w:rPr>
                <w:noProof/>
                <w:webHidden/>
              </w:rPr>
              <w:t>22</w:t>
            </w:r>
            <w:r>
              <w:rPr>
                <w:noProof/>
                <w:webHidden/>
              </w:rPr>
              <w:fldChar w:fldCharType="end"/>
            </w:r>
          </w:hyperlink>
        </w:p>
        <w:p w14:paraId="13EE20EF" w14:textId="3FCA8E0B" w:rsidR="00C6262A" w:rsidRDefault="00C6262A" w:rsidP="00C6262A">
          <w:pPr>
            <w:pStyle w:val="Inhopg2"/>
            <w:tabs>
              <w:tab w:val="right" w:leader="dot" w:pos="9517"/>
            </w:tabs>
            <w:ind w:left="0"/>
            <w:rPr>
              <w:rFonts w:asciiTheme="minorHAnsi" w:eastAsiaTheme="minorEastAsia" w:hAnsiTheme="minorHAnsi" w:cstheme="minorBidi"/>
              <w:noProof/>
              <w:kern w:val="2"/>
              <w:sz w:val="24"/>
              <w:lang w:eastAsia="nl-NL"/>
              <w14:ligatures w14:val="standardContextual"/>
            </w:rPr>
          </w:pPr>
          <w:hyperlink w:anchor="_Toc235106594" w:history="1">
            <w:r w:rsidRPr="00BD0560">
              <w:rPr>
                <w:rStyle w:val="Hyperlink"/>
                <w:noProof/>
              </w:rPr>
              <w:t>BIJLAGE 4: ONDERSTEUNEN VAN KWETSBARE PERSONEN</w:t>
            </w:r>
            <w:r>
              <w:rPr>
                <w:noProof/>
                <w:webHidden/>
              </w:rPr>
              <w:tab/>
            </w:r>
            <w:r>
              <w:rPr>
                <w:noProof/>
                <w:webHidden/>
              </w:rPr>
              <w:fldChar w:fldCharType="begin"/>
            </w:r>
            <w:r>
              <w:rPr>
                <w:noProof/>
                <w:webHidden/>
              </w:rPr>
              <w:instrText xml:space="preserve"> PAGEREF _Toc235106594 \h </w:instrText>
            </w:r>
            <w:r>
              <w:rPr>
                <w:noProof/>
                <w:webHidden/>
              </w:rPr>
            </w:r>
            <w:r>
              <w:rPr>
                <w:noProof/>
                <w:webHidden/>
              </w:rPr>
              <w:fldChar w:fldCharType="separate"/>
            </w:r>
            <w:r w:rsidR="00300AC0">
              <w:rPr>
                <w:noProof/>
                <w:webHidden/>
              </w:rPr>
              <w:t>23</w:t>
            </w:r>
            <w:r>
              <w:rPr>
                <w:noProof/>
                <w:webHidden/>
              </w:rPr>
              <w:fldChar w:fldCharType="end"/>
            </w:r>
          </w:hyperlink>
        </w:p>
        <w:p w14:paraId="3213333C" w14:textId="31723E9A" w:rsidR="00F06B32" w:rsidRPr="00F06B32" w:rsidRDefault="00F06B32">
          <w:r w:rsidRPr="00F06B32">
            <w:rPr>
              <w:b/>
              <w:bCs/>
              <w:noProof/>
            </w:rPr>
            <w:fldChar w:fldCharType="end"/>
          </w:r>
        </w:p>
      </w:sdtContent>
    </w:sdt>
    <w:p w14:paraId="188F8AA0" w14:textId="77777777" w:rsidR="00F74812" w:rsidRPr="00F06B32" w:rsidRDefault="00F74812" w:rsidP="00E25D36">
      <w:pPr>
        <w:spacing w:before="0" w:beforeAutospacing="0" w:after="0" w:afterAutospacing="0" w:line="276" w:lineRule="auto"/>
        <w:rPr>
          <w:szCs w:val="20"/>
        </w:rPr>
      </w:pPr>
    </w:p>
    <w:p w14:paraId="25D78B30" w14:textId="77777777" w:rsidR="00E25D36" w:rsidRPr="00F06B32" w:rsidRDefault="00E25D36" w:rsidP="00E25D36">
      <w:pPr>
        <w:spacing w:before="0" w:beforeAutospacing="0" w:after="0" w:afterAutospacing="0" w:line="276" w:lineRule="auto"/>
        <w:rPr>
          <w:szCs w:val="20"/>
        </w:rPr>
      </w:pPr>
    </w:p>
    <w:p w14:paraId="20D11796" w14:textId="77777777" w:rsidR="00F74812" w:rsidRPr="00F06B32" w:rsidRDefault="00F74812" w:rsidP="00E25D36">
      <w:pPr>
        <w:spacing w:before="0" w:beforeAutospacing="0" w:after="0" w:afterAutospacing="0" w:line="276" w:lineRule="auto"/>
        <w:rPr>
          <w:szCs w:val="20"/>
        </w:rPr>
      </w:pPr>
    </w:p>
    <w:p w14:paraId="15574730" w14:textId="77777777" w:rsidR="00F74812" w:rsidRPr="00F06B32" w:rsidRDefault="00F74812" w:rsidP="00E25D36">
      <w:pPr>
        <w:spacing w:before="0" w:beforeAutospacing="0" w:after="0" w:afterAutospacing="0" w:line="276" w:lineRule="auto"/>
        <w:rPr>
          <w:szCs w:val="20"/>
        </w:rPr>
      </w:pPr>
      <w:r w:rsidRPr="00F06B32">
        <w:rPr>
          <w:szCs w:val="20"/>
        </w:rPr>
        <w:t>N.B.: Spring naar het gewenste hoofdstuk via Ctrl + klikken </w:t>
      </w:r>
    </w:p>
    <w:p w14:paraId="5052B575" w14:textId="77777777" w:rsidR="00F74812" w:rsidRPr="00F06B32" w:rsidRDefault="00F74812" w:rsidP="00E25D36">
      <w:pPr>
        <w:spacing w:before="0" w:beforeAutospacing="0" w:after="0" w:afterAutospacing="0" w:line="276" w:lineRule="auto"/>
        <w:rPr>
          <w:szCs w:val="20"/>
        </w:rPr>
      </w:pPr>
    </w:p>
    <w:p w14:paraId="6A8A1179" w14:textId="2049C6C8" w:rsidR="00937859" w:rsidRPr="00F06B32" w:rsidRDefault="00937859" w:rsidP="00E25D36">
      <w:pPr>
        <w:spacing w:before="0" w:beforeAutospacing="0" w:after="0" w:afterAutospacing="0" w:line="276" w:lineRule="auto"/>
        <w:rPr>
          <w:szCs w:val="20"/>
        </w:rPr>
      </w:pPr>
    </w:p>
    <w:p w14:paraId="22A07C61" w14:textId="77777777" w:rsidR="00F74812" w:rsidRPr="00F06B32" w:rsidRDefault="00F74812" w:rsidP="00E25D36">
      <w:pPr>
        <w:spacing w:before="0" w:beforeAutospacing="0" w:after="0" w:afterAutospacing="0" w:line="276" w:lineRule="auto"/>
        <w:rPr>
          <w:szCs w:val="20"/>
        </w:rPr>
      </w:pPr>
    </w:p>
    <w:p w14:paraId="307C4F64" w14:textId="77777777" w:rsidR="00F74812" w:rsidRPr="00F06B32" w:rsidRDefault="00F74812" w:rsidP="00E25D36">
      <w:pPr>
        <w:spacing w:before="0" w:beforeAutospacing="0" w:after="0" w:afterAutospacing="0" w:line="276" w:lineRule="auto"/>
        <w:rPr>
          <w:szCs w:val="20"/>
        </w:rPr>
      </w:pPr>
    </w:p>
    <w:p w14:paraId="5F59D9DD" w14:textId="77777777" w:rsidR="00F74812" w:rsidRPr="00F06B32" w:rsidRDefault="00F74812" w:rsidP="00E25D36">
      <w:pPr>
        <w:spacing w:before="0" w:beforeAutospacing="0" w:after="0" w:afterAutospacing="0" w:line="276" w:lineRule="auto"/>
        <w:rPr>
          <w:szCs w:val="20"/>
        </w:rPr>
      </w:pPr>
    </w:p>
    <w:p w14:paraId="68B6A663" w14:textId="77777777" w:rsidR="00F74812" w:rsidRPr="00F06B32" w:rsidRDefault="00F74812" w:rsidP="00E25D36">
      <w:pPr>
        <w:spacing w:before="0" w:beforeAutospacing="0" w:after="0" w:afterAutospacing="0" w:line="276" w:lineRule="auto"/>
        <w:rPr>
          <w:szCs w:val="20"/>
        </w:rPr>
      </w:pPr>
    </w:p>
    <w:p w14:paraId="7E9FC629" w14:textId="77777777" w:rsidR="00F74812" w:rsidRPr="00F06B32" w:rsidRDefault="00F74812" w:rsidP="00E25D36">
      <w:pPr>
        <w:spacing w:before="0" w:beforeAutospacing="0" w:after="0" w:afterAutospacing="0" w:line="276" w:lineRule="auto"/>
        <w:rPr>
          <w:szCs w:val="20"/>
        </w:rPr>
      </w:pPr>
    </w:p>
    <w:p w14:paraId="651A8145" w14:textId="77777777" w:rsidR="00F74812" w:rsidRPr="00F06B32" w:rsidRDefault="00F74812" w:rsidP="00E25D36">
      <w:pPr>
        <w:spacing w:before="0" w:beforeAutospacing="0" w:after="0" w:afterAutospacing="0" w:line="276" w:lineRule="auto"/>
        <w:rPr>
          <w:szCs w:val="20"/>
        </w:rPr>
      </w:pPr>
    </w:p>
    <w:p w14:paraId="18F5CA5B" w14:textId="77777777" w:rsidR="00F74812" w:rsidRPr="00F06B32" w:rsidRDefault="00F74812" w:rsidP="00E25D36">
      <w:pPr>
        <w:spacing w:before="0" w:beforeAutospacing="0" w:after="0" w:afterAutospacing="0" w:line="276" w:lineRule="auto"/>
        <w:rPr>
          <w:szCs w:val="20"/>
        </w:rPr>
      </w:pPr>
    </w:p>
    <w:p w14:paraId="24F56A84" w14:textId="77777777" w:rsidR="00F74812" w:rsidRPr="00F06B32" w:rsidRDefault="00F74812" w:rsidP="00E25D36">
      <w:pPr>
        <w:spacing w:before="0" w:beforeAutospacing="0" w:after="0" w:afterAutospacing="0" w:line="276" w:lineRule="auto"/>
        <w:rPr>
          <w:szCs w:val="20"/>
        </w:rPr>
      </w:pPr>
    </w:p>
    <w:p w14:paraId="15E12B50" w14:textId="77777777" w:rsidR="00F74812" w:rsidRPr="00F06B32" w:rsidRDefault="00F74812" w:rsidP="00E25D36">
      <w:pPr>
        <w:spacing w:before="0" w:beforeAutospacing="0" w:after="0" w:afterAutospacing="0" w:line="276" w:lineRule="auto"/>
        <w:rPr>
          <w:szCs w:val="20"/>
        </w:rPr>
      </w:pPr>
    </w:p>
    <w:p w14:paraId="1CC8F28C" w14:textId="77777777" w:rsidR="00F74812" w:rsidRPr="00F06B32" w:rsidRDefault="00F74812" w:rsidP="00E25D36">
      <w:pPr>
        <w:spacing w:before="0" w:beforeAutospacing="0" w:after="0" w:afterAutospacing="0" w:line="276" w:lineRule="auto"/>
        <w:rPr>
          <w:szCs w:val="20"/>
        </w:rPr>
      </w:pPr>
    </w:p>
    <w:p w14:paraId="442DF8BA" w14:textId="77777777" w:rsidR="00607ECE" w:rsidRPr="00F06B32" w:rsidRDefault="00607ECE" w:rsidP="00E25D36">
      <w:pPr>
        <w:spacing w:before="0" w:beforeAutospacing="0" w:after="0" w:afterAutospacing="0" w:line="276" w:lineRule="auto"/>
        <w:rPr>
          <w:szCs w:val="20"/>
        </w:rPr>
        <w:sectPr w:rsidR="00607ECE" w:rsidRPr="00F06B32" w:rsidSect="004960D3">
          <w:headerReference w:type="default" r:id="rId12"/>
          <w:footerReference w:type="even" r:id="rId13"/>
          <w:footerReference w:type="default" r:id="rId14"/>
          <w:headerReference w:type="first" r:id="rId15"/>
          <w:footerReference w:type="first" r:id="rId16"/>
          <w:type w:val="continuous"/>
          <w:pgSz w:w="11906" w:h="16838"/>
          <w:pgMar w:top="0" w:right="962" w:bottom="1417" w:left="1417" w:header="283" w:footer="567" w:gutter="0"/>
          <w:pgNumType w:start="0"/>
          <w:cols w:space="708"/>
          <w:titlePg/>
          <w:docGrid w:linePitch="360"/>
        </w:sectPr>
      </w:pPr>
    </w:p>
    <w:p w14:paraId="6AAD32DB" w14:textId="77777777" w:rsidR="00607ECE" w:rsidRPr="00F06B32" w:rsidRDefault="00607ECE" w:rsidP="00E25D36">
      <w:pPr>
        <w:pStyle w:val="Kop2"/>
        <w:spacing w:before="0" w:after="0" w:line="276" w:lineRule="auto"/>
        <w:rPr>
          <w:lang w:val="nl-NL"/>
        </w:rPr>
      </w:pPr>
      <w:bookmarkStart w:id="2" w:name="_Toc214530769"/>
      <w:bookmarkStart w:id="3" w:name="_Toc235106586"/>
      <w:r w:rsidRPr="00F06B32">
        <w:rPr>
          <w:lang w:val="nl-NL"/>
        </w:rPr>
        <w:lastRenderedPageBreak/>
        <w:t>VOORBEREIDING</w:t>
      </w:r>
      <w:bookmarkEnd w:id="2"/>
      <w:bookmarkEnd w:id="3"/>
    </w:p>
    <w:p w14:paraId="6DEBB7C5" w14:textId="14879503" w:rsidR="005D7CA3" w:rsidRPr="00F06B32" w:rsidRDefault="00607ECE" w:rsidP="00F06B32">
      <w:pPr>
        <w:spacing w:before="0" w:beforeAutospacing="0" w:after="0" w:afterAutospacing="0" w:line="276" w:lineRule="auto"/>
        <w:ind w:right="1387"/>
        <w:rPr>
          <w:szCs w:val="20"/>
        </w:rPr>
      </w:pPr>
      <w:r w:rsidRPr="00F06B32">
        <w:rPr>
          <w:szCs w:val="20"/>
        </w:rPr>
        <w:t xml:space="preserve">Het stappenplan hieronder bestaat uit een checklist met acties na een suïcide. Ter voorbereiding op een mogelijke suïcide-situatie vul je dit alvast zoveel mogelijk in. Bepaal zo mogelijk alvast wie welke actie uitvoert (kolom “WIE”). Weet je dit nog </w:t>
      </w:r>
      <w:r w:rsidR="00EC74E7" w:rsidRPr="00F06B32">
        <w:rPr>
          <w:szCs w:val="20"/>
        </w:rPr>
        <w:t>niet vooraf</w:t>
      </w:r>
      <w:r w:rsidRPr="00F06B32">
        <w:rPr>
          <w:szCs w:val="20"/>
        </w:rPr>
        <w:t>, vul het dan in tijdens de respons op het incident. Na voltooien van het actiepunt vink je het af in de tweede kolom.</w:t>
      </w:r>
    </w:p>
    <w:tbl>
      <w:tblPr>
        <w:tblStyle w:val="Tabelraster"/>
        <w:tblpPr w:leftFromText="141" w:rightFromText="141" w:vertAnchor="text" w:tblpY="1"/>
        <w:tblOverlap w:val="never"/>
        <w:tblW w:w="0" w:type="auto"/>
        <w:tblLook w:val="04A0" w:firstRow="1" w:lastRow="0" w:firstColumn="1" w:lastColumn="0" w:noHBand="0" w:noVBand="1"/>
      </w:tblPr>
      <w:tblGrid>
        <w:gridCol w:w="562"/>
        <w:gridCol w:w="8080"/>
        <w:gridCol w:w="2545"/>
        <w:gridCol w:w="670"/>
        <w:gridCol w:w="2137"/>
      </w:tblGrid>
      <w:tr w:rsidR="005D7CA3" w:rsidRPr="00F06B32" w14:paraId="35398CD6" w14:textId="77777777" w:rsidTr="00C55871">
        <w:trPr>
          <w:cantSplit/>
          <w:trHeight w:val="633"/>
          <w:tblHeader/>
        </w:trPr>
        <w:tc>
          <w:tcPr>
            <w:tcW w:w="562" w:type="dxa"/>
            <w:shd w:val="clear" w:color="auto" w:fill="E8E8E8" w:themeFill="background2"/>
            <w:vAlign w:val="center"/>
          </w:tcPr>
          <w:p w14:paraId="590FDE72" w14:textId="77777777" w:rsidR="005D7CA3" w:rsidRPr="00F06B32" w:rsidRDefault="005D7CA3" w:rsidP="00E25D36">
            <w:pPr>
              <w:spacing w:before="0" w:beforeAutospacing="0" w:after="0" w:afterAutospacing="0" w:line="276" w:lineRule="auto"/>
              <w:rPr>
                <w:b/>
                <w:bCs/>
                <w:szCs w:val="20"/>
              </w:rPr>
            </w:pPr>
            <w:r w:rsidRPr="00F06B32">
              <w:rPr>
                <w:b/>
                <w:bCs/>
                <w:szCs w:val="20"/>
              </w:rPr>
              <w:t>#</w:t>
            </w:r>
          </w:p>
        </w:tc>
        <w:tc>
          <w:tcPr>
            <w:tcW w:w="8080" w:type="dxa"/>
            <w:shd w:val="clear" w:color="auto" w:fill="E8E8E8" w:themeFill="background2"/>
            <w:vAlign w:val="center"/>
          </w:tcPr>
          <w:p w14:paraId="50D59780" w14:textId="77777777" w:rsidR="005D7CA3" w:rsidRPr="00F06B32" w:rsidRDefault="005D7CA3" w:rsidP="00E25D36">
            <w:pPr>
              <w:spacing w:before="0" w:beforeAutospacing="0" w:after="0" w:afterAutospacing="0" w:line="276" w:lineRule="auto"/>
              <w:rPr>
                <w:b/>
                <w:bCs/>
                <w:szCs w:val="20"/>
              </w:rPr>
            </w:pPr>
            <w:r w:rsidRPr="00F06B32">
              <w:rPr>
                <w:b/>
                <w:bCs/>
                <w:szCs w:val="20"/>
              </w:rPr>
              <w:br w:type="page"/>
              <w:t>WAT?</w:t>
            </w:r>
          </w:p>
        </w:tc>
        <w:tc>
          <w:tcPr>
            <w:tcW w:w="2545" w:type="dxa"/>
            <w:shd w:val="clear" w:color="auto" w:fill="E8E8E8" w:themeFill="background2"/>
            <w:vAlign w:val="center"/>
          </w:tcPr>
          <w:p w14:paraId="2D21EC68" w14:textId="77777777" w:rsidR="005D7CA3" w:rsidRPr="00F06B32" w:rsidRDefault="005D7CA3" w:rsidP="00E25D36">
            <w:pPr>
              <w:spacing w:before="0" w:beforeAutospacing="0" w:after="0" w:afterAutospacing="0" w:line="276" w:lineRule="auto"/>
              <w:rPr>
                <w:b/>
                <w:bCs/>
                <w:szCs w:val="20"/>
              </w:rPr>
            </w:pPr>
            <w:r w:rsidRPr="00F06B32">
              <w:rPr>
                <w:b/>
                <w:bCs/>
                <w:szCs w:val="20"/>
              </w:rPr>
              <w:t>WIE?</w:t>
            </w:r>
          </w:p>
        </w:tc>
        <w:tc>
          <w:tcPr>
            <w:tcW w:w="670" w:type="dxa"/>
            <w:shd w:val="clear" w:color="auto" w:fill="E8E8E8" w:themeFill="background2"/>
            <w:vAlign w:val="center"/>
          </w:tcPr>
          <w:p w14:paraId="097722A2" w14:textId="77777777" w:rsidR="005D7CA3" w:rsidRPr="00F06B32" w:rsidRDefault="005D7CA3" w:rsidP="00E25D36">
            <w:pPr>
              <w:spacing w:before="0" w:beforeAutospacing="0" w:after="0" w:afterAutospacing="0" w:line="276" w:lineRule="auto"/>
              <w:jc w:val="center"/>
              <w:rPr>
                <w:b/>
                <w:bCs/>
                <w:szCs w:val="20"/>
              </w:rPr>
            </w:pPr>
            <w:r w:rsidRPr="00F06B32">
              <w:rPr>
                <w:b/>
                <w:bCs/>
                <w:noProof/>
                <w:szCs w:val="20"/>
              </w:rPr>
              <w:drawing>
                <wp:inline distT="0" distB="0" distL="0" distR="0" wp14:anchorId="7F8E535A" wp14:editId="1220B090">
                  <wp:extent cx="288387" cy="288387"/>
                  <wp:effectExtent l="0" t="0" r="0" b="0"/>
                  <wp:docPr id="1578232597" name="Afbeelding 2" descr="Shield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ield Tick with solid fi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726" cy="292726"/>
                          </a:xfrm>
                          <a:prstGeom prst="rect">
                            <a:avLst/>
                          </a:prstGeom>
                          <a:noFill/>
                          <a:ln>
                            <a:noFill/>
                          </a:ln>
                        </pic:spPr>
                      </pic:pic>
                    </a:graphicData>
                  </a:graphic>
                </wp:inline>
              </w:drawing>
            </w:r>
          </w:p>
        </w:tc>
        <w:tc>
          <w:tcPr>
            <w:tcW w:w="2137" w:type="dxa"/>
            <w:shd w:val="clear" w:color="auto" w:fill="E8E8E8" w:themeFill="background2"/>
            <w:vAlign w:val="center"/>
          </w:tcPr>
          <w:p w14:paraId="3A7853F4" w14:textId="77777777" w:rsidR="005D7CA3" w:rsidRPr="00F06B32" w:rsidRDefault="005D7CA3" w:rsidP="00E25D36">
            <w:pPr>
              <w:spacing w:before="0" w:beforeAutospacing="0" w:after="0" w:afterAutospacing="0" w:line="276" w:lineRule="auto"/>
              <w:rPr>
                <w:b/>
                <w:bCs/>
                <w:szCs w:val="20"/>
              </w:rPr>
            </w:pPr>
            <w:r w:rsidRPr="00F06B32">
              <w:rPr>
                <w:b/>
                <w:bCs/>
                <w:szCs w:val="20"/>
              </w:rPr>
              <w:t>OPMERKINGEN</w:t>
            </w:r>
          </w:p>
        </w:tc>
      </w:tr>
      <w:tr w:rsidR="005D7CA3" w:rsidRPr="00F06B32" w14:paraId="4264754C" w14:textId="77777777" w:rsidTr="00C55871">
        <w:trPr>
          <w:trHeight w:val="4285"/>
        </w:trPr>
        <w:tc>
          <w:tcPr>
            <w:tcW w:w="562" w:type="dxa"/>
            <w:vMerge w:val="restart"/>
          </w:tcPr>
          <w:p w14:paraId="7BDCB55F" w14:textId="77777777" w:rsidR="005D7CA3" w:rsidRPr="00F06B32" w:rsidRDefault="005D7CA3" w:rsidP="00E25D36">
            <w:pPr>
              <w:spacing w:before="0" w:beforeAutospacing="0" w:after="0" w:afterAutospacing="0" w:line="276" w:lineRule="auto"/>
              <w:rPr>
                <w:b/>
                <w:bCs/>
                <w:szCs w:val="20"/>
              </w:rPr>
            </w:pPr>
            <w:r w:rsidRPr="00F06B32">
              <w:rPr>
                <w:b/>
                <w:bCs/>
                <w:szCs w:val="20"/>
              </w:rPr>
              <w:t>1</w:t>
            </w:r>
          </w:p>
        </w:tc>
        <w:tc>
          <w:tcPr>
            <w:tcW w:w="8080" w:type="dxa"/>
          </w:tcPr>
          <w:p w14:paraId="5D26F03A" w14:textId="77777777" w:rsidR="005D7CA3" w:rsidRPr="00F06B32" w:rsidRDefault="005D7CA3" w:rsidP="00E25D36">
            <w:pPr>
              <w:spacing w:before="0" w:beforeAutospacing="0" w:after="0" w:afterAutospacing="0" w:line="276" w:lineRule="auto"/>
              <w:rPr>
                <w:b/>
                <w:bCs/>
                <w:szCs w:val="20"/>
              </w:rPr>
            </w:pPr>
            <w:r w:rsidRPr="00F06B32">
              <w:rPr>
                <w:b/>
                <w:bCs/>
                <w:szCs w:val="20"/>
              </w:rPr>
              <w:t>Contactpersonen + gegevens</w:t>
            </w:r>
          </w:p>
          <w:p w14:paraId="39DABE82" w14:textId="77777777" w:rsidR="005D7CA3" w:rsidRPr="00F06B32" w:rsidRDefault="005D7CA3" w:rsidP="00E25D36">
            <w:pPr>
              <w:spacing w:before="0" w:beforeAutospacing="0" w:after="0" w:afterAutospacing="0" w:line="276" w:lineRule="auto"/>
              <w:rPr>
                <w:szCs w:val="20"/>
              </w:rPr>
            </w:pPr>
            <w:r w:rsidRPr="00F06B32">
              <w:rPr>
                <w:szCs w:val="20"/>
              </w:rPr>
              <w:t>Noteer wie in het kernteam van een faculteit/instituut zit en betrokken zijn bij het reageren op een suïcidepoging, inclusief het telefoonnummer waarop hij/zij 24/7 bereikbaar is. Sluit waar mogelijk aan bij bestaande crisisteams op de faculteit en universiteit.</w:t>
            </w:r>
          </w:p>
          <w:p w14:paraId="3DF1859D" w14:textId="77777777" w:rsidR="005D7CA3" w:rsidRPr="00F06B32" w:rsidRDefault="005D7CA3" w:rsidP="00E25D36">
            <w:pPr>
              <w:spacing w:before="0" w:beforeAutospacing="0" w:after="0" w:afterAutospacing="0" w:line="276" w:lineRule="auto"/>
              <w:rPr>
                <w:szCs w:val="20"/>
              </w:rPr>
            </w:pPr>
          </w:p>
          <w:p w14:paraId="17CB481D" w14:textId="77777777" w:rsidR="005D7CA3" w:rsidRPr="00F06B32" w:rsidRDefault="005D7CA3" w:rsidP="00E25D36">
            <w:pPr>
              <w:spacing w:before="0" w:beforeAutospacing="0" w:after="0" w:afterAutospacing="0" w:line="276" w:lineRule="auto"/>
              <w:rPr>
                <w:szCs w:val="20"/>
              </w:rPr>
            </w:pPr>
            <w:r w:rsidRPr="00F06B32">
              <w:rPr>
                <w:szCs w:val="20"/>
              </w:rPr>
              <w:t>Bijvoorbeeld:</w:t>
            </w:r>
          </w:p>
          <w:p w14:paraId="6C9A2D91" w14:textId="77777777" w:rsidR="005D7CA3" w:rsidRPr="00F06B32" w:rsidRDefault="005D7CA3" w:rsidP="00E25D36">
            <w:pPr>
              <w:pStyle w:val="Lijstalinea"/>
              <w:spacing w:before="0" w:beforeAutospacing="0" w:after="0" w:afterAutospacing="0" w:line="276" w:lineRule="auto"/>
              <w:ind w:left="315" w:hanging="315"/>
              <w:rPr>
                <w:szCs w:val="20"/>
              </w:rPr>
            </w:pPr>
            <w:r w:rsidRPr="00F06B32">
              <w:rPr>
                <w:szCs w:val="20"/>
              </w:rPr>
              <w:t>Voorzitter: Faculteitsbestuur: Portefeuillehouder bedrijfsvoering</w:t>
            </w:r>
          </w:p>
          <w:p w14:paraId="71D2F3E2" w14:textId="77777777" w:rsidR="005D7CA3" w:rsidRPr="00F06B32" w:rsidRDefault="005D7CA3" w:rsidP="00E25D36">
            <w:pPr>
              <w:pStyle w:val="Lijstalinea"/>
              <w:spacing w:before="0" w:beforeAutospacing="0" w:after="0" w:afterAutospacing="0" w:line="276" w:lineRule="auto"/>
              <w:ind w:left="315" w:hanging="315"/>
              <w:rPr>
                <w:szCs w:val="20"/>
              </w:rPr>
            </w:pPr>
            <w:r w:rsidRPr="00F06B32">
              <w:rPr>
                <w:szCs w:val="20"/>
              </w:rPr>
              <w:t xml:space="preserve">Facultaire student </w:t>
            </w:r>
            <w:proofErr w:type="spellStart"/>
            <w:r w:rsidRPr="00F06B32">
              <w:rPr>
                <w:szCs w:val="20"/>
              </w:rPr>
              <w:t>wellbeing-officer</w:t>
            </w:r>
            <w:proofErr w:type="spellEnd"/>
          </w:p>
          <w:p w14:paraId="44E307A2" w14:textId="77777777" w:rsidR="005D7CA3" w:rsidRPr="00F06B32" w:rsidRDefault="005D7CA3" w:rsidP="00E25D36">
            <w:pPr>
              <w:pStyle w:val="Lijstalinea"/>
              <w:spacing w:before="0" w:beforeAutospacing="0" w:after="0" w:afterAutospacing="0" w:line="276" w:lineRule="auto"/>
              <w:ind w:left="315" w:hanging="315"/>
              <w:rPr>
                <w:szCs w:val="20"/>
              </w:rPr>
            </w:pPr>
            <w:r w:rsidRPr="00F06B32">
              <w:rPr>
                <w:szCs w:val="20"/>
              </w:rPr>
              <w:t>Hoofd Onderwijs en Studentenzaken</w:t>
            </w:r>
          </w:p>
          <w:p w14:paraId="54A8A64B" w14:textId="77777777" w:rsidR="005D7CA3" w:rsidRPr="00F06B32" w:rsidRDefault="005D7CA3" w:rsidP="00E25D36">
            <w:pPr>
              <w:pStyle w:val="Lijstalinea"/>
              <w:spacing w:before="0" w:beforeAutospacing="0" w:after="0" w:afterAutospacing="0" w:line="276" w:lineRule="auto"/>
              <w:ind w:left="315" w:hanging="315"/>
              <w:rPr>
                <w:szCs w:val="20"/>
              </w:rPr>
            </w:pPr>
            <w:r w:rsidRPr="00F06B32">
              <w:rPr>
                <w:szCs w:val="20"/>
              </w:rPr>
              <w:t>Teamleider studieadviseurs</w:t>
            </w:r>
          </w:p>
          <w:p w14:paraId="65008048" w14:textId="77777777" w:rsidR="005D7CA3" w:rsidRPr="00F06B32" w:rsidRDefault="005D7CA3" w:rsidP="00E25D36">
            <w:pPr>
              <w:pStyle w:val="Lijstalinea"/>
              <w:spacing w:before="0" w:beforeAutospacing="0" w:after="0" w:afterAutospacing="0" w:line="276" w:lineRule="auto"/>
              <w:ind w:left="315" w:hanging="315"/>
              <w:rPr>
                <w:szCs w:val="20"/>
              </w:rPr>
            </w:pPr>
            <w:r w:rsidRPr="00F06B32">
              <w:rPr>
                <w:szCs w:val="20"/>
              </w:rPr>
              <w:t>Communicatieadviseur</w:t>
            </w:r>
          </w:p>
          <w:p w14:paraId="5F463FB8" w14:textId="77777777" w:rsidR="005D7CA3" w:rsidRPr="00F06B32" w:rsidRDefault="005D7CA3" w:rsidP="00E25D36">
            <w:pPr>
              <w:pStyle w:val="Lijstalinea"/>
              <w:spacing w:before="0" w:beforeAutospacing="0" w:after="0" w:afterAutospacing="0" w:line="276" w:lineRule="auto"/>
              <w:ind w:left="315" w:hanging="315"/>
              <w:rPr>
                <w:szCs w:val="20"/>
              </w:rPr>
            </w:pPr>
            <w:r w:rsidRPr="00F06B32">
              <w:rPr>
                <w:szCs w:val="20"/>
              </w:rPr>
              <w:t>Overige teamleiders</w:t>
            </w:r>
          </w:p>
          <w:p w14:paraId="25074F76" w14:textId="77777777" w:rsidR="005D7CA3" w:rsidRPr="00F06B32" w:rsidRDefault="005D7CA3" w:rsidP="00E25D36">
            <w:pPr>
              <w:pStyle w:val="Lijstalinea"/>
              <w:spacing w:before="0" w:beforeAutospacing="0" w:after="0" w:afterAutospacing="0" w:line="276" w:lineRule="auto"/>
              <w:ind w:left="315" w:hanging="315"/>
              <w:rPr>
                <w:szCs w:val="20"/>
              </w:rPr>
            </w:pPr>
            <w:r w:rsidRPr="00F06B32">
              <w:rPr>
                <w:szCs w:val="20"/>
              </w:rPr>
              <w:t>Opleidingsvoorzitter</w:t>
            </w:r>
          </w:p>
          <w:p w14:paraId="0B076996" w14:textId="77777777" w:rsidR="005D7CA3" w:rsidRPr="00F06B32" w:rsidRDefault="005D7CA3" w:rsidP="00E25D36">
            <w:pPr>
              <w:pStyle w:val="Lijstalinea"/>
              <w:spacing w:before="0" w:beforeAutospacing="0" w:after="0" w:afterAutospacing="0" w:line="276" w:lineRule="auto"/>
              <w:ind w:left="315" w:hanging="315"/>
              <w:rPr>
                <w:szCs w:val="20"/>
              </w:rPr>
            </w:pPr>
          </w:p>
          <w:p w14:paraId="24801EA3" w14:textId="77777777" w:rsidR="005D7CA3" w:rsidRPr="00F06B32" w:rsidRDefault="005D7CA3" w:rsidP="00E25D36">
            <w:pPr>
              <w:spacing w:before="0" w:beforeAutospacing="0" w:after="0" w:afterAutospacing="0" w:line="276" w:lineRule="auto"/>
              <w:rPr>
                <w:szCs w:val="20"/>
              </w:rPr>
            </w:pPr>
            <w:r w:rsidRPr="00F06B32">
              <w:rPr>
                <w:szCs w:val="20"/>
              </w:rPr>
              <w:t>Per situatie kan deze lijst worden aangevuld met relevante andere personen.</w:t>
            </w:r>
          </w:p>
        </w:tc>
        <w:sdt>
          <w:sdtPr>
            <w:rPr>
              <w:rStyle w:val="Invoerveld"/>
              <w:szCs w:val="20"/>
            </w:rPr>
            <w:alias w:val="Invoervak"/>
            <w:tag w:val="Invoervak"/>
            <w:id w:val="233523024"/>
            <w:placeholder>
              <w:docPart w:val="30DA487D3D2E44F7A0097AF71A23EF6B"/>
            </w:placeholder>
            <w:showingPlcHdr/>
            <w15:appearance w15:val="hidden"/>
          </w:sdtPr>
          <w:sdtEndPr>
            <w:rPr>
              <w:rStyle w:val="Standaardalinea-lettertype"/>
            </w:rPr>
          </w:sdtEndPr>
          <w:sdtContent>
            <w:tc>
              <w:tcPr>
                <w:tcW w:w="2545" w:type="dxa"/>
              </w:tcPr>
              <w:p w14:paraId="6224129A"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c>
          <w:tcPr>
            <w:tcW w:w="670" w:type="dxa"/>
          </w:tcPr>
          <w:sdt>
            <w:sdtPr>
              <w:rPr>
                <w:szCs w:val="20"/>
              </w:rPr>
              <w:id w:val="574706644"/>
              <w14:checkbox>
                <w14:checked w14:val="0"/>
                <w14:checkedState w14:val="2612" w14:font="MS Gothic"/>
                <w14:uncheckedState w14:val="2610" w14:font="MS Gothic"/>
              </w14:checkbox>
            </w:sdtPr>
            <w:sdtEndPr/>
            <w:sdtContent>
              <w:p w14:paraId="1CEA916A" w14:textId="77777777" w:rsidR="005D7CA3" w:rsidRPr="00F06B32" w:rsidRDefault="005D7CA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042171358"/>
            <w:placeholder>
              <w:docPart w:val="CF7126607A604B6EB46EE28AAA2FE7B2"/>
            </w:placeholder>
            <w:showingPlcHdr/>
            <w15:appearance w15:val="hidden"/>
          </w:sdtPr>
          <w:sdtEndPr>
            <w:rPr>
              <w:rStyle w:val="Standaardalinea-lettertype"/>
            </w:rPr>
          </w:sdtEndPr>
          <w:sdtContent>
            <w:tc>
              <w:tcPr>
                <w:tcW w:w="2137" w:type="dxa"/>
              </w:tcPr>
              <w:p w14:paraId="6DD93F76"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r>
      <w:tr w:rsidR="005D7CA3" w:rsidRPr="00F06B32" w14:paraId="42F3F399" w14:textId="77777777" w:rsidTr="00C55871">
        <w:tc>
          <w:tcPr>
            <w:tcW w:w="562" w:type="dxa"/>
            <w:vMerge/>
          </w:tcPr>
          <w:p w14:paraId="22F4BFF3" w14:textId="77777777" w:rsidR="005D7CA3" w:rsidRPr="00F06B32" w:rsidRDefault="005D7CA3" w:rsidP="00E25D36">
            <w:pPr>
              <w:spacing w:before="0" w:beforeAutospacing="0" w:after="0" w:afterAutospacing="0" w:line="276" w:lineRule="auto"/>
              <w:rPr>
                <w:b/>
                <w:bCs/>
                <w:szCs w:val="20"/>
              </w:rPr>
            </w:pPr>
          </w:p>
        </w:tc>
        <w:tc>
          <w:tcPr>
            <w:tcW w:w="8080" w:type="dxa"/>
          </w:tcPr>
          <w:p w14:paraId="227490DD" w14:textId="77777777" w:rsidR="005D7CA3" w:rsidRPr="00F06B32" w:rsidRDefault="005D7CA3" w:rsidP="00E25D36">
            <w:pPr>
              <w:spacing w:before="0" w:beforeAutospacing="0" w:after="0" w:afterAutospacing="0" w:line="276" w:lineRule="auto"/>
              <w:rPr>
                <w:szCs w:val="20"/>
              </w:rPr>
            </w:pPr>
            <w:r w:rsidRPr="00F06B32">
              <w:rPr>
                <w:szCs w:val="20"/>
              </w:rPr>
              <w:t xml:space="preserve">Wijs eventueel vervangers aan voor als iemand van het kernteam afwezig is. </w:t>
            </w:r>
          </w:p>
        </w:tc>
        <w:sdt>
          <w:sdtPr>
            <w:rPr>
              <w:rStyle w:val="Invoerveld"/>
              <w:szCs w:val="20"/>
            </w:rPr>
            <w:alias w:val="Invoervak"/>
            <w:tag w:val="Invoervak"/>
            <w:id w:val="-1594924411"/>
            <w:placeholder>
              <w:docPart w:val="8F2D779CA7F64F90BB794EA60BB093B5"/>
            </w:placeholder>
            <w:showingPlcHdr/>
            <w15:appearance w15:val="hidden"/>
          </w:sdtPr>
          <w:sdtEndPr>
            <w:rPr>
              <w:rStyle w:val="Standaardalinea-lettertype"/>
            </w:rPr>
          </w:sdtEndPr>
          <w:sdtContent>
            <w:tc>
              <w:tcPr>
                <w:tcW w:w="2545" w:type="dxa"/>
              </w:tcPr>
              <w:p w14:paraId="6CE641FA"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sdt>
          <w:sdtPr>
            <w:rPr>
              <w:szCs w:val="20"/>
            </w:rPr>
            <w:id w:val="-635718415"/>
            <w14:checkbox>
              <w14:checked w14:val="0"/>
              <w14:checkedState w14:val="2612" w14:font="MS Gothic"/>
              <w14:uncheckedState w14:val="2610" w14:font="MS Gothic"/>
            </w14:checkbox>
          </w:sdtPr>
          <w:sdtEndPr/>
          <w:sdtContent>
            <w:tc>
              <w:tcPr>
                <w:tcW w:w="670" w:type="dxa"/>
              </w:tcPr>
              <w:p w14:paraId="587E0FE7" w14:textId="77777777" w:rsidR="005D7CA3" w:rsidRPr="00F06B32" w:rsidRDefault="005D7CA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tc>
          </w:sdtContent>
        </w:sdt>
        <w:sdt>
          <w:sdtPr>
            <w:rPr>
              <w:rStyle w:val="Invoerveld"/>
              <w:szCs w:val="20"/>
            </w:rPr>
            <w:alias w:val="Invoervak"/>
            <w:tag w:val="Invoervak"/>
            <w:id w:val="-444766381"/>
            <w:placeholder>
              <w:docPart w:val="690645162DFC463A8DFA305DFB1046E6"/>
            </w:placeholder>
            <w:showingPlcHdr/>
            <w15:appearance w15:val="hidden"/>
          </w:sdtPr>
          <w:sdtEndPr>
            <w:rPr>
              <w:rStyle w:val="Standaardalinea-lettertype"/>
            </w:rPr>
          </w:sdtEndPr>
          <w:sdtContent>
            <w:tc>
              <w:tcPr>
                <w:tcW w:w="2137" w:type="dxa"/>
              </w:tcPr>
              <w:p w14:paraId="7734E2F6"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r>
      <w:tr w:rsidR="005D7CA3" w:rsidRPr="00F06B32" w14:paraId="7B279320" w14:textId="77777777" w:rsidTr="00C55871">
        <w:tc>
          <w:tcPr>
            <w:tcW w:w="562" w:type="dxa"/>
            <w:vMerge/>
          </w:tcPr>
          <w:p w14:paraId="23D514B8" w14:textId="77777777" w:rsidR="005D7CA3" w:rsidRPr="00F06B32" w:rsidRDefault="005D7CA3" w:rsidP="00E25D36">
            <w:pPr>
              <w:spacing w:before="0" w:beforeAutospacing="0" w:after="0" w:afterAutospacing="0" w:line="276" w:lineRule="auto"/>
              <w:rPr>
                <w:b/>
                <w:bCs/>
                <w:szCs w:val="20"/>
              </w:rPr>
            </w:pPr>
          </w:p>
        </w:tc>
        <w:tc>
          <w:tcPr>
            <w:tcW w:w="8080" w:type="dxa"/>
          </w:tcPr>
          <w:p w14:paraId="40888C0B" w14:textId="77777777" w:rsidR="005D7CA3" w:rsidRPr="00F06B32" w:rsidRDefault="005D7CA3" w:rsidP="00E25D36">
            <w:pPr>
              <w:spacing w:before="0" w:beforeAutospacing="0" w:after="0" w:afterAutospacing="0" w:line="276" w:lineRule="auto"/>
              <w:rPr>
                <w:szCs w:val="20"/>
              </w:rPr>
            </w:pPr>
            <w:r w:rsidRPr="00F06B32">
              <w:rPr>
                <w:szCs w:val="20"/>
              </w:rPr>
              <w:t xml:space="preserve">Geef aan wie het contactpunt is voor een melder </w:t>
            </w:r>
            <w:proofErr w:type="gramStart"/>
            <w:r w:rsidRPr="00F06B32">
              <w:rPr>
                <w:szCs w:val="20"/>
              </w:rPr>
              <w:t>binnen /</w:t>
            </w:r>
            <w:proofErr w:type="gramEnd"/>
            <w:r w:rsidRPr="00F06B32">
              <w:rPr>
                <w:szCs w:val="20"/>
              </w:rPr>
              <w:t xml:space="preserve"> buiten kantoortijden. Zorg ervoor dat dit nummer bekend is bij de universitaire/facultaire gemeenschap.</w:t>
            </w:r>
          </w:p>
        </w:tc>
        <w:sdt>
          <w:sdtPr>
            <w:rPr>
              <w:rStyle w:val="Invoerveld"/>
              <w:szCs w:val="20"/>
            </w:rPr>
            <w:alias w:val="Invoervak"/>
            <w:tag w:val="Invoervak"/>
            <w:id w:val="1126515376"/>
            <w:placeholder>
              <w:docPart w:val="8BFC4237A5CD4BE8830CA9379277F9DC"/>
            </w:placeholder>
            <w:showingPlcHdr/>
            <w15:appearance w15:val="hidden"/>
          </w:sdtPr>
          <w:sdtEndPr>
            <w:rPr>
              <w:rStyle w:val="Standaardalinea-lettertype"/>
            </w:rPr>
          </w:sdtEndPr>
          <w:sdtContent>
            <w:tc>
              <w:tcPr>
                <w:tcW w:w="2545" w:type="dxa"/>
              </w:tcPr>
              <w:p w14:paraId="51715A7C"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c>
          <w:tcPr>
            <w:tcW w:w="670" w:type="dxa"/>
          </w:tcPr>
          <w:sdt>
            <w:sdtPr>
              <w:rPr>
                <w:szCs w:val="20"/>
              </w:rPr>
              <w:id w:val="-1288038021"/>
              <w14:checkbox>
                <w14:checked w14:val="0"/>
                <w14:checkedState w14:val="2612" w14:font="MS Gothic"/>
                <w14:uncheckedState w14:val="2610" w14:font="MS Gothic"/>
              </w14:checkbox>
            </w:sdtPr>
            <w:sdtEndPr/>
            <w:sdtContent>
              <w:p w14:paraId="04A934BF" w14:textId="77777777" w:rsidR="005D7CA3" w:rsidRPr="00F06B32" w:rsidRDefault="005D7CA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527110442"/>
            <w:placeholder>
              <w:docPart w:val="B62736DDB2C04BE39F4BF1F4CD655A2B"/>
            </w:placeholder>
            <w:showingPlcHdr/>
            <w15:appearance w15:val="hidden"/>
          </w:sdtPr>
          <w:sdtEndPr>
            <w:rPr>
              <w:rStyle w:val="Standaardalinea-lettertype"/>
            </w:rPr>
          </w:sdtEndPr>
          <w:sdtContent>
            <w:tc>
              <w:tcPr>
                <w:tcW w:w="2137" w:type="dxa"/>
              </w:tcPr>
              <w:p w14:paraId="6A5933DD"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r>
      <w:tr w:rsidR="005D7CA3" w:rsidRPr="00F06B32" w14:paraId="3ADDB2FB" w14:textId="77777777" w:rsidTr="00C55871">
        <w:tc>
          <w:tcPr>
            <w:tcW w:w="562" w:type="dxa"/>
            <w:vMerge/>
          </w:tcPr>
          <w:p w14:paraId="38443DC5" w14:textId="77777777" w:rsidR="005D7CA3" w:rsidRPr="00F06B32" w:rsidRDefault="005D7CA3" w:rsidP="00E25D36">
            <w:pPr>
              <w:spacing w:before="0" w:beforeAutospacing="0" w:after="0" w:afterAutospacing="0" w:line="276" w:lineRule="auto"/>
              <w:rPr>
                <w:b/>
                <w:bCs/>
                <w:szCs w:val="20"/>
              </w:rPr>
            </w:pPr>
          </w:p>
        </w:tc>
        <w:tc>
          <w:tcPr>
            <w:tcW w:w="8080" w:type="dxa"/>
          </w:tcPr>
          <w:p w14:paraId="2D026DE2" w14:textId="77777777" w:rsidR="005D7CA3" w:rsidRPr="00F06B32" w:rsidRDefault="005D7CA3" w:rsidP="00E25D36">
            <w:pPr>
              <w:spacing w:before="0" w:beforeAutospacing="0" w:after="0" w:afterAutospacing="0" w:line="276" w:lineRule="auto"/>
              <w:rPr>
                <w:szCs w:val="20"/>
              </w:rPr>
            </w:pPr>
            <w:r w:rsidRPr="00F06B32">
              <w:rPr>
                <w:szCs w:val="20"/>
              </w:rPr>
              <w:t xml:space="preserve">Geef aan wie er verder ook in het proces mee moet worden genomen. Denk aan: studieadviseurs, opleidingsdirecteuren, receptie, </w:t>
            </w:r>
            <w:proofErr w:type="spellStart"/>
            <w:r w:rsidRPr="00F06B32">
              <w:rPr>
                <w:szCs w:val="20"/>
              </w:rPr>
              <w:t>BHV’ers</w:t>
            </w:r>
            <w:proofErr w:type="spellEnd"/>
            <w:r w:rsidRPr="00F06B32">
              <w:rPr>
                <w:szCs w:val="20"/>
              </w:rPr>
              <w:t>, huismeesters, instituutsmanagers, etc.</w:t>
            </w:r>
          </w:p>
        </w:tc>
        <w:sdt>
          <w:sdtPr>
            <w:rPr>
              <w:rStyle w:val="Invoerveld"/>
              <w:szCs w:val="20"/>
            </w:rPr>
            <w:alias w:val="Invoervak"/>
            <w:tag w:val="Invoervak"/>
            <w:id w:val="-187758647"/>
            <w:placeholder>
              <w:docPart w:val="BF363F3447CB4193915D755033B8B091"/>
            </w:placeholder>
            <w:showingPlcHdr/>
            <w15:appearance w15:val="hidden"/>
          </w:sdtPr>
          <w:sdtEndPr>
            <w:rPr>
              <w:rStyle w:val="Standaardalinea-lettertype"/>
            </w:rPr>
          </w:sdtEndPr>
          <w:sdtContent>
            <w:tc>
              <w:tcPr>
                <w:tcW w:w="2545" w:type="dxa"/>
              </w:tcPr>
              <w:p w14:paraId="513E3D3C"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sdt>
          <w:sdtPr>
            <w:rPr>
              <w:szCs w:val="20"/>
            </w:rPr>
            <w:id w:val="60302396"/>
            <w14:checkbox>
              <w14:checked w14:val="0"/>
              <w14:checkedState w14:val="2612" w14:font="MS Gothic"/>
              <w14:uncheckedState w14:val="2610" w14:font="MS Gothic"/>
            </w14:checkbox>
          </w:sdtPr>
          <w:sdtEndPr/>
          <w:sdtContent>
            <w:tc>
              <w:tcPr>
                <w:tcW w:w="670" w:type="dxa"/>
              </w:tcPr>
              <w:p w14:paraId="5BC0013C" w14:textId="77777777" w:rsidR="005D7CA3" w:rsidRPr="00F06B32" w:rsidRDefault="005D7CA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tc>
          </w:sdtContent>
        </w:sdt>
        <w:sdt>
          <w:sdtPr>
            <w:rPr>
              <w:rStyle w:val="Invoerveld"/>
              <w:szCs w:val="20"/>
            </w:rPr>
            <w:alias w:val="Invoervak"/>
            <w:tag w:val="Invoervak"/>
            <w:id w:val="1686548814"/>
            <w:placeholder>
              <w:docPart w:val="9F74331F79424AEFB14E1688BF9123B7"/>
            </w:placeholder>
            <w:showingPlcHdr/>
            <w15:appearance w15:val="hidden"/>
          </w:sdtPr>
          <w:sdtEndPr>
            <w:rPr>
              <w:rStyle w:val="Standaardalinea-lettertype"/>
            </w:rPr>
          </w:sdtEndPr>
          <w:sdtContent>
            <w:tc>
              <w:tcPr>
                <w:tcW w:w="2137" w:type="dxa"/>
              </w:tcPr>
              <w:p w14:paraId="6FFC3DD9"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r>
      <w:tr w:rsidR="005D7CA3" w:rsidRPr="00F06B32" w14:paraId="234D243A" w14:textId="77777777" w:rsidTr="00C55871">
        <w:tc>
          <w:tcPr>
            <w:tcW w:w="562" w:type="dxa"/>
            <w:vMerge/>
          </w:tcPr>
          <w:p w14:paraId="6628187B" w14:textId="77777777" w:rsidR="005D7CA3" w:rsidRPr="00F06B32" w:rsidRDefault="005D7CA3" w:rsidP="00E25D36">
            <w:pPr>
              <w:spacing w:before="0" w:beforeAutospacing="0" w:after="0" w:afterAutospacing="0" w:line="276" w:lineRule="auto"/>
              <w:rPr>
                <w:b/>
                <w:bCs/>
                <w:szCs w:val="20"/>
              </w:rPr>
            </w:pPr>
          </w:p>
        </w:tc>
        <w:tc>
          <w:tcPr>
            <w:tcW w:w="8080" w:type="dxa"/>
          </w:tcPr>
          <w:p w14:paraId="2B400399" w14:textId="77777777" w:rsidR="005D7CA3" w:rsidRPr="00F06B32" w:rsidRDefault="005D7CA3" w:rsidP="00E25D36">
            <w:pPr>
              <w:spacing w:before="0" w:beforeAutospacing="0" w:after="0" w:afterAutospacing="0" w:line="276" w:lineRule="auto"/>
              <w:rPr>
                <w:szCs w:val="20"/>
              </w:rPr>
            </w:pPr>
            <w:r w:rsidRPr="00F06B32">
              <w:rPr>
                <w:szCs w:val="20"/>
              </w:rPr>
              <w:t xml:space="preserve">Noteer bij stap 1 in de volgende tabel het telefoonnummer van de </w:t>
            </w:r>
            <w:proofErr w:type="gramStart"/>
            <w:r w:rsidRPr="00F06B32">
              <w:rPr>
                <w:szCs w:val="20"/>
              </w:rPr>
              <w:t>beveiliging /</w:t>
            </w:r>
            <w:proofErr w:type="gramEnd"/>
            <w:r w:rsidRPr="00F06B32">
              <w:rPr>
                <w:szCs w:val="20"/>
              </w:rPr>
              <w:t xml:space="preserve"> BHV</w:t>
            </w:r>
          </w:p>
        </w:tc>
        <w:sdt>
          <w:sdtPr>
            <w:rPr>
              <w:rStyle w:val="Invoerveld"/>
              <w:szCs w:val="20"/>
            </w:rPr>
            <w:alias w:val="Invoervak"/>
            <w:tag w:val="Invoervak"/>
            <w:id w:val="1492603676"/>
            <w:placeholder>
              <w:docPart w:val="84C7414530AB4F9BBC17569201EE935D"/>
            </w:placeholder>
            <w:showingPlcHdr/>
            <w15:appearance w15:val="hidden"/>
          </w:sdtPr>
          <w:sdtEndPr>
            <w:rPr>
              <w:rStyle w:val="Standaardalinea-lettertype"/>
            </w:rPr>
          </w:sdtEndPr>
          <w:sdtContent>
            <w:tc>
              <w:tcPr>
                <w:tcW w:w="2545" w:type="dxa"/>
              </w:tcPr>
              <w:p w14:paraId="51D6C10C"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sdt>
          <w:sdtPr>
            <w:rPr>
              <w:szCs w:val="20"/>
            </w:rPr>
            <w:id w:val="-1671474269"/>
            <w14:checkbox>
              <w14:checked w14:val="0"/>
              <w14:checkedState w14:val="2612" w14:font="MS Gothic"/>
              <w14:uncheckedState w14:val="2610" w14:font="MS Gothic"/>
            </w14:checkbox>
          </w:sdtPr>
          <w:sdtEndPr/>
          <w:sdtContent>
            <w:tc>
              <w:tcPr>
                <w:tcW w:w="670" w:type="dxa"/>
              </w:tcPr>
              <w:p w14:paraId="36B8D99A" w14:textId="77777777" w:rsidR="005D7CA3" w:rsidRPr="00F06B32" w:rsidRDefault="005D7CA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tc>
          </w:sdtContent>
        </w:sdt>
        <w:sdt>
          <w:sdtPr>
            <w:rPr>
              <w:rStyle w:val="Invoerveld"/>
              <w:szCs w:val="20"/>
            </w:rPr>
            <w:alias w:val="Invoervak"/>
            <w:tag w:val="Invoervak"/>
            <w:id w:val="-689683131"/>
            <w:placeholder>
              <w:docPart w:val="3A475B8C524D4D05AD1B62E6A6481AA4"/>
            </w:placeholder>
            <w:showingPlcHdr/>
            <w15:appearance w15:val="hidden"/>
          </w:sdtPr>
          <w:sdtEndPr>
            <w:rPr>
              <w:rStyle w:val="Standaardalinea-lettertype"/>
            </w:rPr>
          </w:sdtEndPr>
          <w:sdtContent>
            <w:tc>
              <w:tcPr>
                <w:tcW w:w="2137" w:type="dxa"/>
              </w:tcPr>
              <w:p w14:paraId="6C80C687"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r>
      <w:tr w:rsidR="005D7CA3" w:rsidRPr="00F06B32" w14:paraId="7FE1A13D" w14:textId="77777777" w:rsidTr="00C55871">
        <w:tc>
          <w:tcPr>
            <w:tcW w:w="562" w:type="dxa"/>
            <w:vMerge w:val="restart"/>
          </w:tcPr>
          <w:p w14:paraId="61739039" w14:textId="77777777" w:rsidR="005D7CA3" w:rsidRPr="00F06B32" w:rsidRDefault="005D7CA3" w:rsidP="00E25D36">
            <w:pPr>
              <w:spacing w:before="0" w:beforeAutospacing="0" w:after="0" w:afterAutospacing="0" w:line="276" w:lineRule="auto"/>
              <w:rPr>
                <w:b/>
                <w:bCs/>
                <w:szCs w:val="20"/>
              </w:rPr>
            </w:pPr>
            <w:r w:rsidRPr="00F06B32">
              <w:rPr>
                <w:b/>
                <w:bCs/>
                <w:szCs w:val="20"/>
              </w:rPr>
              <w:t>2</w:t>
            </w:r>
          </w:p>
        </w:tc>
        <w:tc>
          <w:tcPr>
            <w:tcW w:w="8080" w:type="dxa"/>
          </w:tcPr>
          <w:p w14:paraId="2970BBAA" w14:textId="77777777" w:rsidR="005D7CA3" w:rsidRPr="00F06B32" w:rsidRDefault="005D7CA3" w:rsidP="00E25D36">
            <w:pPr>
              <w:spacing w:before="0" w:beforeAutospacing="0" w:after="0" w:afterAutospacing="0" w:line="276" w:lineRule="auto"/>
              <w:rPr>
                <w:b/>
                <w:bCs/>
                <w:szCs w:val="20"/>
              </w:rPr>
            </w:pPr>
            <w:r w:rsidRPr="00F06B32">
              <w:rPr>
                <w:b/>
                <w:bCs/>
                <w:szCs w:val="20"/>
              </w:rPr>
              <w:t xml:space="preserve">Communicatie </w:t>
            </w:r>
          </w:p>
          <w:p w14:paraId="64DC443E" w14:textId="77777777" w:rsidR="005D7CA3" w:rsidRPr="00F06B32" w:rsidRDefault="005D7CA3" w:rsidP="00E25D36">
            <w:pPr>
              <w:pStyle w:val="Genummerdelijst"/>
              <w:spacing w:before="0" w:after="0" w:line="276" w:lineRule="auto"/>
              <w:rPr>
                <w:sz w:val="20"/>
                <w:szCs w:val="20"/>
              </w:rPr>
            </w:pPr>
            <w:r w:rsidRPr="00F06B32">
              <w:rPr>
                <w:sz w:val="20"/>
                <w:szCs w:val="20"/>
              </w:rPr>
              <w:t>Wie zorgt voor communicatie met:</w:t>
            </w:r>
          </w:p>
          <w:p w14:paraId="5A458A81" w14:textId="77777777" w:rsidR="004960D3" w:rsidRPr="00F06B32" w:rsidRDefault="004960D3" w:rsidP="00E25D36">
            <w:pPr>
              <w:pStyle w:val="Genummerdelijst"/>
              <w:numPr>
                <w:ilvl w:val="0"/>
                <w:numId w:val="0"/>
              </w:numPr>
              <w:spacing w:before="0" w:after="0" w:line="276" w:lineRule="auto"/>
              <w:rPr>
                <w:sz w:val="20"/>
                <w:szCs w:val="20"/>
              </w:rPr>
            </w:pPr>
          </w:p>
          <w:p w14:paraId="7132F668" w14:textId="77777777" w:rsidR="005D7CA3" w:rsidRPr="00F06B32" w:rsidRDefault="005D7CA3" w:rsidP="00E25D36">
            <w:pPr>
              <w:pStyle w:val="Lijstalinea"/>
              <w:spacing w:before="0" w:beforeAutospacing="0" w:after="0" w:afterAutospacing="0" w:line="276" w:lineRule="auto"/>
              <w:ind w:left="315" w:hanging="315"/>
              <w:rPr>
                <w:szCs w:val="20"/>
              </w:rPr>
            </w:pPr>
            <w:proofErr w:type="gramStart"/>
            <w:r w:rsidRPr="00F06B32">
              <w:rPr>
                <w:szCs w:val="20"/>
              </w:rPr>
              <w:t>Nabestaanden /</w:t>
            </w:r>
            <w:proofErr w:type="gramEnd"/>
            <w:r w:rsidRPr="00F06B32">
              <w:rPr>
                <w:szCs w:val="20"/>
              </w:rPr>
              <w:t xml:space="preserve"> familie</w:t>
            </w:r>
          </w:p>
          <w:p w14:paraId="4B23E599" w14:textId="77777777" w:rsidR="005D7CA3" w:rsidRPr="00F06B32" w:rsidRDefault="005D7CA3" w:rsidP="00E25D36">
            <w:pPr>
              <w:pStyle w:val="Lijstalinea"/>
              <w:spacing w:before="0" w:beforeAutospacing="0" w:after="0" w:afterAutospacing="0" w:line="276" w:lineRule="auto"/>
              <w:ind w:left="315" w:hanging="315"/>
              <w:rPr>
                <w:szCs w:val="20"/>
              </w:rPr>
            </w:pPr>
            <w:r w:rsidRPr="00F06B32">
              <w:rPr>
                <w:szCs w:val="20"/>
              </w:rPr>
              <w:t>Medestudenten</w:t>
            </w:r>
          </w:p>
          <w:p w14:paraId="3B2BF520" w14:textId="77777777" w:rsidR="005D7CA3" w:rsidRPr="00F06B32" w:rsidRDefault="005D7CA3" w:rsidP="00E25D36">
            <w:pPr>
              <w:pStyle w:val="Lijstalinea"/>
              <w:spacing w:before="0" w:beforeAutospacing="0" w:after="0" w:afterAutospacing="0" w:line="276" w:lineRule="auto"/>
              <w:ind w:left="315" w:hanging="315"/>
              <w:rPr>
                <w:szCs w:val="20"/>
              </w:rPr>
            </w:pPr>
            <w:r w:rsidRPr="00F06B32">
              <w:rPr>
                <w:szCs w:val="20"/>
              </w:rPr>
              <w:t>Personeel</w:t>
            </w:r>
          </w:p>
          <w:p w14:paraId="20679E99" w14:textId="77777777" w:rsidR="005D7CA3" w:rsidRPr="00F06B32" w:rsidRDefault="005D7CA3" w:rsidP="00E25D36">
            <w:pPr>
              <w:pStyle w:val="Lijstalinea"/>
              <w:spacing w:before="0" w:beforeAutospacing="0" w:after="0" w:afterAutospacing="0" w:line="276" w:lineRule="auto"/>
              <w:ind w:left="315" w:hanging="315"/>
              <w:rPr>
                <w:szCs w:val="20"/>
              </w:rPr>
            </w:pPr>
            <w:r w:rsidRPr="00F06B32">
              <w:rPr>
                <w:szCs w:val="20"/>
              </w:rPr>
              <w:t>Externe zorgpartijen</w:t>
            </w:r>
          </w:p>
          <w:p w14:paraId="423C227B" w14:textId="77777777" w:rsidR="005D7CA3" w:rsidRPr="00F06B32" w:rsidRDefault="005D7CA3" w:rsidP="00E25D36">
            <w:pPr>
              <w:pStyle w:val="Lijstalinea"/>
              <w:spacing w:before="0" w:beforeAutospacing="0" w:after="0" w:afterAutospacing="0" w:line="276" w:lineRule="auto"/>
              <w:ind w:left="315" w:hanging="315"/>
              <w:rPr>
                <w:szCs w:val="20"/>
              </w:rPr>
            </w:pPr>
            <w:r w:rsidRPr="00F06B32">
              <w:rPr>
                <w:szCs w:val="20"/>
              </w:rPr>
              <w:t>(Sociale) media</w:t>
            </w:r>
          </w:p>
          <w:p w14:paraId="1803ACCA" w14:textId="77777777" w:rsidR="005D7CA3" w:rsidRPr="00F06B32" w:rsidRDefault="005D7CA3" w:rsidP="00E25D36">
            <w:pPr>
              <w:pStyle w:val="Lijstalinea"/>
              <w:spacing w:before="0" w:beforeAutospacing="0" w:after="0" w:afterAutospacing="0" w:line="276" w:lineRule="auto"/>
              <w:ind w:left="315" w:hanging="315"/>
              <w:rPr>
                <w:szCs w:val="20"/>
              </w:rPr>
            </w:pPr>
            <w:r w:rsidRPr="00F06B32">
              <w:rPr>
                <w:szCs w:val="20"/>
              </w:rPr>
              <w:t>Studenten</w:t>
            </w:r>
            <w:proofErr w:type="gramStart"/>
            <w:r w:rsidRPr="00F06B32">
              <w:rPr>
                <w:szCs w:val="20"/>
              </w:rPr>
              <w:t>- /</w:t>
            </w:r>
            <w:proofErr w:type="gramEnd"/>
            <w:r w:rsidRPr="00F06B32">
              <w:rPr>
                <w:szCs w:val="20"/>
              </w:rPr>
              <w:t xml:space="preserve"> studievereniging</w:t>
            </w:r>
          </w:p>
          <w:p w14:paraId="6C69A111" w14:textId="77777777" w:rsidR="004960D3" w:rsidRPr="00F06B32" w:rsidRDefault="004960D3" w:rsidP="00E25D36">
            <w:pPr>
              <w:pStyle w:val="Lijstalinea"/>
              <w:spacing w:before="0" w:beforeAutospacing="0" w:after="0" w:afterAutospacing="0" w:line="276" w:lineRule="auto"/>
              <w:ind w:left="315" w:hanging="315"/>
              <w:rPr>
                <w:szCs w:val="20"/>
              </w:rPr>
            </w:pPr>
          </w:p>
          <w:p w14:paraId="60088EA2" w14:textId="77777777" w:rsidR="005D7CA3" w:rsidRPr="00F06B32" w:rsidRDefault="005D7CA3" w:rsidP="00E25D36">
            <w:pPr>
              <w:spacing w:before="0" w:beforeAutospacing="0" w:after="0" w:afterAutospacing="0" w:line="276" w:lineRule="auto"/>
              <w:rPr>
                <w:szCs w:val="20"/>
              </w:rPr>
            </w:pPr>
            <w:r w:rsidRPr="00F06B32">
              <w:rPr>
                <w:szCs w:val="20"/>
              </w:rPr>
              <w:t>Heb je vragen over communicatie en/of details? Neem contact op met 113</w:t>
            </w:r>
          </w:p>
        </w:tc>
        <w:sdt>
          <w:sdtPr>
            <w:rPr>
              <w:rStyle w:val="Invoerveld"/>
              <w:szCs w:val="20"/>
            </w:rPr>
            <w:alias w:val="Invoervak"/>
            <w:tag w:val="Invoervak"/>
            <w:id w:val="-1144590897"/>
            <w:placeholder>
              <w:docPart w:val="ABA11C38F90A40B0B90A702922C424D5"/>
            </w:placeholder>
            <w:showingPlcHdr/>
            <w15:appearance w15:val="hidden"/>
          </w:sdtPr>
          <w:sdtEndPr>
            <w:rPr>
              <w:rStyle w:val="Standaardalinea-lettertype"/>
            </w:rPr>
          </w:sdtEndPr>
          <w:sdtContent>
            <w:tc>
              <w:tcPr>
                <w:tcW w:w="2545" w:type="dxa"/>
              </w:tcPr>
              <w:p w14:paraId="4354C11B"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c>
          <w:tcPr>
            <w:tcW w:w="670" w:type="dxa"/>
          </w:tcPr>
          <w:sdt>
            <w:sdtPr>
              <w:rPr>
                <w:szCs w:val="20"/>
              </w:rPr>
              <w:id w:val="2130273645"/>
              <w14:checkbox>
                <w14:checked w14:val="0"/>
                <w14:checkedState w14:val="2612" w14:font="MS Gothic"/>
                <w14:uncheckedState w14:val="2610" w14:font="MS Gothic"/>
              </w14:checkbox>
            </w:sdtPr>
            <w:sdtEndPr/>
            <w:sdtContent>
              <w:p w14:paraId="25810400" w14:textId="77777777" w:rsidR="005D7CA3" w:rsidRPr="00F06B32" w:rsidRDefault="005D7CA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877271386"/>
            <w:placeholder>
              <w:docPart w:val="550BF037832B47339588D460E4791336"/>
            </w:placeholder>
            <w:showingPlcHdr/>
            <w15:appearance w15:val="hidden"/>
          </w:sdtPr>
          <w:sdtEndPr>
            <w:rPr>
              <w:rStyle w:val="Standaardalinea-lettertype"/>
            </w:rPr>
          </w:sdtEndPr>
          <w:sdtContent>
            <w:tc>
              <w:tcPr>
                <w:tcW w:w="2137" w:type="dxa"/>
              </w:tcPr>
              <w:p w14:paraId="618329A6"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r>
      <w:tr w:rsidR="005D7CA3" w:rsidRPr="00F06B32" w14:paraId="27E955EC" w14:textId="77777777" w:rsidTr="00C55871">
        <w:tc>
          <w:tcPr>
            <w:tcW w:w="562" w:type="dxa"/>
            <w:vMerge/>
          </w:tcPr>
          <w:p w14:paraId="0DF39C7F" w14:textId="77777777" w:rsidR="005D7CA3" w:rsidRPr="00F06B32" w:rsidRDefault="005D7CA3" w:rsidP="00E25D36">
            <w:pPr>
              <w:spacing w:before="0" w:beforeAutospacing="0" w:after="0" w:afterAutospacing="0" w:line="276" w:lineRule="auto"/>
              <w:rPr>
                <w:b/>
                <w:bCs/>
                <w:szCs w:val="20"/>
              </w:rPr>
            </w:pPr>
          </w:p>
        </w:tc>
        <w:tc>
          <w:tcPr>
            <w:tcW w:w="8080" w:type="dxa"/>
          </w:tcPr>
          <w:p w14:paraId="55C76703" w14:textId="77777777" w:rsidR="005D7CA3" w:rsidRPr="00F06B32" w:rsidRDefault="005D7CA3" w:rsidP="00E25D36">
            <w:pPr>
              <w:spacing w:before="0" w:beforeAutospacing="0" w:after="0" w:afterAutospacing="0" w:line="276" w:lineRule="auto"/>
              <w:rPr>
                <w:szCs w:val="20"/>
              </w:rPr>
            </w:pPr>
            <w:r w:rsidRPr="00F06B32">
              <w:rPr>
                <w:szCs w:val="20"/>
              </w:rPr>
              <w:t>Maak heldere afspraken over de totstandkoming en goedkeuring van communicatieboodschappen die gedeeld worden met betrokkenen. Borg deze afspraken in de planvorming.  </w:t>
            </w:r>
          </w:p>
        </w:tc>
        <w:sdt>
          <w:sdtPr>
            <w:rPr>
              <w:rStyle w:val="Invoerveld"/>
              <w:szCs w:val="20"/>
            </w:rPr>
            <w:alias w:val="Invoervak"/>
            <w:tag w:val="Invoervak"/>
            <w:id w:val="1456448553"/>
            <w:placeholder>
              <w:docPart w:val="5130AEAD2E5A49CBB445FC2583552055"/>
            </w:placeholder>
            <w:showingPlcHdr/>
            <w15:appearance w15:val="hidden"/>
          </w:sdtPr>
          <w:sdtEndPr>
            <w:rPr>
              <w:rStyle w:val="Standaardalinea-lettertype"/>
            </w:rPr>
          </w:sdtEndPr>
          <w:sdtContent>
            <w:tc>
              <w:tcPr>
                <w:tcW w:w="2545" w:type="dxa"/>
              </w:tcPr>
              <w:p w14:paraId="5DC7C4BD"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c>
          <w:tcPr>
            <w:tcW w:w="670" w:type="dxa"/>
          </w:tcPr>
          <w:sdt>
            <w:sdtPr>
              <w:rPr>
                <w:szCs w:val="20"/>
              </w:rPr>
              <w:id w:val="617879077"/>
              <w14:checkbox>
                <w14:checked w14:val="0"/>
                <w14:checkedState w14:val="2612" w14:font="MS Gothic"/>
                <w14:uncheckedState w14:val="2610" w14:font="MS Gothic"/>
              </w14:checkbox>
            </w:sdtPr>
            <w:sdtEndPr/>
            <w:sdtContent>
              <w:p w14:paraId="53D38104" w14:textId="77777777" w:rsidR="005D7CA3" w:rsidRPr="00F06B32" w:rsidRDefault="005D7CA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941066592"/>
            <w:placeholder>
              <w:docPart w:val="BF5FD67B42064C88ADDFCF6743C95E87"/>
            </w:placeholder>
            <w:showingPlcHdr/>
            <w15:appearance w15:val="hidden"/>
          </w:sdtPr>
          <w:sdtEndPr>
            <w:rPr>
              <w:rStyle w:val="Standaardalinea-lettertype"/>
            </w:rPr>
          </w:sdtEndPr>
          <w:sdtContent>
            <w:tc>
              <w:tcPr>
                <w:tcW w:w="2137" w:type="dxa"/>
              </w:tcPr>
              <w:p w14:paraId="7409680B"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r>
      <w:tr w:rsidR="005D7CA3" w:rsidRPr="00F06B32" w14:paraId="68D5D9CE" w14:textId="77777777" w:rsidTr="00C55871">
        <w:tc>
          <w:tcPr>
            <w:tcW w:w="562" w:type="dxa"/>
            <w:vMerge w:val="restart"/>
          </w:tcPr>
          <w:p w14:paraId="3D92162D" w14:textId="77777777" w:rsidR="005D7CA3" w:rsidRPr="00F06B32" w:rsidRDefault="005D7CA3" w:rsidP="00E25D36">
            <w:pPr>
              <w:spacing w:before="0" w:beforeAutospacing="0" w:after="0" w:afterAutospacing="0" w:line="276" w:lineRule="auto"/>
              <w:rPr>
                <w:b/>
                <w:bCs/>
                <w:szCs w:val="20"/>
              </w:rPr>
            </w:pPr>
            <w:r w:rsidRPr="00F06B32">
              <w:rPr>
                <w:b/>
                <w:bCs/>
                <w:szCs w:val="20"/>
              </w:rPr>
              <w:t>3</w:t>
            </w:r>
          </w:p>
        </w:tc>
        <w:tc>
          <w:tcPr>
            <w:tcW w:w="8080" w:type="dxa"/>
          </w:tcPr>
          <w:p w14:paraId="28699537" w14:textId="77777777" w:rsidR="005D7CA3" w:rsidRPr="00F06B32" w:rsidRDefault="005D7CA3" w:rsidP="00E25D36">
            <w:pPr>
              <w:spacing w:before="0" w:beforeAutospacing="0" w:after="0" w:afterAutospacing="0" w:line="276" w:lineRule="auto"/>
              <w:rPr>
                <w:b/>
                <w:bCs/>
                <w:szCs w:val="20"/>
              </w:rPr>
            </w:pPr>
            <w:r w:rsidRPr="00F06B32">
              <w:rPr>
                <w:b/>
                <w:bCs/>
                <w:szCs w:val="20"/>
              </w:rPr>
              <w:t>Verslaglegging</w:t>
            </w:r>
          </w:p>
          <w:p w14:paraId="758E22CA" w14:textId="77777777" w:rsidR="005D7CA3" w:rsidRPr="00F06B32" w:rsidRDefault="005D7CA3" w:rsidP="00E25D36">
            <w:pPr>
              <w:spacing w:before="0" w:beforeAutospacing="0" w:after="0" w:afterAutospacing="0" w:line="276" w:lineRule="auto"/>
              <w:rPr>
                <w:szCs w:val="20"/>
              </w:rPr>
            </w:pPr>
            <w:r w:rsidRPr="00F06B32">
              <w:rPr>
                <w:szCs w:val="20"/>
              </w:rPr>
              <w:t>Wijs een notulist/logger aan, die belangrijke gebeurtenissen, beslissingen en acties registreert.</w:t>
            </w:r>
          </w:p>
        </w:tc>
        <w:sdt>
          <w:sdtPr>
            <w:rPr>
              <w:rStyle w:val="Invoerveld"/>
              <w:szCs w:val="20"/>
            </w:rPr>
            <w:alias w:val="Invoervak"/>
            <w:tag w:val="Invoervak"/>
            <w:id w:val="1142390575"/>
            <w:placeholder>
              <w:docPart w:val="C4BBC4F40DA9432DB31E1C3FEA88700B"/>
            </w:placeholder>
            <w:showingPlcHdr/>
            <w15:appearance w15:val="hidden"/>
          </w:sdtPr>
          <w:sdtEndPr>
            <w:rPr>
              <w:rStyle w:val="Standaardalinea-lettertype"/>
            </w:rPr>
          </w:sdtEndPr>
          <w:sdtContent>
            <w:tc>
              <w:tcPr>
                <w:tcW w:w="2545" w:type="dxa"/>
              </w:tcPr>
              <w:p w14:paraId="68D987FB"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c>
          <w:tcPr>
            <w:tcW w:w="670" w:type="dxa"/>
          </w:tcPr>
          <w:sdt>
            <w:sdtPr>
              <w:rPr>
                <w:szCs w:val="20"/>
              </w:rPr>
              <w:id w:val="-1865279968"/>
              <w14:checkbox>
                <w14:checked w14:val="0"/>
                <w14:checkedState w14:val="2612" w14:font="MS Gothic"/>
                <w14:uncheckedState w14:val="2610" w14:font="MS Gothic"/>
              </w14:checkbox>
            </w:sdtPr>
            <w:sdtEndPr/>
            <w:sdtContent>
              <w:p w14:paraId="7C4297E6" w14:textId="77777777" w:rsidR="005D7CA3" w:rsidRPr="00F06B32" w:rsidRDefault="005D7CA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322010283"/>
            <w:placeholder>
              <w:docPart w:val="91532812E4354C40A17BC5187740A25B"/>
            </w:placeholder>
            <w:showingPlcHdr/>
            <w15:appearance w15:val="hidden"/>
          </w:sdtPr>
          <w:sdtEndPr>
            <w:rPr>
              <w:rStyle w:val="Standaardalinea-lettertype"/>
            </w:rPr>
          </w:sdtEndPr>
          <w:sdtContent>
            <w:tc>
              <w:tcPr>
                <w:tcW w:w="2137" w:type="dxa"/>
              </w:tcPr>
              <w:p w14:paraId="21CA4C17"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r>
      <w:tr w:rsidR="005D7CA3" w:rsidRPr="00F06B32" w14:paraId="631587AC" w14:textId="77777777" w:rsidTr="00C55871">
        <w:tc>
          <w:tcPr>
            <w:tcW w:w="562" w:type="dxa"/>
            <w:vMerge/>
          </w:tcPr>
          <w:p w14:paraId="6F11B0AA" w14:textId="77777777" w:rsidR="005D7CA3" w:rsidRPr="00F06B32" w:rsidRDefault="005D7CA3" w:rsidP="00E25D36">
            <w:pPr>
              <w:spacing w:before="0" w:beforeAutospacing="0" w:after="0" w:afterAutospacing="0" w:line="276" w:lineRule="auto"/>
              <w:rPr>
                <w:b/>
                <w:bCs/>
                <w:szCs w:val="20"/>
              </w:rPr>
            </w:pPr>
          </w:p>
        </w:tc>
        <w:tc>
          <w:tcPr>
            <w:tcW w:w="8080" w:type="dxa"/>
          </w:tcPr>
          <w:p w14:paraId="5396B523" w14:textId="77777777" w:rsidR="005D7CA3" w:rsidRDefault="005D7CA3" w:rsidP="00E25D36">
            <w:pPr>
              <w:spacing w:before="0" w:beforeAutospacing="0" w:after="0" w:afterAutospacing="0" w:line="276" w:lineRule="auto"/>
              <w:rPr>
                <w:szCs w:val="20"/>
              </w:rPr>
            </w:pPr>
            <w:r w:rsidRPr="00F06B32">
              <w:rPr>
                <w:szCs w:val="20"/>
              </w:rPr>
              <w:t>Open een beschermde/beveiligde map waarin dossiers betreffende suïcide kunnen worden aangemaakt. Bepaal wie toegang heeft tot deze map.</w:t>
            </w:r>
          </w:p>
          <w:p w14:paraId="0FAFF478" w14:textId="77777777" w:rsidR="00F06B32" w:rsidRDefault="00F06B32" w:rsidP="00E25D36">
            <w:pPr>
              <w:spacing w:before="0" w:beforeAutospacing="0" w:after="0" w:afterAutospacing="0" w:line="276" w:lineRule="auto"/>
              <w:rPr>
                <w:szCs w:val="20"/>
              </w:rPr>
            </w:pPr>
          </w:p>
          <w:p w14:paraId="14B35B21" w14:textId="77777777" w:rsidR="00F06B32" w:rsidRPr="00F06B32" w:rsidRDefault="00F06B32" w:rsidP="00E25D36">
            <w:pPr>
              <w:spacing w:before="0" w:beforeAutospacing="0" w:after="0" w:afterAutospacing="0" w:line="276" w:lineRule="auto"/>
              <w:rPr>
                <w:szCs w:val="20"/>
              </w:rPr>
            </w:pPr>
          </w:p>
        </w:tc>
        <w:sdt>
          <w:sdtPr>
            <w:rPr>
              <w:rStyle w:val="Invoerveld"/>
              <w:szCs w:val="20"/>
            </w:rPr>
            <w:alias w:val="Invoervak"/>
            <w:tag w:val="Invoervak"/>
            <w:id w:val="-183209040"/>
            <w:placeholder>
              <w:docPart w:val="C7A5511579544EE89F0BE33F74B92CB6"/>
            </w:placeholder>
            <w:showingPlcHdr/>
            <w15:appearance w15:val="hidden"/>
          </w:sdtPr>
          <w:sdtEndPr>
            <w:rPr>
              <w:rStyle w:val="Standaardalinea-lettertype"/>
            </w:rPr>
          </w:sdtEndPr>
          <w:sdtContent>
            <w:tc>
              <w:tcPr>
                <w:tcW w:w="2545" w:type="dxa"/>
              </w:tcPr>
              <w:p w14:paraId="3FBBADB9"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sdt>
          <w:sdtPr>
            <w:rPr>
              <w:szCs w:val="20"/>
            </w:rPr>
            <w:id w:val="2099900017"/>
            <w14:checkbox>
              <w14:checked w14:val="0"/>
              <w14:checkedState w14:val="2612" w14:font="MS Gothic"/>
              <w14:uncheckedState w14:val="2610" w14:font="MS Gothic"/>
            </w14:checkbox>
          </w:sdtPr>
          <w:sdtEndPr/>
          <w:sdtContent>
            <w:tc>
              <w:tcPr>
                <w:tcW w:w="670" w:type="dxa"/>
              </w:tcPr>
              <w:p w14:paraId="1E04568B" w14:textId="77777777" w:rsidR="005D7CA3" w:rsidRPr="00F06B32" w:rsidRDefault="005D7CA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tc>
          </w:sdtContent>
        </w:sdt>
        <w:sdt>
          <w:sdtPr>
            <w:rPr>
              <w:rStyle w:val="Invoerveld"/>
              <w:szCs w:val="20"/>
            </w:rPr>
            <w:alias w:val="Invoervak"/>
            <w:tag w:val="Invoervak"/>
            <w:id w:val="-754594133"/>
            <w:placeholder>
              <w:docPart w:val="7D0B23BC5731449B9F77DC758D1E9278"/>
            </w:placeholder>
            <w:showingPlcHdr/>
            <w15:appearance w15:val="hidden"/>
          </w:sdtPr>
          <w:sdtEndPr>
            <w:rPr>
              <w:rStyle w:val="Standaardalinea-lettertype"/>
            </w:rPr>
          </w:sdtEndPr>
          <w:sdtContent>
            <w:tc>
              <w:tcPr>
                <w:tcW w:w="2137" w:type="dxa"/>
              </w:tcPr>
              <w:p w14:paraId="2778DF26"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r>
      <w:tr w:rsidR="005D7CA3" w:rsidRPr="00F06B32" w14:paraId="428095B1" w14:textId="77777777" w:rsidTr="00C55871">
        <w:trPr>
          <w:cantSplit/>
        </w:trPr>
        <w:tc>
          <w:tcPr>
            <w:tcW w:w="562" w:type="dxa"/>
          </w:tcPr>
          <w:p w14:paraId="4C02CDA4" w14:textId="77777777" w:rsidR="005D7CA3" w:rsidRPr="00F06B32" w:rsidRDefault="005D7CA3" w:rsidP="00E25D36">
            <w:pPr>
              <w:spacing w:before="0" w:beforeAutospacing="0" w:after="0" w:afterAutospacing="0" w:line="276" w:lineRule="auto"/>
              <w:rPr>
                <w:b/>
                <w:bCs/>
                <w:szCs w:val="20"/>
              </w:rPr>
            </w:pPr>
            <w:r w:rsidRPr="00F06B32">
              <w:rPr>
                <w:b/>
                <w:bCs/>
                <w:szCs w:val="20"/>
              </w:rPr>
              <w:lastRenderedPageBreak/>
              <w:t>4</w:t>
            </w:r>
          </w:p>
        </w:tc>
        <w:tc>
          <w:tcPr>
            <w:tcW w:w="8080" w:type="dxa"/>
          </w:tcPr>
          <w:p w14:paraId="2297E598" w14:textId="77777777" w:rsidR="005D7CA3" w:rsidRPr="00F06B32" w:rsidRDefault="005D7CA3" w:rsidP="00E25D36">
            <w:pPr>
              <w:spacing w:before="0" w:beforeAutospacing="0" w:after="0" w:afterAutospacing="0" w:line="276" w:lineRule="auto"/>
              <w:rPr>
                <w:b/>
                <w:bCs/>
                <w:szCs w:val="20"/>
              </w:rPr>
            </w:pPr>
            <w:r w:rsidRPr="00F06B32">
              <w:rPr>
                <w:b/>
                <w:bCs/>
                <w:szCs w:val="20"/>
              </w:rPr>
              <w:t>Borging van het protocol</w:t>
            </w:r>
          </w:p>
          <w:p w14:paraId="384FC9F7" w14:textId="77777777" w:rsidR="005D7CA3" w:rsidRPr="00F06B32" w:rsidRDefault="005D7CA3" w:rsidP="00E25D36">
            <w:pPr>
              <w:spacing w:before="0" w:beforeAutospacing="0" w:after="0" w:afterAutospacing="0" w:line="276" w:lineRule="auto"/>
              <w:rPr>
                <w:szCs w:val="20"/>
              </w:rPr>
            </w:pPr>
            <w:r w:rsidRPr="00F06B32">
              <w:rPr>
                <w:szCs w:val="20"/>
              </w:rPr>
              <w:t>Deel dit protocol met leden van het facultair kernteam en zorg dat ze het snel en gemakkelijk kunnen vinden (digitaal en ook fysiek).</w:t>
            </w:r>
          </w:p>
          <w:p w14:paraId="6803E916" w14:textId="77777777" w:rsidR="005D7CA3" w:rsidRPr="00F06B32" w:rsidRDefault="005D7CA3" w:rsidP="00E25D36">
            <w:pPr>
              <w:spacing w:before="0" w:beforeAutospacing="0" w:after="0" w:afterAutospacing="0" w:line="276" w:lineRule="auto"/>
              <w:rPr>
                <w:szCs w:val="20"/>
              </w:rPr>
            </w:pPr>
            <w:r w:rsidRPr="00F06B32">
              <w:rPr>
                <w:szCs w:val="20"/>
              </w:rPr>
              <w:t>Tips:</w:t>
            </w:r>
          </w:p>
          <w:p w14:paraId="7911E175" w14:textId="77777777" w:rsidR="005D7CA3" w:rsidRPr="00F06B32" w:rsidRDefault="005D7CA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Deel het protocol op intranet op een goed vindbare locatie.</w:t>
            </w:r>
          </w:p>
          <w:p w14:paraId="3E0337FF" w14:textId="77777777" w:rsidR="005D7CA3" w:rsidRPr="00F06B32" w:rsidRDefault="005D7CA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Leg een fysieke kopie op een vindbare plek. </w:t>
            </w:r>
          </w:p>
          <w:p w14:paraId="1C87FA18" w14:textId="77777777" w:rsidR="005D7CA3" w:rsidRPr="00F06B32" w:rsidRDefault="005D7CA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Zorg voor regelmatige herziening van het protocol. Bepaal hiervoor een interval. </w:t>
            </w:r>
          </w:p>
        </w:tc>
        <w:sdt>
          <w:sdtPr>
            <w:rPr>
              <w:rStyle w:val="Invoerveld"/>
              <w:szCs w:val="20"/>
            </w:rPr>
            <w:alias w:val="Invoervak"/>
            <w:tag w:val="Invoervak"/>
            <w:id w:val="-567038288"/>
            <w:placeholder>
              <w:docPart w:val="70175A4F88FE4CB69AA074D484A86C69"/>
            </w:placeholder>
            <w:showingPlcHdr/>
            <w15:appearance w15:val="hidden"/>
          </w:sdtPr>
          <w:sdtEndPr>
            <w:rPr>
              <w:rStyle w:val="Standaardalinea-lettertype"/>
            </w:rPr>
          </w:sdtEndPr>
          <w:sdtContent>
            <w:tc>
              <w:tcPr>
                <w:tcW w:w="2545" w:type="dxa"/>
              </w:tcPr>
              <w:p w14:paraId="279236FF"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sdt>
          <w:sdtPr>
            <w:rPr>
              <w:szCs w:val="20"/>
            </w:rPr>
            <w:id w:val="106085626"/>
            <w14:checkbox>
              <w14:checked w14:val="0"/>
              <w14:checkedState w14:val="2612" w14:font="MS Gothic"/>
              <w14:uncheckedState w14:val="2610" w14:font="MS Gothic"/>
            </w14:checkbox>
          </w:sdtPr>
          <w:sdtEndPr/>
          <w:sdtContent>
            <w:tc>
              <w:tcPr>
                <w:tcW w:w="670" w:type="dxa"/>
              </w:tcPr>
              <w:p w14:paraId="2F54AB08" w14:textId="77777777" w:rsidR="005D7CA3" w:rsidRPr="00F06B32" w:rsidRDefault="005D7CA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tc>
          </w:sdtContent>
        </w:sdt>
        <w:sdt>
          <w:sdtPr>
            <w:rPr>
              <w:rStyle w:val="Invoerveld"/>
              <w:szCs w:val="20"/>
            </w:rPr>
            <w:alias w:val="Invoervak"/>
            <w:tag w:val="Invoervak"/>
            <w:id w:val="973255099"/>
            <w:placeholder>
              <w:docPart w:val="8BB11A0747ED42C0B19396DCEA128EC1"/>
            </w:placeholder>
            <w:showingPlcHdr/>
            <w15:appearance w15:val="hidden"/>
          </w:sdtPr>
          <w:sdtEndPr>
            <w:rPr>
              <w:rStyle w:val="Standaardalinea-lettertype"/>
            </w:rPr>
          </w:sdtEndPr>
          <w:sdtContent>
            <w:tc>
              <w:tcPr>
                <w:tcW w:w="2137" w:type="dxa"/>
              </w:tcPr>
              <w:p w14:paraId="5E3215F1"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r>
      <w:tr w:rsidR="005D7CA3" w:rsidRPr="00F06B32" w14:paraId="186833C3" w14:textId="77777777" w:rsidTr="00C55871">
        <w:tc>
          <w:tcPr>
            <w:tcW w:w="562" w:type="dxa"/>
          </w:tcPr>
          <w:p w14:paraId="59FB8AA8" w14:textId="77777777" w:rsidR="005D7CA3" w:rsidRPr="00F06B32" w:rsidRDefault="005D7CA3" w:rsidP="00E25D36">
            <w:pPr>
              <w:spacing w:before="0" w:beforeAutospacing="0" w:after="0" w:afterAutospacing="0" w:line="276" w:lineRule="auto"/>
              <w:rPr>
                <w:b/>
                <w:bCs/>
                <w:szCs w:val="20"/>
              </w:rPr>
            </w:pPr>
            <w:r w:rsidRPr="00F06B32">
              <w:rPr>
                <w:b/>
                <w:bCs/>
                <w:szCs w:val="20"/>
              </w:rPr>
              <w:t>5</w:t>
            </w:r>
          </w:p>
        </w:tc>
        <w:tc>
          <w:tcPr>
            <w:tcW w:w="8080" w:type="dxa"/>
          </w:tcPr>
          <w:p w14:paraId="22032354" w14:textId="77777777" w:rsidR="005D7CA3" w:rsidRPr="00F06B32" w:rsidRDefault="005D7CA3" w:rsidP="00E25D36">
            <w:pPr>
              <w:spacing w:before="0" w:beforeAutospacing="0" w:after="0" w:afterAutospacing="0" w:line="276" w:lineRule="auto"/>
              <w:rPr>
                <w:b/>
                <w:bCs/>
                <w:szCs w:val="20"/>
              </w:rPr>
            </w:pPr>
            <w:r w:rsidRPr="00F06B32">
              <w:rPr>
                <w:b/>
                <w:bCs/>
                <w:szCs w:val="20"/>
              </w:rPr>
              <w:t>Toerusting en training</w:t>
            </w:r>
          </w:p>
          <w:p w14:paraId="6D6F0E40" w14:textId="77777777" w:rsidR="005D7CA3" w:rsidRPr="00F06B32" w:rsidRDefault="005D7CA3" w:rsidP="00E25D36">
            <w:pPr>
              <w:spacing w:before="0" w:beforeAutospacing="0" w:after="0" w:afterAutospacing="0" w:line="276" w:lineRule="auto"/>
              <w:rPr>
                <w:szCs w:val="20"/>
              </w:rPr>
            </w:pPr>
            <w:r w:rsidRPr="00F06B32">
              <w:rPr>
                <w:szCs w:val="20"/>
              </w:rPr>
              <w:t>Regel scholing voor het kernteam (+ overige betrokkenen) op het gebied van suïcidepreventie. Bijvoorbeeld met:</w:t>
            </w:r>
          </w:p>
          <w:p w14:paraId="5882AB0E" w14:textId="77777777" w:rsidR="005D7CA3" w:rsidRPr="00F06B32" w:rsidRDefault="005D7CA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De online </w:t>
            </w:r>
            <w:hyperlink r:id="rId18" w:history="1">
              <w:proofErr w:type="spellStart"/>
              <w:r w:rsidRPr="00F06B32">
                <w:rPr>
                  <w:rFonts w:ascii="Merriweather" w:hAnsi="Merriweather"/>
                  <w:sz w:val="20"/>
                  <w:szCs w:val="20"/>
                  <w:lang w:val="nl-NL"/>
                </w:rPr>
                <w:t>VraagMaartraining</w:t>
              </w:r>
              <w:proofErr w:type="spellEnd"/>
            </w:hyperlink>
            <w:r w:rsidRPr="00F06B32">
              <w:rPr>
                <w:rFonts w:ascii="Merriweather" w:hAnsi="Merriweather"/>
                <w:sz w:val="20"/>
                <w:szCs w:val="20"/>
                <w:lang w:val="nl-NL"/>
              </w:rPr>
              <w:t xml:space="preserve"> van 113 Zelfmoordpreventie</w:t>
            </w:r>
          </w:p>
          <w:p w14:paraId="27E91107" w14:textId="77777777" w:rsidR="005D7CA3" w:rsidRPr="00F06B32" w:rsidRDefault="005D7CA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De </w:t>
            </w:r>
            <w:hyperlink r:id="rId19" w:history="1">
              <w:proofErr w:type="spellStart"/>
              <w:r w:rsidRPr="00F06B32">
                <w:rPr>
                  <w:rFonts w:ascii="Merriweather" w:hAnsi="Merriweather"/>
                  <w:sz w:val="20"/>
                  <w:szCs w:val="20"/>
                  <w:lang w:val="nl-NL"/>
                </w:rPr>
                <w:t>SuÏcidepreventietraining</w:t>
              </w:r>
              <w:proofErr w:type="spellEnd"/>
              <w:r w:rsidRPr="00F06B32">
                <w:rPr>
                  <w:rFonts w:ascii="Merriweather" w:hAnsi="Merriweather"/>
                  <w:sz w:val="20"/>
                  <w:szCs w:val="20"/>
                  <w:lang w:val="nl-NL"/>
                </w:rPr>
                <w:t>: Gatekeeper</w:t>
              </w:r>
            </w:hyperlink>
            <w:r w:rsidRPr="00F06B32">
              <w:rPr>
                <w:rFonts w:ascii="Merriweather" w:hAnsi="Merriweather"/>
                <w:sz w:val="20"/>
                <w:szCs w:val="20"/>
                <w:lang w:val="nl-NL"/>
              </w:rPr>
              <w:t xml:space="preserve"> die meerdere keren per jaar gratis door SOZ wordt aangeboden</w:t>
            </w:r>
          </w:p>
        </w:tc>
        <w:sdt>
          <w:sdtPr>
            <w:rPr>
              <w:rStyle w:val="Invoerveld"/>
              <w:szCs w:val="20"/>
            </w:rPr>
            <w:alias w:val="Invoervak"/>
            <w:tag w:val="Invoervak"/>
            <w:id w:val="-957953057"/>
            <w:placeholder>
              <w:docPart w:val="34235715B7BF4937869B4675692BDB5D"/>
            </w:placeholder>
            <w:showingPlcHdr/>
            <w15:appearance w15:val="hidden"/>
          </w:sdtPr>
          <w:sdtEndPr>
            <w:rPr>
              <w:rStyle w:val="Standaardalinea-lettertype"/>
            </w:rPr>
          </w:sdtEndPr>
          <w:sdtContent>
            <w:tc>
              <w:tcPr>
                <w:tcW w:w="2545" w:type="dxa"/>
              </w:tcPr>
              <w:p w14:paraId="333F0453"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c>
          <w:tcPr>
            <w:tcW w:w="670" w:type="dxa"/>
          </w:tcPr>
          <w:sdt>
            <w:sdtPr>
              <w:rPr>
                <w:szCs w:val="20"/>
              </w:rPr>
              <w:id w:val="1642150"/>
              <w14:checkbox>
                <w14:checked w14:val="0"/>
                <w14:checkedState w14:val="2612" w14:font="MS Gothic"/>
                <w14:uncheckedState w14:val="2610" w14:font="MS Gothic"/>
              </w14:checkbox>
            </w:sdtPr>
            <w:sdtEndPr/>
            <w:sdtContent>
              <w:p w14:paraId="1395A245" w14:textId="77777777" w:rsidR="005D7CA3" w:rsidRPr="00F06B32" w:rsidRDefault="005D7CA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662148666"/>
            <w:placeholder>
              <w:docPart w:val="BFA15D473ED040C5BA2B8CAE8C996F4B"/>
            </w:placeholder>
            <w:showingPlcHdr/>
            <w15:appearance w15:val="hidden"/>
          </w:sdtPr>
          <w:sdtEndPr>
            <w:rPr>
              <w:rStyle w:val="Standaardalinea-lettertype"/>
            </w:rPr>
          </w:sdtEndPr>
          <w:sdtContent>
            <w:tc>
              <w:tcPr>
                <w:tcW w:w="2137" w:type="dxa"/>
              </w:tcPr>
              <w:p w14:paraId="6E7EFACB" w14:textId="77777777" w:rsidR="005D7CA3" w:rsidRPr="00F06B32" w:rsidRDefault="005D7CA3" w:rsidP="00E25D36">
                <w:pPr>
                  <w:spacing w:before="0" w:beforeAutospacing="0" w:after="0" w:afterAutospacing="0" w:line="276" w:lineRule="auto"/>
                  <w:rPr>
                    <w:szCs w:val="20"/>
                  </w:rPr>
                </w:pPr>
                <w:r w:rsidRPr="00F06B32">
                  <w:rPr>
                    <w:szCs w:val="20"/>
                  </w:rPr>
                  <w:t>Invulveld</w:t>
                </w:r>
              </w:p>
            </w:tc>
          </w:sdtContent>
        </w:sdt>
      </w:tr>
    </w:tbl>
    <w:p w14:paraId="7096769C" w14:textId="77777777" w:rsidR="005D7CA3" w:rsidRPr="00F06B32" w:rsidRDefault="005D7CA3" w:rsidP="00E25D36">
      <w:pPr>
        <w:spacing w:before="0" w:beforeAutospacing="0" w:after="0" w:afterAutospacing="0" w:line="276" w:lineRule="auto"/>
        <w:rPr>
          <w:szCs w:val="20"/>
        </w:rPr>
      </w:pPr>
      <w:r w:rsidRPr="00F06B32">
        <w:rPr>
          <w:szCs w:val="20"/>
        </w:rPr>
        <w:br w:type="textWrapping" w:clear="all"/>
      </w:r>
    </w:p>
    <w:p w14:paraId="57513668" w14:textId="77777777" w:rsidR="005D7CA3" w:rsidRPr="00F06B32" w:rsidRDefault="005D7CA3" w:rsidP="00E25D36">
      <w:pPr>
        <w:spacing w:before="0" w:beforeAutospacing="0" w:after="0" w:afterAutospacing="0" w:line="276" w:lineRule="auto"/>
        <w:rPr>
          <w:szCs w:val="20"/>
        </w:rPr>
      </w:pPr>
      <w:r w:rsidRPr="00F06B32">
        <w:rPr>
          <w:szCs w:val="20"/>
        </w:rPr>
        <w:t>Voor het vervolg van de stappen maken we onderscheid in 2 scenario’s:  </w:t>
      </w:r>
    </w:p>
    <w:p w14:paraId="61A117CF" w14:textId="77777777" w:rsidR="005D7CA3" w:rsidRPr="00F06B32" w:rsidRDefault="005D7CA3" w:rsidP="00E25D36">
      <w:pPr>
        <w:spacing w:before="0" w:beforeAutospacing="0" w:after="0" w:afterAutospacing="0" w:line="276" w:lineRule="auto"/>
        <w:rPr>
          <w:szCs w:val="20"/>
        </w:rPr>
      </w:pPr>
      <w:r w:rsidRPr="00F06B32">
        <w:rPr>
          <w:szCs w:val="20"/>
        </w:rPr>
        <w:t xml:space="preserve">De suïcidepoging vindt plaats binnen of vlak bij een locatie van de universiteit. Er zijn (veel) ooggetuigen en de gang van zaken binnen het (onderwijs)gebouw is ontregeld. </w:t>
      </w:r>
      <w:hyperlink w:anchor="_DE_SUÏCIDEPOGING_VINDT" w:history="1">
        <w:r w:rsidRPr="00F06B32">
          <w:rPr>
            <w:rStyle w:val="Hyperlink"/>
            <w:szCs w:val="20"/>
          </w:rPr>
          <w:t>&gt;&gt;&gt; Ga naar Hoofdstuk 2.</w:t>
        </w:r>
      </w:hyperlink>
      <w:r w:rsidRPr="00F06B32">
        <w:rPr>
          <w:szCs w:val="20"/>
        </w:rPr>
        <w:t> </w:t>
      </w:r>
    </w:p>
    <w:p w14:paraId="7C1B4CD8" w14:textId="77777777" w:rsidR="005D7CA3" w:rsidRPr="00F06B32" w:rsidRDefault="005D7CA3" w:rsidP="00E25D36">
      <w:pPr>
        <w:spacing w:before="0" w:beforeAutospacing="0" w:after="0" w:afterAutospacing="0" w:line="276" w:lineRule="auto"/>
        <w:rPr>
          <w:szCs w:val="20"/>
        </w:rPr>
      </w:pPr>
      <w:r w:rsidRPr="00F06B32">
        <w:rPr>
          <w:szCs w:val="20"/>
        </w:rPr>
        <w:t xml:space="preserve">De suïcidepoging vindt plaats op afstand van de universiteit. De universiteit wordt op de hoogte gesteld van het incident. </w:t>
      </w:r>
      <w:r w:rsidRPr="00F06B32">
        <w:rPr>
          <w:szCs w:val="20"/>
        </w:rPr>
        <w:br/>
      </w:r>
      <w:hyperlink w:anchor="_DE_SUÏCIDEPOGING_VINDT_1" w:history="1">
        <w:r w:rsidRPr="00F06B32">
          <w:rPr>
            <w:rStyle w:val="Hyperlink"/>
            <w:szCs w:val="20"/>
          </w:rPr>
          <w:t>&gt;&gt;&gt; Ga naar Hoofdstuk 3. </w:t>
        </w:r>
      </w:hyperlink>
    </w:p>
    <w:p w14:paraId="3E5FE2D8" w14:textId="77777777" w:rsidR="005D7CA3" w:rsidRPr="00F06B32" w:rsidRDefault="005D7CA3" w:rsidP="00E25D36">
      <w:pPr>
        <w:spacing w:before="0" w:beforeAutospacing="0" w:after="0" w:afterAutospacing="0" w:line="276" w:lineRule="auto"/>
        <w:rPr>
          <w:rFonts w:cstheme="majorBidi"/>
          <w:color w:val="0F4761" w:themeColor="accent1" w:themeShade="BF"/>
          <w:kern w:val="2"/>
          <w:szCs w:val="20"/>
          <w14:ligatures w14:val="standardContextual"/>
        </w:rPr>
      </w:pPr>
      <w:bookmarkStart w:id="4" w:name="_DE_SUÏCIDEPOGING_VINDT"/>
      <w:bookmarkEnd w:id="4"/>
      <w:r w:rsidRPr="00F06B32">
        <w:rPr>
          <w:szCs w:val="20"/>
        </w:rPr>
        <w:br w:type="page"/>
      </w:r>
    </w:p>
    <w:p w14:paraId="77225E2E" w14:textId="77777777" w:rsidR="004960D3" w:rsidRPr="00F06B32" w:rsidRDefault="004960D3" w:rsidP="00E25D36">
      <w:pPr>
        <w:pStyle w:val="Kop2"/>
        <w:spacing w:before="0" w:after="0" w:line="276" w:lineRule="auto"/>
        <w:rPr>
          <w:lang w:val="nl-NL"/>
        </w:rPr>
      </w:pPr>
      <w:bookmarkStart w:id="5" w:name="_Toc214530770"/>
      <w:bookmarkStart w:id="6" w:name="_Toc235106587"/>
      <w:r w:rsidRPr="00F06B32">
        <w:rPr>
          <w:lang w:val="nl-NL"/>
        </w:rPr>
        <w:lastRenderedPageBreak/>
        <w:t>DE SUÏCIDEPOGING VINDT PLAATS OP HET TERREIN VAN DE UNIVERSITEIT. ER ZIJN (VEEL) OOGGETUIGEN. PROCESSEN EN ACTIVITEITEN (o.a. onderwijs, onderzoek) ZIJN ONTREGELD.</w:t>
      </w:r>
      <w:bookmarkEnd w:id="5"/>
      <w:bookmarkEnd w:id="6"/>
      <w:r w:rsidRPr="00F06B32">
        <w:rPr>
          <w:lang w:val="nl-NL"/>
        </w:rPr>
        <w:t xml:space="preserve"> </w:t>
      </w:r>
    </w:p>
    <w:p w14:paraId="7C83FB53" w14:textId="77777777" w:rsidR="004960D3" w:rsidRPr="00F06B32" w:rsidRDefault="004960D3" w:rsidP="00E25D36">
      <w:pPr>
        <w:spacing w:before="0" w:beforeAutospacing="0" w:after="0" w:afterAutospacing="0" w:line="276" w:lineRule="auto"/>
        <w:rPr>
          <w:szCs w:val="20"/>
        </w:rPr>
      </w:pPr>
    </w:p>
    <w:tbl>
      <w:tblPr>
        <w:tblStyle w:val="Tabelraster"/>
        <w:tblpPr w:leftFromText="180" w:rightFromText="180" w:vertAnchor="text" w:tblpY="1"/>
        <w:tblOverlap w:val="never"/>
        <w:tblW w:w="14454" w:type="dxa"/>
        <w:tblLayout w:type="fixed"/>
        <w:tblLook w:val="04A0" w:firstRow="1" w:lastRow="0" w:firstColumn="1" w:lastColumn="0" w:noHBand="0" w:noVBand="1"/>
      </w:tblPr>
      <w:tblGrid>
        <w:gridCol w:w="382"/>
        <w:gridCol w:w="1561"/>
        <w:gridCol w:w="7408"/>
        <w:gridCol w:w="1544"/>
        <w:gridCol w:w="947"/>
        <w:gridCol w:w="2612"/>
      </w:tblGrid>
      <w:tr w:rsidR="004960D3" w:rsidRPr="00F06B32" w14:paraId="0C82A307" w14:textId="77777777" w:rsidTr="00C6262A">
        <w:trPr>
          <w:cantSplit/>
          <w:tblHeader/>
        </w:trPr>
        <w:tc>
          <w:tcPr>
            <w:tcW w:w="382" w:type="dxa"/>
            <w:shd w:val="clear" w:color="auto" w:fill="E8E8E8" w:themeFill="background2"/>
            <w:vAlign w:val="center"/>
          </w:tcPr>
          <w:p w14:paraId="6E4D9FA7" w14:textId="77777777" w:rsidR="004960D3" w:rsidRPr="00F06B32" w:rsidRDefault="004960D3" w:rsidP="00E25D36">
            <w:pPr>
              <w:spacing w:before="0" w:beforeAutospacing="0" w:after="0" w:afterAutospacing="0" w:line="276" w:lineRule="auto"/>
              <w:rPr>
                <w:b/>
                <w:bCs/>
                <w:szCs w:val="20"/>
              </w:rPr>
            </w:pPr>
            <w:r w:rsidRPr="00F06B32">
              <w:rPr>
                <w:b/>
                <w:bCs/>
                <w:szCs w:val="20"/>
              </w:rPr>
              <w:t>#</w:t>
            </w:r>
          </w:p>
        </w:tc>
        <w:tc>
          <w:tcPr>
            <w:tcW w:w="1561" w:type="dxa"/>
            <w:shd w:val="clear" w:color="auto" w:fill="E8E8E8" w:themeFill="background2"/>
            <w:vAlign w:val="center"/>
          </w:tcPr>
          <w:p w14:paraId="32F2B74A" w14:textId="77777777" w:rsidR="004960D3" w:rsidRPr="00F06B32" w:rsidRDefault="004960D3" w:rsidP="00E25D36">
            <w:pPr>
              <w:spacing w:before="0" w:beforeAutospacing="0" w:after="0" w:afterAutospacing="0" w:line="276" w:lineRule="auto"/>
              <w:rPr>
                <w:b/>
                <w:bCs/>
                <w:szCs w:val="20"/>
              </w:rPr>
            </w:pPr>
            <w:bookmarkStart w:id="7" w:name="_Hlk194591249"/>
            <w:r w:rsidRPr="00F06B32">
              <w:rPr>
                <w:b/>
                <w:bCs/>
                <w:szCs w:val="20"/>
              </w:rPr>
              <w:t>WANNEER?</w:t>
            </w:r>
          </w:p>
        </w:tc>
        <w:tc>
          <w:tcPr>
            <w:tcW w:w="7408" w:type="dxa"/>
            <w:shd w:val="clear" w:color="auto" w:fill="E8E8E8" w:themeFill="background2"/>
            <w:vAlign w:val="center"/>
          </w:tcPr>
          <w:p w14:paraId="246E61D5" w14:textId="77777777" w:rsidR="004960D3" w:rsidRPr="00F06B32" w:rsidRDefault="004960D3" w:rsidP="00E25D36">
            <w:pPr>
              <w:spacing w:before="0" w:beforeAutospacing="0" w:after="0" w:afterAutospacing="0" w:line="276" w:lineRule="auto"/>
              <w:rPr>
                <w:b/>
                <w:bCs/>
                <w:szCs w:val="20"/>
              </w:rPr>
            </w:pPr>
            <w:r w:rsidRPr="00F06B32">
              <w:rPr>
                <w:b/>
                <w:bCs/>
                <w:szCs w:val="20"/>
              </w:rPr>
              <w:t>WAT?</w:t>
            </w:r>
          </w:p>
        </w:tc>
        <w:tc>
          <w:tcPr>
            <w:tcW w:w="1544" w:type="dxa"/>
            <w:shd w:val="clear" w:color="auto" w:fill="E8E8E8" w:themeFill="background2"/>
            <w:vAlign w:val="center"/>
          </w:tcPr>
          <w:p w14:paraId="39ABFAF3" w14:textId="77777777" w:rsidR="004960D3" w:rsidRPr="00F06B32" w:rsidRDefault="004960D3" w:rsidP="00E25D36">
            <w:pPr>
              <w:spacing w:before="0" w:beforeAutospacing="0" w:after="0" w:afterAutospacing="0" w:line="276" w:lineRule="auto"/>
              <w:rPr>
                <w:b/>
                <w:bCs/>
                <w:szCs w:val="20"/>
              </w:rPr>
            </w:pPr>
            <w:r w:rsidRPr="00F06B32">
              <w:rPr>
                <w:b/>
                <w:bCs/>
                <w:szCs w:val="20"/>
              </w:rPr>
              <w:t>WIE?</w:t>
            </w:r>
          </w:p>
        </w:tc>
        <w:tc>
          <w:tcPr>
            <w:tcW w:w="947" w:type="dxa"/>
            <w:shd w:val="clear" w:color="auto" w:fill="E8E8E8" w:themeFill="background2"/>
            <w:vAlign w:val="center"/>
          </w:tcPr>
          <w:p w14:paraId="15C71C90" w14:textId="77777777" w:rsidR="004960D3" w:rsidRPr="00F06B32" w:rsidRDefault="004960D3" w:rsidP="00E25D36">
            <w:pPr>
              <w:spacing w:before="0" w:beforeAutospacing="0" w:after="0" w:afterAutospacing="0" w:line="276" w:lineRule="auto"/>
              <w:jc w:val="center"/>
              <w:rPr>
                <w:b/>
                <w:bCs/>
                <w:szCs w:val="20"/>
              </w:rPr>
            </w:pPr>
            <w:r w:rsidRPr="00F06B32">
              <w:rPr>
                <w:b/>
                <w:bCs/>
                <w:noProof/>
                <w:szCs w:val="20"/>
              </w:rPr>
              <w:drawing>
                <wp:inline distT="0" distB="0" distL="0" distR="0" wp14:anchorId="37AC916E" wp14:editId="7253FF80">
                  <wp:extent cx="288387" cy="288387"/>
                  <wp:effectExtent l="0" t="0" r="0" b="0"/>
                  <wp:docPr id="211517713" name="Afbeelding 2" descr="Shield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ield Tick with solid fi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726" cy="292726"/>
                          </a:xfrm>
                          <a:prstGeom prst="rect">
                            <a:avLst/>
                          </a:prstGeom>
                          <a:noFill/>
                          <a:ln>
                            <a:noFill/>
                          </a:ln>
                        </pic:spPr>
                      </pic:pic>
                    </a:graphicData>
                  </a:graphic>
                </wp:inline>
              </w:drawing>
            </w:r>
          </w:p>
        </w:tc>
        <w:tc>
          <w:tcPr>
            <w:tcW w:w="2612" w:type="dxa"/>
            <w:shd w:val="clear" w:color="auto" w:fill="E8E8E8" w:themeFill="background2"/>
            <w:vAlign w:val="center"/>
          </w:tcPr>
          <w:p w14:paraId="129F8374" w14:textId="77777777" w:rsidR="004960D3" w:rsidRPr="00F06B32" w:rsidRDefault="004960D3" w:rsidP="00E25D36">
            <w:pPr>
              <w:spacing w:before="0" w:beforeAutospacing="0" w:after="0" w:afterAutospacing="0" w:line="276" w:lineRule="auto"/>
              <w:rPr>
                <w:b/>
                <w:bCs/>
                <w:szCs w:val="20"/>
              </w:rPr>
            </w:pPr>
            <w:r w:rsidRPr="00F06B32">
              <w:rPr>
                <w:b/>
                <w:bCs/>
                <w:szCs w:val="20"/>
              </w:rPr>
              <w:t>OPMERKINGEN</w:t>
            </w:r>
          </w:p>
        </w:tc>
      </w:tr>
      <w:bookmarkEnd w:id="7"/>
      <w:tr w:rsidR="004960D3" w:rsidRPr="00F06B32" w14:paraId="5E3990DB" w14:textId="77777777" w:rsidTr="00C6262A">
        <w:tc>
          <w:tcPr>
            <w:tcW w:w="382" w:type="dxa"/>
            <w:vMerge w:val="restart"/>
          </w:tcPr>
          <w:p w14:paraId="0AB50BA1" w14:textId="77777777" w:rsidR="004960D3" w:rsidRPr="00F06B32" w:rsidRDefault="004960D3" w:rsidP="00E25D36">
            <w:pPr>
              <w:spacing w:before="0" w:beforeAutospacing="0" w:after="0" w:afterAutospacing="0" w:line="276" w:lineRule="auto"/>
              <w:rPr>
                <w:b/>
                <w:bCs/>
                <w:szCs w:val="20"/>
              </w:rPr>
            </w:pPr>
            <w:r w:rsidRPr="00F06B32">
              <w:rPr>
                <w:b/>
                <w:bCs/>
                <w:szCs w:val="20"/>
              </w:rPr>
              <w:t>1</w:t>
            </w:r>
          </w:p>
        </w:tc>
        <w:tc>
          <w:tcPr>
            <w:tcW w:w="1561" w:type="dxa"/>
            <w:vMerge w:val="restart"/>
            <w:shd w:val="clear" w:color="auto" w:fill="D9F2D0" w:themeFill="accent6" w:themeFillTint="33"/>
          </w:tcPr>
          <w:p w14:paraId="5E8BC8EC" w14:textId="77777777" w:rsidR="004960D3" w:rsidRPr="00F06B32" w:rsidRDefault="004960D3" w:rsidP="00E25D36">
            <w:pPr>
              <w:spacing w:before="0" w:beforeAutospacing="0" w:after="0" w:afterAutospacing="0" w:line="276" w:lineRule="auto"/>
              <w:rPr>
                <w:szCs w:val="20"/>
              </w:rPr>
            </w:pPr>
            <w:r w:rsidRPr="00F06B32">
              <w:rPr>
                <w:szCs w:val="20"/>
              </w:rPr>
              <w:t>Direct na de melding</w:t>
            </w:r>
          </w:p>
        </w:tc>
        <w:tc>
          <w:tcPr>
            <w:tcW w:w="7408" w:type="dxa"/>
          </w:tcPr>
          <w:p w14:paraId="33A7F0BC" w14:textId="77777777" w:rsidR="004960D3" w:rsidRPr="00F06B32" w:rsidRDefault="004960D3" w:rsidP="00E25D36">
            <w:pPr>
              <w:spacing w:before="0" w:beforeAutospacing="0" w:after="0" w:afterAutospacing="0" w:line="276" w:lineRule="auto"/>
              <w:rPr>
                <w:szCs w:val="20"/>
              </w:rPr>
            </w:pPr>
            <w:r w:rsidRPr="00F06B32">
              <w:rPr>
                <w:szCs w:val="20"/>
              </w:rPr>
              <w:t>Zorg voor veiligheid van personeel en studenten</w:t>
            </w:r>
          </w:p>
          <w:p w14:paraId="4CCB1E75" w14:textId="77777777" w:rsidR="004960D3" w:rsidRPr="00F06B32" w:rsidRDefault="004960D3" w:rsidP="00E25D36">
            <w:pPr>
              <w:pStyle w:val="Lijstalinea"/>
              <w:spacing w:before="0" w:beforeAutospacing="0" w:after="0" w:afterAutospacing="0" w:line="276" w:lineRule="auto"/>
              <w:ind w:left="315" w:hanging="315"/>
              <w:rPr>
                <w:szCs w:val="20"/>
              </w:rPr>
            </w:pPr>
            <w:r w:rsidRPr="00F06B32">
              <w:rPr>
                <w:szCs w:val="20"/>
              </w:rPr>
              <w:t>Bel 112</w:t>
            </w:r>
          </w:p>
          <w:p w14:paraId="275C5741" w14:textId="77777777" w:rsidR="004960D3" w:rsidRPr="00F06B32" w:rsidRDefault="004960D3" w:rsidP="00E25D36">
            <w:pPr>
              <w:pStyle w:val="Lijstalinea"/>
              <w:spacing w:before="0" w:beforeAutospacing="0" w:after="0" w:afterAutospacing="0" w:line="276" w:lineRule="auto"/>
              <w:ind w:left="315" w:hanging="315"/>
              <w:rPr>
                <w:szCs w:val="20"/>
              </w:rPr>
            </w:pPr>
            <w:r w:rsidRPr="00F06B32">
              <w:rPr>
                <w:szCs w:val="20"/>
              </w:rPr>
              <w:t xml:space="preserve">Informeer </w:t>
            </w:r>
            <w:proofErr w:type="gramStart"/>
            <w:r w:rsidRPr="00F06B32">
              <w:rPr>
                <w:szCs w:val="20"/>
              </w:rPr>
              <w:t>beveiliging /</w:t>
            </w:r>
            <w:proofErr w:type="gramEnd"/>
            <w:r w:rsidRPr="00F06B32">
              <w:rPr>
                <w:szCs w:val="20"/>
              </w:rPr>
              <w:t xml:space="preserve"> BHV op nummer: </w:t>
            </w:r>
            <w:sdt>
              <w:sdtPr>
                <w:rPr>
                  <w:szCs w:val="20"/>
                </w:rPr>
                <w:id w:val="680242559"/>
                <w:placeholder>
                  <w:docPart w:val="0A399F4011FD42228A39189FBC7855F6"/>
                </w:placeholder>
                <w:showingPlcHdr/>
              </w:sdtPr>
              <w:sdtEndPr/>
              <w:sdtContent>
                <w:r w:rsidRPr="00F06B32">
                  <w:rPr>
                    <w:szCs w:val="20"/>
                    <w:highlight w:val="yellow"/>
                  </w:rPr>
                  <w:t>Klik of tik om tekst in te voeren.</w:t>
                </w:r>
              </w:sdtContent>
            </w:sdt>
          </w:p>
          <w:p w14:paraId="1C8C2FE8" w14:textId="77777777" w:rsidR="004960D3" w:rsidRPr="00F06B32" w:rsidRDefault="004960D3" w:rsidP="00E25D36">
            <w:pPr>
              <w:pStyle w:val="Lijstalinea"/>
              <w:spacing w:before="0" w:beforeAutospacing="0" w:after="0" w:afterAutospacing="0" w:line="276" w:lineRule="auto"/>
              <w:ind w:left="315" w:hanging="315"/>
              <w:rPr>
                <w:szCs w:val="20"/>
              </w:rPr>
            </w:pPr>
            <w:r w:rsidRPr="00F06B32">
              <w:rPr>
                <w:szCs w:val="20"/>
              </w:rPr>
              <w:t>Verleen zo mogelijk eerste hulp</w:t>
            </w:r>
          </w:p>
        </w:tc>
        <w:sdt>
          <w:sdtPr>
            <w:rPr>
              <w:rStyle w:val="Invoerveld"/>
              <w:szCs w:val="20"/>
            </w:rPr>
            <w:alias w:val="Invoervak"/>
            <w:tag w:val="Invoervak"/>
            <w:id w:val="-2008901370"/>
            <w:placeholder>
              <w:docPart w:val="CBB75B9E1A904E4CBB3811308C0D8D9E"/>
            </w:placeholder>
            <w:showingPlcHdr/>
            <w15:appearance w15:val="hidden"/>
          </w:sdtPr>
          <w:sdtEndPr>
            <w:rPr>
              <w:rStyle w:val="Standaardalinea-lettertype"/>
            </w:rPr>
          </w:sdtEndPr>
          <w:sdtContent>
            <w:tc>
              <w:tcPr>
                <w:tcW w:w="1544" w:type="dxa"/>
              </w:tcPr>
              <w:p w14:paraId="4916A236"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479207027"/>
              <w14:checkbox>
                <w14:checked w14:val="0"/>
                <w14:checkedState w14:val="2612" w14:font="MS Gothic"/>
                <w14:uncheckedState w14:val="2610" w14:font="MS Gothic"/>
              </w14:checkbox>
            </w:sdtPr>
            <w:sdtEndPr/>
            <w:sdtContent>
              <w:p w14:paraId="0459BDAC"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624922193"/>
            <w:placeholder>
              <w:docPart w:val="B81AB899C3F64044973F3B7AE156A0D6"/>
            </w:placeholder>
            <w:showingPlcHdr/>
            <w15:appearance w15:val="hidden"/>
          </w:sdtPr>
          <w:sdtEndPr>
            <w:rPr>
              <w:rStyle w:val="Standaardalinea-lettertype"/>
            </w:rPr>
          </w:sdtEndPr>
          <w:sdtContent>
            <w:tc>
              <w:tcPr>
                <w:tcW w:w="2612" w:type="dxa"/>
              </w:tcPr>
              <w:p w14:paraId="01CE30FA"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26FDB450" w14:textId="77777777" w:rsidTr="00C6262A">
        <w:tc>
          <w:tcPr>
            <w:tcW w:w="382" w:type="dxa"/>
            <w:vMerge/>
          </w:tcPr>
          <w:p w14:paraId="6176F794"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2C04C754" w14:textId="77777777" w:rsidR="004960D3" w:rsidRPr="00F06B32" w:rsidRDefault="004960D3" w:rsidP="00E25D36">
            <w:pPr>
              <w:spacing w:before="0" w:beforeAutospacing="0" w:after="0" w:afterAutospacing="0" w:line="276" w:lineRule="auto"/>
              <w:rPr>
                <w:szCs w:val="20"/>
              </w:rPr>
            </w:pPr>
          </w:p>
        </w:tc>
        <w:tc>
          <w:tcPr>
            <w:tcW w:w="7408" w:type="dxa"/>
          </w:tcPr>
          <w:p w14:paraId="4E5F9DD5" w14:textId="77777777" w:rsidR="004960D3" w:rsidRPr="00F06B32" w:rsidRDefault="004960D3" w:rsidP="00E25D36">
            <w:pPr>
              <w:spacing w:before="0" w:beforeAutospacing="0" w:after="0" w:afterAutospacing="0" w:line="276" w:lineRule="auto"/>
              <w:rPr>
                <w:szCs w:val="20"/>
              </w:rPr>
            </w:pPr>
            <w:r w:rsidRPr="00F06B32">
              <w:rPr>
                <w:szCs w:val="20"/>
              </w:rPr>
              <w:t xml:space="preserve">Indien relevant, isoleer je de plaats van het incident: </w:t>
            </w:r>
          </w:p>
          <w:p w14:paraId="4536D6AF"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Beperk de toegang voor onbevoegden met schermen, door gangen te blokkeren en ontruimingsprocedures toe te passen. </w:t>
            </w:r>
          </w:p>
          <w:p w14:paraId="63D6DD66"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Verwijder geen voorwerpen en verstoor het gebied dat de politie moet onderzoeken niet.</w:t>
            </w:r>
          </w:p>
          <w:p w14:paraId="44F88C7D"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Doe al het mogelijke om anderen te beschermen tegen het bekijken van de plaats.</w:t>
            </w:r>
          </w:p>
          <w:p w14:paraId="0E32699C"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Volg de protocollen voor noodgevallen waar nodig.</w:t>
            </w:r>
          </w:p>
        </w:tc>
        <w:sdt>
          <w:sdtPr>
            <w:rPr>
              <w:rStyle w:val="Invoerveld"/>
              <w:szCs w:val="20"/>
            </w:rPr>
            <w:alias w:val="Invoervak"/>
            <w:tag w:val="Invoervak"/>
            <w:id w:val="-1354191281"/>
            <w:placeholder>
              <w:docPart w:val="46DF95F5B67E4E9588EAB397B340E31A"/>
            </w:placeholder>
            <w:showingPlcHdr/>
            <w15:appearance w15:val="hidden"/>
          </w:sdtPr>
          <w:sdtEndPr>
            <w:rPr>
              <w:rStyle w:val="Standaardalinea-lettertype"/>
            </w:rPr>
          </w:sdtEndPr>
          <w:sdtContent>
            <w:tc>
              <w:tcPr>
                <w:tcW w:w="1544" w:type="dxa"/>
              </w:tcPr>
              <w:p w14:paraId="3F0A431D"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700900557"/>
              <w14:checkbox>
                <w14:checked w14:val="0"/>
                <w14:checkedState w14:val="2612" w14:font="MS Gothic"/>
                <w14:uncheckedState w14:val="2610" w14:font="MS Gothic"/>
              </w14:checkbox>
            </w:sdtPr>
            <w:sdtEndPr/>
            <w:sdtContent>
              <w:p w14:paraId="07BD8748"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440112465"/>
            <w:placeholder>
              <w:docPart w:val="8F7A184BC1694D1C8EDA080963803633"/>
            </w:placeholder>
            <w:showingPlcHdr/>
            <w15:appearance w15:val="hidden"/>
          </w:sdtPr>
          <w:sdtEndPr>
            <w:rPr>
              <w:rStyle w:val="Standaardalinea-lettertype"/>
            </w:rPr>
          </w:sdtEndPr>
          <w:sdtContent>
            <w:tc>
              <w:tcPr>
                <w:tcW w:w="2612" w:type="dxa"/>
              </w:tcPr>
              <w:p w14:paraId="0CFB7D2C"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68F1E29B" w14:textId="77777777" w:rsidTr="00C6262A">
        <w:tc>
          <w:tcPr>
            <w:tcW w:w="382" w:type="dxa"/>
            <w:vMerge/>
          </w:tcPr>
          <w:p w14:paraId="6DFB24CC"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56BF87BD" w14:textId="77777777" w:rsidR="004960D3" w:rsidRPr="00F06B32" w:rsidRDefault="004960D3" w:rsidP="00E25D36">
            <w:pPr>
              <w:spacing w:before="0" w:beforeAutospacing="0" w:after="0" w:afterAutospacing="0" w:line="276" w:lineRule="auto"/>
              <w:rPr>
                <w:szCs w:val="20"/>
              </w:rPr>
            </w:pPr>
          </w:p>
        </w:tc>
        <w:tc>
          <w:tcPr>
            <w:tcW w:w="7408" w:type="dxa"/>
          </w:tcPr>
          <w:p w14:paraId="0CC75194" w14:textId="77777777" w:rsidR="004960D3" w:rsidRPr="00F06B32" w:rsidRDefault="004960D3" w:rsidP="00E25D36">
            <w:pPr>
              <w:spacing w:before="0" w:beforeAutospacing="0" w:after="0" w:afterAutospacing="0" w:line="276" w:lineRule="auto"/>
              <w:rPr>
                <w:szCs w:val="20"/>
              </w:rPr>
            </w:pPr>
            <w:r w:rsidRPr="00F06B32">
              <w:rPr>
                <w:szCs w:val="20"/>
              </w:rPr>
              <w:t xml:space="preserve">Registreer contactgegevens van externe hulpverleners zoals politiemensen of ambulancepersoneel. Leg vast waar de student naartoe wordt gebracht. Wie kun je bereiken voor vragen? </w:t>
            </w:r>
          </w:p>
        </w:tc>
        <w:sdt>
          <w:sdtPr>
            <w:rPr>
              <w:rStyle w:val="Invoerveld"/>
              <w:szCs w:val="20"/>
            </w:rPr>
            <w:alias w:val="Invoervak"/>
            <w:tag w:val="Invoervak"/>
            <w:id w:val="679018772"/>
            <w:placeholder>
              <w:docPart w:val="DF0999521CE141AEA8AA8922DF1F7C20"/>
            </w:placeholder>
            <w:showingPlcHdr/>
            <w15:appearance w15:val="hidden"/>
          </w:sdtPr>
          <w:sdtEndPr>
            <w:rPr>
              <w:rStyle w:val="Standaardalinea-lettertype"/>
            </w:rPr>
          </w:sdtEndPr>
          <w:sdtContent>
            <w:tc>
              <w:tcPr>
                <w:tcW w:w="1544" w:type="dxa"/>
              </w:tcPr>
              <w:p w14:paraId="55914E2A"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657834337"/>
              <w14:checkbox>
                <w14:checked w14:val="0"/>
                <w14:checkedState w14:val="2612" w14:font="MS Gothic"/>
                <w14:uncheckedState w14:val="2610" w14:font="MS Gothic"/>
              </w14:checkbox>
            </w:sdtPr>
            <w:sdtEndPr/>
            <w:sdtContent>
              <w:p w14:paraId="42709253"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768803972"/>
            <w:placeholder>
              <w:docPart w:val="B0BB29B83FBB4AC4899C02CFDBE4F470"/>
            </w:placeholder>
            <w:showingPlcHdr/>
            <w15:appearance w15:val="hidden"/>
          </w:sdtPr>
          <w:sdtEndPr>
            <w:rPr>
              <w:rStyle w:val="Standaardalinea-lettertype"/>
            </w:rPr>
          </w:sdtEndPr>
          <w:sdtContent>
            <w:tc>
              <w:tcPr>
                <w:tcW w:w="2612" w:type="dxa"/>
              </w:tcPr>
              <w:p w14:paraId="73AA57A9"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007EF3B2" w14:textId="77777777" w:rsidTr="00C6262A">
        <w:tc>
          <w:tcPr>
            <w:tcW w:w="382" w:type="dxa"/>
            <w:vMerge/>
          </w:tcPr>
          <w:p w14:paraId="228F4A06" w14:textId="77777777" w:rsidR="004960D3" w:rsidRPr="00F06B32" w:rsidRDefault="004960D3" w:rsidP="00C6262A">
            <w:pPr>
              <w:spacing w:before="0" w:beforeAutospacing="0" w:after="240" w:afterAutospacing="0" w:line="276" w:lineRule="auto"/>
              <w:rPr>
                <w:b/>
                <w:bCs/>
                <w:szCs w:val="20"/>
              </w:rPr>
            </w:pPr>
          </w:p>
        </w:tc>
        <w:tc>
          <w:tcPr>
            <w:tcW w:w="1561" w:type="dxa"/>
            <w:vMerge/>
            <w:shd w:val="clear" w:color="auto" w:fill="D9F2D0" w:themeFill="accent6" w:themeFillTint="33"/>
          </w:tcPr>
          <w:p w14:paraId="6E17895D" w14:textId="77777777" w:rsidR="004960D3" w:rsidRPr="00F06B32" w:rsidRDefault="004960D3" w:rsidP="00C6262A">
            <w:pPr>
              <w:spacing w:before="0" w:beforeAutospacing="0" w:after="240" w:afterAutospacing="0" w:line="276" w:lineRule="auto"/>
              <w:rPr>
                <w:szCs w:val="20"/>
              </w:rPr>
            </w:pPr>
          </w:p>
        </w:tc>
        <w:tc>
          <w:tcPr>
            <w:tcW w:w="7408" w:type="dxa"/>
          </w:tcPr>
          <w:p w14:paraId="17FDB60A" w14:textId="77777777" w:rsidR="004960D3" w:rsidRPr="00F06B32" w:rsidRDefault="004960D3" w:rsidP="00C6262A">
            <w:pPr>
              <w:spacing w:before="0" w:beforeAutospacing="0" w:after="240" w:afterAutospacing="0" w:line="276" w:lineRule="auto"/>
              <w:rPr>
                <w:szCs w:val="20"/>
              </w:rPr>
            </w:pPr>
            <w:r w:rsidRPr="00F06B32">
              <w:rPr>
                <w:szCs w:val="20"/>
              </w:rPr>
              <w:t>Ondersteun ooggetuigen.</w:t>
            </w:r>
          </w:p>
        </w:tc>
        <w:sdt>
          <w:sdtPr>
            <w:rPr>
              <w:rStyle w:val="Invoerveld"/>
              <w:szCs w:val="20"/>
            </w:rPr>
            <w:alias w:val="Invoervak"/>
            <w:tag w:val="Invoervak"/>
            <w:id w:val="2072314271"/>
            <w:placeholder>
              <w:docPart w:val="EC9C6EC083214D60A5001A501D12547B"/>
            </w:placeholder>
            <w:showingPlcHdr/>
            <w15:appearance w15:val="hidden"/>
          </w:sdtPr>
          <w:sdtEndPr>
            <w:rPr>
              <w:rStyle w:val="Standaardalinea-lettertype"/>
            </w:rPr>
          </w:sdtEndPr>
          <w:sdtContent>
            <w:tc>
              <w:tcPr>
                <w:tcW w:w="1544" w:type="dxa"/>
              </w:tcPr>
              <w:p w14:paraId="7B3D5DD8"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c>
          <w:tcPr>
            <w:tcW w:w="947" w:type="dxa"/>
          </w:tcPr>
          <w:sdt>
            <w:sdtPr>
              <w:rPr>
                <w:szCs w:val="20"/>
              </w:rPr>
              <w:id w:val="-645434740"/>
              <w14:checkbox>
                <w14:checked w14:val="0"/>
                <w14:checkedState w14:val="2612" w14:font="MS Gothic"/>
                <w14:uncheckedState w14:val="2610" w14:font="MS Gothic"/>
              </w14:checkbox>
            </w:sdtPr>
            <w:sdtEndPr/>
            <w:sdtContent>
              <w:p w14:paraId="7C461ADB" w14:textId="77777777" w:rsidR="004960D3" w:rsidRPr="00F06B32" w:rsidRDefault="004960D3" w:rsidP="00C6262A">
                <w:pPr>
                  <w:spacing w:before="0" w:beforeAutospacing="0" w:after="24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653056828"/>
            <w:placeholder>
              <w:docPart w:val="122BE12C81BE465092F97D308700B8B0"/>
            </w:placeholder>
            <w:showingPlcHdr/>
            <w15:appearance w15:val="hidden"/>
          </w:sdtPr>
          <w:sdtEndPr>
            <w:rPr>
              <w:rStyle w:val="Standaardalinea-lettertype"/>
            </w:rPr>
          </w:sdtEndPr>
          <w:sdtContent>
            <w:tc>
              <w:tcPr>
                <w:tcW w:w="2612" w:type="dxa"/>
              </w:tcPr>
              <w:p w14:paraId="28813946"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r>
      <w:tr w:rsidR="004960D3" w:rsidRPr="00F06B32" w14:paraId="545AE654" w14:textId="77777777" w:rsidTr="00C6262A">
        <w:tc>
          <w:tcPr>
            <w:tcW w:w="382" w:type="dxa"/>
            <w:vMerge/>
          </w:tcPr>
          <w:p w14:paraId="2157AF29"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3BE773EA" w14:textId="77777777" w:rsidR="004960D3" w:rsidRPr="00F06B32" w:rsidRDefault="004960D3" w:rsidP="00E25D36">
            <w:pPr>
              <w:spacing w:before="0" w:beforeAutospacing="0" w:after="0" w:afterAutospacing="0" w:line="276" w:lineRule="auto"/>
              <w:rPr>
                <w:szCs w:val="20"/>
              </w:rPr>
            </w:pPr>
          </w:p>
        </w:tc>
        <w:tc>
          <w:tcPr>
            <w:tcW w:w="7408" w:type="dxa"/>
          </w:tcPr>
          <w:p w14:paraId="3956A9F1" w14:textId="77777777" w:rsidR="004960D3" w:rsidRPr="00F06B32" w:rsidRDefault="004960D3" w:rsidP="00E25D36">
            <w:pPr>
              <w:spacing w:before="0" w:beforeAutospacing="0" w:after="0" w:afterAutospacing="0" w:line="276" w:lineRule="auto"/>
              <w:rPr>
                <w:szCs w:val="20"/>
              </w:rPr>
            </w:pPr>
            <w:r w:rsidRPr="00F06B32">
              <w:rPr>
                <w:szCs w:val="20"/>
              </w:rPr>
              <w:t xml:space="preserve">Bel met Slachtofferhulp Nederland (0900-0101), </w:t>
            </w:r>
            <w:hyperlink r:id="rId20" w:history="1">
              <w:r w:rsidRPr="00F06B32">
                <w:rPr>
                  <w:rStyle w:val="Hyperlink"/>
                  <w:szCs w:val="20"/>
                </w:rPr>
                <w:t>www.slachtofferhulp.nl</w:t>
              </w:r>
            </w:hyperlink>
            <w:r w:rsidRPr="00F06B32">
              <w:rPr>
                <w:szCs w:val="20"/>
              </w:rPr>
              <w:t xml:space="preserve"> voor advies en psychosociale ondersteuning.</w:t>
            </w:r>
          </w:p>
        </w:tc>
        <w:sdt>
          <w:sdtPr>
            <w:rPr>
              <w:rStyle w:val="Invoerveld"/>
              <w:szCs w:val="20"/>
            </w:rPr>
            <w:alias w:val="Invoervak"/>
            <w:tag w:val="Invoervak"/>
            <w:id w:val="1996762111"/>
            <w:placeholder>
              <w:docPart w:val="EF7ED61F7EC340E691F50F3EAC3BF2E1"/>
            </w:placeholder>
            <w:showingPlcHdr/>
            <w15:appearance w15:val="hidden"/>
          </w:sdtPr>
          <w:sdtEndPr>
            <w:rPr>
              <w:rStyle w:val="Standaardalinea-lettertype"/>
            </w:rPr>
          </w:sdtEndPr>
          <w:sdtContent>
            <w:tc>
              <w:tcPr>
                <w:tcW w:w="1544" w:type="dxa"/>
              </w:tcPr>
              <w:p w14:paraId="4CC2611C"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748773210"/>
              <w14:checkbox>
                <w14:checked w14:val="0"/>
                <w14:checkedState w14:val="2612" w14:font="MS Gothic"/>
                <w14:uncheckedState w14:val="2610" w14:font="MS Gothic"/>
              </w14:checkbox>
            </w:sdtPr>
            <w:sdtEndPr/>
            <w:sdtContent>
              <w:p w14:paraId="581451DA"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882181579"/>
            <w:placeholder>
              <w:docPart w:val="FBCB050AAC5049D7804AC6035E142CA5"/>
            </w:placeholder>
            <w:showingPlcHdr/>
            <w15:appearance w15:val="hidden"/>
          </w:sdtPr>
          <w:sdtEndPr>
            <w:rPr>
              <w:rStyle w:val="Standaardalinea-lettertype"/>
            </w:rPr>
          </w:sdtEndPr>
          <w:sdtContent>
            <w:tc>
              <w:tcPr>
                <w:tcW w:w="2612" w:type="dxa"/>
              </w:tcPr>
              <w:p w14:paraId="1E94FA81"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53110350" w14:textId="77777777" w:rsidTr="00C6262A">
        <w:tc>
          <w:tcPr>
            <w:tcW w:w="382" w:type="dxa"/>
            <w:vMerge/>
          </w:tcPr>
          <w:p w14:paraId="3E42F896"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2A4764B1" w14:textId="77777777" w:rsidR="004960D3" w:rsidRPr="00F06B32" w:rsidRDefault="004960D3" w:rsidP="00E25D36">
            <w:pPr>
              <w:spacing w:before="0" w:beforeAutospacing="0" w:after="0" w:afterAutospacing="0" w:line="276" w:lineRule="auto"/>
              <w:rPr>
                <w:szCs w:val="20"/>
              </w:rPr>
            </w:pPr>
          </w:p>
        </w:tc>
        <w:tc>
          <w:tcPr>
            <w:tcW w:w="7408" w:type="dxa"/>
          </w:tcPr>
          <w:p w14:paraId="0FEE97BF" w14:textId="77777777" w:rsidR="004960D3" w:rsidRPr="00F06B32" w:rsidRDefault="004960D3" w:rsidP="00E25D36">
            <w:pPr>
              <w:spacing w:before="0" w:beforeAutospacing="0" w:after="0" w:afterAutospacing="0" w:line="276" w:lineRule="auto"/>
              <w:rPr>
                <w:szCs w:val="20"/>
              </w:rPr>
            </w:pPr>
            <w:r w:rsidRPr="00F06B32">
              <w:rPr>
                <w:szCs w:val="20"/>
              </w:rPr>
              <w:t>Open een (digitaal) dossier en zet er gegevens over het incident in (</w:t>
            </w:r>
            <w:hyperlink w:anchor="_BIJLAGE_1._DATAVERZAMELING" w:history="1">
              <w:r w:rsidRPr="00F06B32">
                <w:rPr>
                  <w:rStyle w:val="Hyperlink"/>
                  <w:szCs w:val="20"/>
                </w:rPr>
                <w:t>Bijlage 1: Dataverzameling bij melding van suïcidepoging</w:t>
              </w:r>
            </w:hyperlink>
            <w:r w:rsidRPr="00F06B32">
              <w:rPr>
                <w:szCs w:val="20"/>
              </w:rPr>
              <w:t>).</w:t>
            </w:r>
          </w:p>
        </w:tc>
        <w:sdt>
          <w:sdtPr>
            <w:rPr>
              <w:rStyle w:val="Invoerveld"/>
              <w:szCs w:val="20"/>
            </w:rPr>
            <w:alias w:val="Invoervak"/>
            <w:tag w:val="Invoervak"/>
            <w:id w:val="-1034963380"/>
            <w:placeholder>
              <w:docPart w:val="29B8C184D2F944DA820BE4D7EDC9EBB3"/>
            </w:placeholder>
            <w:showingPlcHdr/>
            <w15:appearance w15:val="hidden"/>
          </w:sdtPr>
          <w:sdtEndPr>
            <w:rPr>
              <w:rStyle w:val="Standaardalinea-lettertype"/>
            </w:rPr>
          </w:sdtEndPr>
          <w:sdtContent>
            <w:tc>
              <w:tcPr>
                <w:tcW w:w="1544" w:type="dxa"/>
              </w:tcPr>
              <w:p w14:paraId="4F402BC4"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885131818"/>
              <w14:checkbox>
                <w14:checked w14:val="0"/>
                <w14:checkedState w14:val="2612" w14:font="MS Gothic"/>
                <w14:uncheckedState w14:val="2610" w14:font="MS Gothic"/>
              </w14:checkbox>
            </w:sdtPr>
            <w:sdtEndPr/>
            <w:sdtContent>
              <w:p w14:paraId="6BDBCC93"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535027418"/>
            <w:placeholder>
              <w:docPart w:val="A8B250E515B24E10B4EC5DD510A10CD2"/>
            </w:placeholder>
            <w:showingPlcHdr/>
            <w15:appearance w15:val="hidden"/>
          </w:sdtPr>
          <w:sdtEndPr>
            <w:rPr>
              <w:rStyle w:val="Standaardalinea-lettertype"/>
            </w:rPr>
          </w:sdtEndPr>
          <w:sdtContent>
            <w:tc>
              <w:tcPr>
                <w:tcW w:w="2612" w:type="dxa"/>
              </w:tcPr>
              <w:p w14:paraId="6A442374"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0128D23D" w14:textId="77777777" w:rsidTr="00C6262A">
        <w:tc>
          <w:tcPr>
            <w:tcW w:w="382" w:type="dxa"/>
            <w:vMerge/>
          </w:tcPr>
          <w:p w14:paraId="4EB8FCA9"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29C1CF1D" w14:textId="77777777" w:rsidR="004960D3" w:rsidRPr="00F06B32" w:rsidRDefault="004960D3" w:rsidP="00E25D36">
            <w:pPr>
              <w:spacing w:before="0" w:beforeAutospacing="0" w:after="0" w:afterAutospacing="0" w:line="276" w:lineRule="auto"/>
              <w:rPr>
                <w:szCs w:val="20"/>
              </w:rPr>
            </w:pPr>
          </w:p>
        </w:tc>
        <w:tc>
          <w:tcPr>
            <w:tcW w:w="7408" w:type="dxa"/>
          </w:tcPr>
          <w:p w14:paraId="0B335EB6" w14:textId="77777777" w:rsidR="004960D3" w:rsidRPr="00F06B32" w:rsidRDefault="004960D3" w:rsidP="00E25D36">
            <w:pPr>
              <w:spacing w:before="0" w:beforeAutospacing="0" w:after="0" w:afterAutospacing="0" w:line="276" w:lineRule="auto"/>
              <w:rPr>
                <w:szCs w:val="20"/>
              </w:rPr>
            </w:pPr>
            <w:r w:rsidRPr="00F06B32">
              <w:rPr>
                <w:szCs w:val="20"/>
              </w:rPr>
              <w:t xml:space="preserve">Stel vast wie </w:t>
            </w:r>
            <w:r w:rsidRPr="00F06B32">
              <w:rPr>
                <w:szCs w:val="20"/>
                <w:u w:val="single"/>
              </w:rPr>
              <w:t>voor deze specifieke casus</w:t>
            </w:r>
            <w:r w:rsidRPr="00F06B32">
              <w:rPr>
                <w:szCs w:val="20"/>
              </w:rPr>
              <w:t xml:space="preserve"> eventueel aan het kernteam moeten worden toegevoegd. Betrek deze personen z.s.m.</w:t>
            </w:r>
          </w:p>
        </w:tc>
        <w:sdt>
          <w:sdtPr>
            <w:rPr>
              <w:rStyle w:val="Invoerveld"/>
              <w:szCs w:val="20"/>
            </w:rPr>
            <w:alias w:val="Invoervak"/>
            <w:tag w:val="Invoervak"/>
            <w:id w:val="362478176"/>
            <w:placeholder>
              <w:docPart w:val="87942C30C0254CA9A4A1CD1A765EB70C"/>
            </w:placeholder>
            <w:showingPlcHdr/>
            <w15:appearance w15:val="hidden"/>
          </w:sdtPr>
          <w:sdtEndPr>
            <w:rPr>
              <w:rStyle w:val="Standaardalinea-lettertype"/>
            </w:rPr>
          </w:sdtEndPr>
          <w:sdtContent>
            <w:tc>
              <w:tcPr>
                <w:tcW w:w="1544" w:type="dxa"/>
              </w:tcPr>
              <w:p w14:paraId="4CC5110E"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607347248"/>
              <w14:checkbox>
                <w14:checked w14:val="0"/>
                <w14:checkedState w14:val="2612" w14:font="MS Gothic"/>
                <w14:uncheckedState w14:val="2610" w14:font="MS Gothic"/>
              </w14:checkbox>
            </w:sdtPr>
            <w:sdtEndPr/>
            <w:sdtContent>
              <w:p w14:paraId="3F2C34FB"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904517774"/>
            <w:placeholder>
              <w:docPart w:val="05138995607D4BAA8022300193924178"/>
            </w:placeholder>
            <w:showingPlcHdr/>
            <w15:appearance w15:val="hidden"/>
          </w:sdtPr>
          <w:sdtEndPr>
            <w:rPr>
              <w:rStyle w:val="Standaardalinea-lettertype"/>
            </w:rPr>
          </w:sdtEndPr>
          <w:sdtContent>
            <w:tc>
              <w:tcPr>
                <w:tcW w:w="2612" w:type="dxa"/>
              </w:tcPr>
              <w:p w14:paraId="1DF9546E"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7BC09697" w14:textId="77777777" w:rsidTr="00C6262A">
        <w:tc>
          <w:tcPr>
            <w:tcW w:w="382" w:type="dxa"/>
            <w:vMerge/>
          </w:tcPr>
          <w:p w14:paraId="16160C36"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66DF20DF" w14:textId="77777777" w:rsidR="004960D3" w:rsidRPr="00F06B32" w:rsidRDefault="004960D3" w:rsidP="00E25D36">
            <w:pPr>
              <w:spacing w:before="0" w:beforeAutospacing="0" w:after="0" w:afterAutospacing="0" w:line="276" w:lineRule="auto"/>
              <w:rPr>
                <w:szCs w:val="20"/>
              </w:rPr>
            </w:pPr>
          </w:p>
        </w:tc>
        <w:tc>
          <w:tcPr>
            <w:tcW w:w="7408" w:type="dxa"/>
          </w:tcPr>
          <w:p w14:paraId="18FD0BA1" w14:textId="77777777" w:rsidR="004960D3" w:rsidRPr="00F06B32" w:rsidRDefault="004960D3" w:rsidP="00E25D36">
            <w:pPr>
              <w:spacing w:before="0" w:beforeAutospacing="0" w:after="0" w:afterAutospacing="0" w:line="276" w:lineRule="auto"/>
              <w:rPr>
                <w:szCs w:val="20"/>
              </w:rPr>
            </w:pPr>
            <w:r w:rsidRPr="00F06B32">
              <w:rPr>
                <w:szCs w:val="20"/>
              </w:rPr>
              <w:t>Informeer UL Team Veiligheidszaken (24h/7). Bespreek eventuele risico’s voor de gezondheid/veiligheid van de studenten en medewerkers. </w:t>
            </w:r>
          </w:p>
          <w:p w14:paraId="3EB3DDFB" w14:textId="77777777" w:rsidR="004960D3" w:rsidRPr="00300AC0" w:rsidRDefault="004960D3" w:rsidP="00E25D36">
            <w:pPr>
              <w:spacing w:before="0" w:beforeAutospacing="0" w:after="0" w:afterAutospacing="0" w:line="276" w:lineRule="auto"/>
              <w:rPr>
                <w:szCs w:val="20"/>
                <w:u w:val="single"/>
                <w:lang w:val="en-US"/>
              </w:rPr>
            </w:pPr>
            <w:r w:rsidRPr="00300AC0">
              <w:rPr>
                <w:szCs w:val="20"/>
                <w:u w:val="single"/>
                <w:lang w:val="en-US"/>
              </w:rPr>
              <w:t xml:space="preserve">E-mail: </w:t>
            </w:r>
            <w:hyperlink r:id="rId21" w:history="1">
              <w:r w:rsidRPr="00300AC0">
                <w:rPr>
                  <w:rStyle w:val="Hyperlink"/>
                  <w:szCs w:val="20"/>
                  <w:lang w:val="en-US"/>
                </w:rPr>
                <w:t>veiligheidszaken@bb.leidenuniv.nl</w:t>
              </w:r>
            </w:hyperlink>
            <w:r w:rsidRPr="00300AC0">
              <w:rPr>
                <w:szCs w:val="20"/>
                <w:lang w:val="en-US"/>
              </w:rPr>
              <w:t xml:space="preserve"> / </w:t>
            </w:r>
            <w:r w:rsidRPr="00300AC0">
              <w:rPr>
                <w:szCs w:val="20"/>
                <w:u w:val="single"/>
                <w:lang w:val="en-US"/>
              </w:rPr>
              <w:t>Tel: 071-5271132</w:t>
            </w:r>
          </w:p>
        </w:tc>
        <w:sdt>
          <w:sdtPr>
            <w:rPr>
              <w:rStyle w:val="Invoerveld"/>
              <w:szCs w:val="20"/>
            </w:rPr>
            <w:alias w:val="Invoervak"/>
            <w:tag w:val="Invoervak"/>
            <w:id w:val="-166246932"/>
            <w:placeholder>
              <w:docPart w:val="126FC1FF9E144034B83D93B703592FF9"/>
            </w:placeholder>
            <w:showingPlcHdr/>
            <w15:appearance w15:val="hidden"/>
          </w:sdtPr>
          <w:sdtEndPr>
            <w:rPr>
              <w:rStyle w:val="Standaardalinea-lettertype"/>
            </w:rPr>
          </w:sdtEndPr>
          <w:sdtContent>
            <w:tc>
              <w:tcPr>
                <w:tcW w:w="1544" w:type="dxa"/>
              </w:tcPr>
              <w:p w14:paraId="1557AC65"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701044763"/>
              <w14:checkbox>
                <w14:checked w14:val="0"/>
                <w14:checkedState w14:val="2612" w14:font="MS Gothic"/>
                <w14:uncheckedState w14:val="2610" w14:font="MS Gothic"/>
              </w14:checkbox>
            </w:sdtPr>
            <w:sdtEndPr/>
            <w:sdtContent>
              <w:p w14:paraId="5F7D59BC"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643435139"/>
            <w:placeholder>
              <w:docPart w:val="FAC634E135874F738B86070D86D72416"/>
            </w:placeholder>
            <w:showingPlcHdr/>
            <w15:appearance w15:val="hidden"/>
          </w:sdtPr>
          <w:sdtEndPr>
            <w:rPr>
              <w:rStyle w:val="Standaardalinea-lettertype"/>
            </w:rPr>
          </w:sdtEndPr>
          <w:sdtContent>
            <w:tc>
              <w:tcPr>
                <w:tcW w:w="2612" w:type="dxa"/>
              </w:tcPr>
              <w:p w14:paraId="66E8603B"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1EC0E708" w14:textId="77777777" w:rsidTr="00C6262A">
        <w:tc>
          <w:tcPr>
            <w:tcW w:w="382" w:type="dxa"/>
            <w:vMerge w:val="restart"/>
          </w:tcPr>
          <w:p w14:paraId="265E12EC" w14:textId="77777777" w:rsidR="004960D3" w:rsidRPr="00F06B32" w:rsidRDefault="004960D3" w:rsidP="00E25D36">
            <w:pPr>
              <w:spacing w:before="0" w:beforeAutospacing="0" w:after="0" w:afterAutospacing="0" w:line="276" w:lineRule="auto"/>
              <w:rPr>
                <w:b/>
                <w:bCs/>
                <w:szCs w:val="20"/>
              </w:rPr>
            </w:pPr>
            <w:r w:rsidRPr="00F06B32">
              <w:rPr>
                <w:b/>
                <w:bCs/>
                <w:szCs w:val="20"/>
              </w:rPr>
              <w:t>2</w:t>
            </w:r>
          </w:p>
        </w:tc>
        <w:tc>
          <w:tcPr>
            <w:tcW w:w="1561" w:type="dxa"/>
            <w:vMerge w:val="restart"/>
            <w:shd w:val="clear" w:color="auto" w:fill="D9F2D0" w:themeFill="accent6" w:themeFillTint="33"/>
          </w:tcPr>
          <w:p w14:paraId="0208A927" w14:textId="77777777" w:rsidR="004960D3" w:rsidRPr="00F06B32" w:rsidRDefault="004960D3" w:rsidP="00E25D36">
            <w:pPr>
              <w:spacing w:before="0" w:beforeAutospacing="0" w:after="0" w:afterAutospacing="0" w:line="276" w:lineRule="auto"/>
              <w:rPr>
                <w:szCs w:val="20"/>
              </w:rPr>
            </w:pPr>
            <w:r w:rsidRPr="00F06B32">
              <w:rPr>
                <w:szCs w:val="20"/>
              </w:rPr>
              <w:t>Zelfde of eerstvolgende werkdag</w:t>
            </w:r>
          </w:p>
        </w:tc>
        <w:tc>
          <w:tcPr>
            <w:tcW w:w="7408" w:type="dxa"/>
          </w:tcPr>
          <w:p w14:paraId="214DE03D" w14:textId="77777777" w:rsidR="004960D3" w:rsidRPr="00F06B32" w:rsidRDefault="004960D3" w:rsidP="00E25D36">
            <w:pPr>
              <w:spacing w:before="0" w:beforeAutospacing="0" w:after="0" w:afterAutospacing="0" w:line="276" w:lineRule="auto"/>
              <w:rPr>
                <w:szCs w:val="20"/>
              </w:rPr>
            </w:pPr>
            <w:r w:rsidRPr="00F06B32">
              <w:rPr>
                <w:szCs w:val="20"/>
              </w:rPr>
              <w:t>Vraag aan onderwijsadministratie naar cursusinschrijving van betrokkene. Welke vakken volgt de student op dit moment, bij welke begeleider?</w:t>
            </w:r>
          </w:p>
        </w:tc>
        <w:sdt>
          <w:sdtPr>
            <w:rPr>
              <w:rStyle w:val="Invoerveld"/>
              <w:szCs w:val="20"/>
            </w:rPr>
            <w:alias w:val="Invoervak"/>
            <w:tag w:val="Invoervak"/>
            <w:id w:val="-486391850"/>
            <w:placeholder>
              <w:docPart w:val="CCB65EE23BE44214B77259B37D9A4848"/>
            </w:placeholder>
            <w:showingPlcHdr/>
            <w15:appearance w15:val="hidden"/>
          </w:sdtPr>
          <w:sdtEndPr>
            <w:rPr>
              <w:rStyle w:val="Standaardalinea-lettertype"/>
            </w:rPr>
          </w:sdtEndPr>
          <w:sdtContent>
            <w:tc>
              <w:tcPr>
                <w:tcW w:w="1544" w:type="dxa"/>
              </w:tcPr>
              <w:p w14:paraId="43A037F0"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261412549"/>
              <w14:checkbox>
                <w14:checked w14:val="0"/>
                <w14:checkedState w14:val="2612" w14:font="MS Gothic"/>
                <w14:uncheckedState w14:val="2610" w14:font="MS Gothic"/>
              </w14:checkbox>
            </w:sdtPr>
            <w:sdtEndPr/>
            <w:sdtContent>
              <w:p w14:paraId="748ED05F"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653835041"/>
            <w:placeholder>
              <w:docPart w:val="73EE15EDC3884510976BBABC8D1F012B"/>
            </w:placeholder>
            <w:showingPlcHdr/>
            <w15:appearance w15:val="hidden"/>
          </w:sdtPr>
          <w:sdtEndPr>
            <w:rPr>
              <w:rStyle w:val="Standaardalinea-lettertype"/>
            </w:rPr>
          </w:sdtEndPr>
          <w:sdtContent>
            <w:tc>
              <w:tcPr>
                <w:tcW w:w="2612" w:type="dxa"/>
              </w:tcPr>
              <w:p w14:paraId="25DCB2B7"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479BD98F" w14:textId="77777777" w:rsidTr="00C6262A">
        <w:tc>
          <w:tcPr>
            <w:tcW w:w="382" w:type="dxa"/>
            <w:vMerge/>
          </w:tcPr>
          <w:p w14:paraId="696BDB7F"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69D07CD0" w14:textId="77777777" w:rsidR="004960D3" w:rsidRPr="00F06B32" w:rsidRDefault="004960D3" w:rsidP="00E25D36">
            <w:pPr>
              <w:spacing w:before="0" w:beforeAutospacing="0" w:after="0" w:afterAutospacing="0" w:line="276" w:lineRule="auto"/>
              <w:rPr>
                <w:szCs w:val="20"/>
              </w:rPr>
            </w:pPr>
          </w:p>
        </w:tc>
        <w:tc>
          <w:tcPr>
            <w:tcW w:w="7408" w:type="dxa"/>
          </w:tcPr>
          <w:p w14:paraId="7E51240E" w14:textId="77777777" w:rsidR="004960D3" w:rsidRPr="00F06B32" w:rsidRDefault="004960D3" w:rsidP="00E25D36">
            <w:pPr>
              <w:spacing w:before="0" w:beforeAutospacing="0" w:after="0" w:afterAutospacing="0" w:line="276" w:lineRule="auto"/>
              <w:rPr>
                <w:szCs w:val="20"/>
              </w:rPr>
            </w:pPr>
            <w:r w:rsidRPr="00F06B32">
              <w:rPr>
                <w:szCs w:val="20"/>
              </w:rPr>
              <w:t>Neem na instemming van de student contact op met nauw betrokken docent(en)/ begeleider(s) van de student en informeer deze, zonder in details te treden, over de suïcidepoging.</w:t>
            </w:r>
          </w:p>
        </w:tc>
        <w:sdt>
          <w:sdtPr>
            <w:rPr>
              <w:rStyle w:val="Invoerveld"/>
              <w:szCs w:val="20"/>
            </w:rPr>
            <w:alias w:val="Invoervak"/>
            <w:tag w:val="Invoervak"/>
            <w:id w:val="-1148116754"/>
            <w:placeholder>
              <w:docPart w:val="5694C6485CE341C4BEB0FF8353DDE771"/>
            </w:placeholder>
            <w:showingPlcHdr/>
            <w15:appearance w15:val="hidden"/>
          </w:sdtPr>
          <w:sdtEndPr>
            <w:rPr>
              <w:rStyle w:val="Standaardalinea-lettertype"/>
            </w:rPr>
          </w:sdtEndPr>
          <w:sdtContent>
            <w:tc>
              <w:tcPr>
                <w:tcW w:w="1544" w:type="dxa"/>
              </w:tcPr>
              <w:p w14:paraId="09E12DE4"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926458427"/>
              <w14:checkbox>
                <w14:checked w14:val="0"/>
                <w14:checkedState w14:val="2612" w14:font="MS Gothic"/>
                <w14:uncheckedState w14:val="2610" w14:font="MS Gothic"/>
              </w14:checkbox>
            </w:sdtPr>
            <w:sdtEndPr/>
            <w:sdtContent>
              <w:p w14:paraId="1EAA4099"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463501849"/>
            <w:placeholder>
              <w:docPart w:val="D7491ACD7A2B42A586ACC2259FEA34CF"/>
            </w:placeholder>
            <w:showingPlcHdr/>
            <w15:appearance w15:val="hidden"/>
          </w:sdtPr>
          <w:sdtEndPr>
            <w:rPr>
              <w:rStyle w:val="Standaardalinea-lettertype"/>
            </w:rPr>
          </w:sdtEndPr>
          <w:sdtContent>
            <w:tc>
              <w:tcPr>
                <w:tcW w:w="2612" w:type="dxa"/>
              </w:tcPr>
              <w:p w14:paraId="047CECFA"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4F62B0B6" w14:textId="77777777" w:rsidTr="00C6262A">
        <w:tc>
          <w:tcPr>
            <w:tcW w:w="382" w:type="dxa"/>
            <w:vMerge/>
          </w:tcPr>
          <w:p w14:paraId="40F61944"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3C342922" w14:textId="77777777" w:rsidR="004960D3" w:rsidRPr="00F06B32" w:rsidRDefault="004960D3" w:rsidP="00E25D36">
            <w:pPr>
              <w:spacing w:before="0" w:beforeAutospacing="0" w:after="0" w:afterAutospacing="0" w:line="276" w:lineRule="auto"/>
              <w:rPr>
                <w:szCs w:val="20"/>
              </w:rPr>
            </w:pPr>
          </w:p>
        </w:tc>
        <w:tc>
          <w:tcPr>
            <w:tcW w:w="7408" w:type="dxa"/>
          </w:tcPr>
          <w:p w14:paraId="381AD89D" w14:textId="77777777" w:rsidR="004960D3" w:rsidRPr="00F06B32" w:rsidRDefault="004960D3" w:rsidP="00E25D36">
            <w:pPr>
              <w:spacing w:before="0" w:beforeAutospacing="0" w:after="0" w:afterAutospacing="0" w:line="276" w:lineRule="auto"/>
              <w:rPr>
                <w:szCs w:val="20"/>
              </w:rPr>
            </w:pPr>
            <w:r w:rsidRPr="00F06B32">
              <w:rPr>
                <w:szCs w:val="20"/>
              </w:rPr>
              <w:t>Bepaal wat zij in praktische en emotionele zin nodig hebben rondom dit nieuws. Vertel over beschikbare ondersteuning voor zichzelf en studenten.</w:t>
            </w:r>
          </w:p>
        </w:tc>
        <w:sdt>
          <w:sdtPr>
            <w:rPr>
              <w:rStyle w:val="Invoerveld"/>
              <w:szCs w:val="20"/>
            </w:rPr>
            <w:alias w:val="Invoervak"/>
            <w:tag w:val="Invoervak"/>
            <w:id w:val="1219403922"/>
            <w:placeholder>
              <w:docPart w:val="3AD64A71141F4A219011EBC9B65ED3D9"/>
            </w:placeholder>
            <w:showingPlcHdr/>
            <w15:appearance w15:val="hidden"/>
          </w:sdtPr>
          <w:sdtEndPr>
            <w:rPr>
              <w:rStyle w:val="Standaardalinea-lettertype"/>
            </w:rPr>
          </w:sdtEndPr>
          <w:sdtContent>
            <w:tc>
              <w:tcPr>
                <w:tcW w:w="1544" w:type="dxa"/>
              </w:tcPr>
              <w:p w14:paraId="78F4E203"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425603820"/>
              <w14:checkbox>
                <w14:checked w14:val="0"/>
                <w14:checkedState w14:val="2612" w14:font="MS Gothic"/>
                <w14:uncheckedState w14:val="2610" w14:font="MS Gothic"/>
              </w14:checkbox>
            </w:sdtPr>
            <w:sdtEndPr/>
            <w:sdtContent>
              <w:p w14:paraId="658F8B44"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848479265"/>
            <w:placeholder>
              <w:docPart w:val="360D906E7A77401F9C1E8DDA84991EA9"/>
            </w:placeholder>
            <w:showingPlcHdr/>
            <w15:appearance w15:val="hidden"/>
          </w:sdtPr>
          <w:sdtEndPr>
            <w:rPr>
              <w:rStyle w:val="Standaardalinea-lettertype"/>
            </w:rPr>
          </w:sdtEndPr>
          <w:sdtContent>
            <w:tc>
              <w:tcPr>
                <w:tcW w:w="2612" w:type="dxa"/>
              </w:tcPr>
              <w:p w14:paraId="4EDEAB69"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783388DE" w14:textId="77777777" w:rsidTr="00C6262A">
        <w:trPr>
          <w:cantSplit/>
        </w:trPr>
        <w:tc>
          <w:tcPr>
            <w:tcW w:w="382" w:type="dxa"/>
            <w:vMerge w:val="restart"/>
          </w:tcPr>
          <w:p w14:paraId="18222098" w14:textId="77777777" w:rsidR="004960D3" w:rsidRPr="00F06B32" w:rsidRDefault="004960D3" w:rsidP="00E25D36">
            <w:pPr>
              <w:spacing w:before="0" w:beforeAutospacing="0" w:after="0" w:afterAutospacing="0" w:line="276" w:lineRule="auto"/>
              <w:rPr>
                <w:b/>
                <w:bCs/>
                <w:szCs w:val="20"/>
              </w:rPr>
            </w:pPr>
            <w:r w:rsidRPr="00F06B32">
              <w:rPr>
                <w:b/>
                <w:bCs/>
                <w:szCs w:val="20"/>
              </w:rPr>
              <w:t>3</w:t>
            </w:r>
          </w:p>
        </w:tc>
        <w:tc>
          <w:tcPr>
            <w:tcW w:w="1561" w:type="dxa"/>
            <w:vMerge w:val="restart"/>
            <w:shd w:val="clear" w:color="auto" w:fill="D9F2D0" w:themeFill="accent6" w:themeFillTint="33"/>
          </w:tcPr>
          <w:p w14:paraId="70491EF6" w14:textId="77777777" w:rsidR="004960D3" w:rsidRPr="00F06B32" w:rsidRDefault="004960D3" w:rsidP="00E25D36">
            <w:pPr>
              <w:spacing w:before="0" w:beforeAutospacing="0" w:after="0" w:afterAutospacing="0" w:line="276" w:lineRule="auto"/>
              <w:rPr>
                <w:szCs w:val="20"/>
              </w:rPr>
            </w:pPr>
            <w:r w:rsidRPr="00F06B32">
              <w:rPr>
                <w:szCs w:val="20"/>
              </w:rPr>
              <w:t>Bij voorkeur 1 à 2 dagen na het incident</w:t>
            </w:r>
          </w:p>
        </w:tc>
        <w:tc>
          <w:tcPr>
            <w:tcW w:w="7408" w:type="dxa"/>
          </w:tcPr>
          <w:p w14:paraId="4035C8F7" w14:textId="77777777" w:rsidR="004960D3" w:rsidRPr="00F06B32" w:rsidRDefault="004960D3" w:rsidP="00E25D36">
            <w:pPr>
              <w:spacing w:before="0" w:beforeAutospacing="0" w:after="0" w:afterAutospacing="0" w:line="276" w:lineRule="auto"/>
              <w:rPr>
                <w:szCs w:val="20"/>
              </w:rPr>
            </w:pPr>
            <w:r w:rsidRPr="00F06B32">
              <w:rPr>
                <w:szCs w:val="20"/>
              </w:rPr>
              <w:t>Leg contact met de suïcidant. Leef mee, bied een luisterend oor en bespreek kort:</w:t>
            </w:r>
          </w:p>
          <w:p w14:paraId="6A6B8079"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Welke steun en opvang aanwezig zijn, na eventuele medische zorg.</w:t>
            </w:r>
          </w:p>
          <w:p w14:paraId="392C8C81"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Communicatie met familie/vertrouwenspersonen: zijn ouders/familie al ingelicht door de student of hulpinstanties? Als dat nog niet is gebeurd, check dan of je kunt helpen bij het informeren van ouders of andere personen die de student vertrouwt (bijv. huisarts). </w:t>
            </w:r>
            <w:r w:rsidRPr="00F06B32">
              <w:rPr>
                <w:rFonts w:ascii="Merriweather" w:hAnsi="Merriweather"/>
                <w:sz w:val="20"/>
                <w:szCs w:val="20"/>
                <w:lang w:val="nl-NL"/>
              </w:rPr>
              <w:br/>
            </w:r>
            <w:r w:rsidRPr="00F06B32">
              <w:rPr>
                <w:rFonts w:ascii="Merriweather" w:hAnsi="Merriweather"/>
                <w:b/>
                <w:bCs/>
                <w:sz w:val="20"/>
                <w:szCs w:val="20"/>
                <w:lang w:val="nl-NL"/>
              </w:rPr>
              <w:t>Belangrijk</w:t>
            </w:r>
            <w:r w:rsidRPr="00F06B32">
              <w:rPr>
                <w:rFonts w:ascii="Merriweather" w:hAnsi="Merriweather"/>
                <w:sz w:val="20"/>
                <w:szCs w:val="20"/>
                <w:lang w:val="nl-NL"/>
              </w:rPr>
              <w:t xml:space="preserve">: beloof geen geheimhouding, beloof zorgvuldigheid. Je mag een eventuele de wens van de student om niemand in te lichten terzijde leggen. </w:t>
            </w:r>
            <w:r w:rsidRPr="00F06B32">
              <w:rPr>
                <w:rFonts w:ascii="Merriweather" w:hAnsi="Merriweather"/>
                <w:sz w:val="20"/>
                <w:szCs w:val="20"/>
                <w:u w:val="single"/>
                <w:lang w:val="nl-NL"/>
              </w:rPr>
              <w:t xml:space="preserve">Zorg gaat voor privacy. </w:t>
            </w:r>
            <w:r w:rsidRPr="00F06B32">
              <w:rPr>
                <w:rFonts w:ascii="Merriweather" w:hAnsi="Merriweather"/>
                <w:sz w:val="20"/>
                <w:szCs w:val="20"/>
                <w:lang w:val="nl-NL"/>
              </w:rPr>
              <w:t xml:space="preserve">Achtergrond: het is niet verantwoord om als onderwijsinstelling alleen op de hoogte te zijn </w:t>
            </w:r>
            <w:r w:rsidRPr="00F06B32">
              <w:rPr>
                <w:rFonts w:ascii="Merriweather" w:hAnsi="Merriweather"/>
                <w:sz w:val="20"/>
                <w:szCs w:val="20"/>
                <w:lang w:val="nl-NL"/>
              </w:rPr>
              <w:lastRenderedPageBreak/>
              <w:t>van de suïcidepoging. Probeer te achterhalen wat de student weerhoudt en leg uit waarom jij dit zult doen als de student dit niet zelf wil doen. Wij bepalen als universiteit dus dat er iemand wordt ingelicht. Bepaal samen met de student wie, hoe en wanneer de informatie wordt gedeeld.</w:t>
            </w:r>
          </w:p>
          <w:p w14:paraId="7D1715F0"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Communicatie richting medestudenten (en huisgenoten). Wat wil de student delen, en met wie? Is de poging door studiegenoten gezien of is hen iets opgevallen, dan moet er zeker iets worden gecommuniceerd en hen ondersteuning worden aangeboden. Bespreek dit met de student, inclusief wat al bekend is en wie het betreft. Adviseer student in het kader van eigen welzijn en dat van anderen om voorlopig terughoudend te zijn met informatie openbaar delen (o.a. op sociale media).</w:t>
            </w:r>
          </w:p>
        </w:tc>
        <w:sdt>
          <w:sdtPr>
            <w:rPr>
              <w:rStyle w:val="Invoerveld"/>
              <w:szCs w:val="20"/>
            </w:rPr>
            <w:alias w:val="Invoervak"/>
            <w:tag w:val="Invoervak"/>
            <w:id w:val="874965889"/>
            <w:placeholder>
              <w:docPart w:val="9104C81A37B247309A4DCAEDE63A1D8C"/>
            </w:placeholder>
            <w:showingPlcHdr/>
            <w15:appearance w15:val="hidden"/>
          </w:sdtPr>
          <w:sdtEndPr>
            <w:rPr>
              <w:rStyle w:val="Standaardalinea-lettertype"/>
            </w:rPr>
          </w:sdtEndPr>
          <w:sdtContent>
            <w:tc>
              <w:tcPr>
                <w:tcW w:w="1544" w:type="dxa"/>
              </w:tcPr>
              <w:p w14:paraId="79B199A9"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60545477"/>
              <w14:checkbox>
                <w14:checked w14:val="0"/>
                <w14:checkedState w14:val="2612" w14:font="MS Gothic"/>
                <w14:uncheckedState w14:val="2610" w14:font="MS Gothic"/>
              </w14:checkbox>
            </w:sdtPr>
            <w:sdtEndPr/>
            <w:sdtContent>
              <w:p w14:paraId="2D60E3CE"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494106532"/>
            <w:placeholder>
              <w:docPart w:val="9632E039790444C882CE8121AB40A420"/>
            </w:placeholder>
            <w:showingPlcHdr/>
            <w15:appearance w15:val="hidden"/>
          </w:sdtPr>
          <w:sdtEndPr>
            <w:rPr>
              <w:rStyle w:val="Standaardalinea-lettertype"/>
            </w:rPr>
          </w:sdtEndPr>
          <w:sdtContent>
            <w:tc>
              <w:tcPr>
                <w:tcW w:w="2612" w:type="dxa"/>
              </w:tcPr>
              <w:p w14:paraId="79100F9A"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49782157" w14:textId="77777777" w:rsidTr="00C6262A">
        <w:tc>
          <w:tcPr>
            <w:tcW w:w="382" w:type="dxa"/>
            <w:vMerge/>
          </w:tcPr>
          <w:p w14:paraId="6C16ABA6"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3CC3FB03" w14:textId="77777777" w:rsidR="004960D3" w:rsidRPr="00F06B32" w:rsidRDefault="004960D3" w:rsidP="00E25D36">
            <w:pPr>
              <w:spacing w:before="0" w:beforeAutospacing="0" w:after="0" w:afterAutospacing="0" w:line="276" w:lineRule="auto"/>
              <w:rPr>
                <w:szCs w:val="20"/>
              </w:rPr>
            </w:pPr>
          </w:p>
        </w:tc>
        <w:tc>
          <w:tcPr>
            <w:tcW w:w="7408" w:type="dxa"/>
          </w:tcPr>
          <w:p w14:paraId="458177BC" w14:textId="77777777" w:rsidR="004960D3" w:rsidRPr="00F06B32" w:rsidRDefault="004960D3" w:rsidP="00E25D36">
            <w:pPr>
              <w:spacing w:before="0" w:beforeAutospacing="0" w:after="0" w:afterAutospacing="0" w:line="276" w:lineRule="auto"/>
              <w:rPr>
                <w:szCs w:val="20"/>
              </w:rPr>
            </w:pPr>
            <w:r w:rsidRPr="00F06B32">
              <w:rPr>
                <w:szCs w:val="20"/>
              </w:rPr>
              <w:t>Bespreek behoefte aan praktische hulp op korte termijn door universiteit: wel of niet volgen van colleges, aankomende deadlines, etc.</w:t>
            </w:r>
          </w:p>
        </w:tc>
        <w:sdt>
          <w:sdtPr>
            <w:rPr>
              <w:rStyle w:val="Invoerveld"/>
              <w:szCs w:val="20"/>
            </w:rPr>
            <w:alias w:val="Invoervak"/>
            <w:tag w:val="Invoervak"/>
            <w:id w:val="967627289"/>
            <w:placeholder>
              <w:docPart w:val="758FCC4524994809B0CC75EE819CD100"/>
            </w:placeholder>
            <w:showingPlcHdr/>
            <w15:appearance w15:val="hidden"/>
          </w:sdtPr>
          <w:sdtEndPr>
            <w:rPr>
              <w:rStyle w:val="Standaardalinea-lettertype"/>
            </w:rPr>
          </w:sdtEndPr>
          <w:sdtContent>
            <w:tc>
              <w:tcPr>
                <w:tcW w:w="1544" w:type="dxa"/>
              </w:tcPr>
              <w:p w14:paraId="12DB3261"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366554947"/>
              <w14:checkbox>
                <w14:checked w14:val="0"/>
                <w14:checkedState w14:val="2612" w14:font="MS Gothic"/>
                <w14:uncheckedState w14:val="2610" w14:font="MS Gothic"/>
              </w14:checkbox>
            </w:sdtPr>
            <w:sdtEndPr/>
            <w:sdtContent>
              <w:p w14:paraId="7E2866DC"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717091756"/>
            <w:placeholder>
              <w:docPart w:val="8A10FF07CE554B9693F1CC29BEC2B3EB"/>
            </w:placeholder>
            <w:showingPlcHdr/>
            <w15:appearance w15:val="hidden"/>
          </w:sdtPr>
          <w:sdtEndPr>
            <w:rPr>
              <w:rStyle w:val="Standaardalinea-lettertype"/>
            </w:rPr>
          </w:sdtEndPr>
          <w:sdtContent>
            <w:tc>
              <w:tcPr>
                <w:tcW w:w="2612" w:type="dxa"/>
              </w:tcPr>
              <w:p w14:paraId="6EFF0BE4"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39C15D15" w14:textId="77777777" w:rsidTr="00C6262A">
        <w:tc>
          <w:tcPr>
            <w:tcW w:w="382" w:type="dxa"/>
            <w:vMerge/>
          </w:tcPr>
          <w:p w14:paraId="20A3D5A8"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484859B5" w14:textId="77777777" w:rsidR="004960D3" w:rsidRPr="00F06B32" w:rsidRDefault="004960D3" w:rsidP="00E25D36">
            <w:pPr>
              <w:spacing w:before="0" w:beforeAutospacing="0" w:after="0" w:afterAutospacing="0" w:line="276" w:lineRule="auto"/>
              <w:rPr>
                <w:szCs w:val="20"/>
              </w:rPr>
            </w:pPr>
          </w:p>
        </w:tc>
        <w:tc>
          <w:tcPr>
            <w:tcW w:w="7408" w:type="dxa"/>
          </w:tcPr>
          <w:p w14:paraId="1AA66021" w14:textId="77777777" w:rsidR="004960D3" w:rsidRPr="00F06B32" w:rsidRDefault="004960D3" w:rsidP="00E25D36">
            <w:pPr>
              <w:spacing w:before="0" w:beforeAutospacing="0" w:after="0" w:afterAutospacing="0" w:line="276" w:lineRule="auto"/>
              <w:rPr>
                <w:szCs w:val="20"/>
              </w:rPr>
            </w:pPr>
            <w:r w:rsidRPr="00F06B32">
              <w:rPr>
                <w:szCs w:val="20"/>
              </w:rPr>
              <w:t>Maak een kort verslag van het gesprek met de student en de gemaakte afspraken. Bewaar dit in het (digitale) dossier. Stuur de student een kopie.</w:t>
            </w:r>
          </w:p>
        </w:tc>
        <w:sdt>
          <w:sdtPr>
            <w:rPr>
              <w:rStyle w:val="Invoerveld"/>
              <w:szCs w:val="20"/>
            </w:rPr>
            <w:alias w:val="Invoervak"/>
            <w:tag w:val="Invoervak"/>
            <w:id w:val="-1622840594"/>
            <w:placeholder>
              <w:docPart w:val="8357E4E915F541D78BEFDF07D0C8487C"/>
            </w:placeholder>
            <w:showingPlcHdr/>
            <w15:appearance w15:val="hidden"/>
          </w:sdtPr>
          <w:sdtEndPr>
            <w:rPr>
              <w:rStyle w:val="Standaardalinea-lettertype"/>
            </w:rPr>
          </w:sdtEndPr>
          <w:sdtContent>
            <w:tc>
              <w:tcPr>
                <w:tcW w:w="1544" w:type="dxa"/>
              </w:tcPr>
              <w:p w14:paraId="7BC290A0"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078332246"/>
              <w14:checkbox>
                <w14:checked w14:val="0"/>
                <w14:checkedState w14:val="2612" w14:font="MS Gothic"/>
                <w14:uncheckedState w14:val="2610" w14:font="MS Gothic"/>
              </w14:checkbox>
            </w:sdtPr>
            <w:sdtEndPr/>
            <w:sdtContent>
              <w:p w14:paraId="723344A1"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56012411"/>
            <w:placeholder>
              <w:docPart w:val="29585FF7DC75496BA4FA0869AA34515E"/>
            </w:placeholder>
            <w:showingPlcHdr/>
            <w15:appearance w15:val="hidden"/>
          </w:sdtPr>
          <w:sdtEndPr>
            <w:rPr>
              <w:rStyle w:val="Standaardalinea-lettertype"/>
            </w:rPr>
          </w:sdtEndPr>
          <w:sdtContent>
            <w:tc>
              <w:tcPr>
                <w:tcW w:w="2612" w:type="dxa"/>
              </w:tcPr>
              <w:p w14:paraId="33DCD418"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48135E48" w14:textId="77777777" w:rsidTr="00C6262A">
        <w:tc>
          <w:tcPr>
            <w:tcW w:w="382" w:type="dxa"/>
            <w:vMerge/>
          </w:tcPr>
          <w:p w14:paraId="4A1CC997"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4D6E9353" w14:textId="77777777" w:rsidR="004960D3" w:rsidRPr="00F06B32" w:rsidRDefault="004960D3" w:rsidP="00E25D36">
            <w:pPr>
              <w:spacing w:before="0" w:beforeAutospacing="0" w:after="0" w:afterAutospacing="0" w:line="276" w:lineRule="auto"/>
              <w:rPr>
                <w:szCs w:val="20"/>
              </w:rPr>
            </w:pPr>
          </w:p>
        </w:tc>
        <w:tc>
          <w:tcPr>
            <w:tcW w:w="7408" w:type="dxa"/>
          </w:tcPr>
          <w:p w14:paraId="2616BF74" w14:textId="77777777" w:rsidR="004960D3" w:rsidRPr="00F06B32" w:rsidRDefault="004960D3" w:rsidP="00E25D36">
            <w:pPr>
              <w:spacing w:before="0" w:beforeAutospacing="0" w:after="0" w:afterAutospacing="0" w:line="276" w:lineRule="auto"/>
              <w:rPr>
                <w:szCs w:val="20"/>
              </w:rPr>
            </w:pPr>
            <w:r w:rsidRPr="00F06B32">
              <w:rPr>
                <w:szCs w:val="20"/>
              </w:rPr>
              <w:t>Houdt lijntje met de student, spreek af wanneer je weer contact opneemt.</w:t>
            </w:r>
          </w:p>
        </w:tc>
        <w:sdt>
          <w:sdtPr>
            <w:rPr>
              <w:rStyle w:val="Invoerveld"/>
              <w:szCs w:val="20"/>
            </w:rPr>
            <w:alias w:val="Invoervak"/>
            <w:tag w:val="Invoervak"/>
            <w:id w:val="-1781870680"/>
            <w:placeholder>
              <w:docPart w:val="C14C9EA11439420EBA7462D32C908F75"/>
            </w:placeholder>
            <w:showingPlcHdr/>
            <w15:appearance w15:val="hidden"/>
          </w:sdtPr>
          <w:sdtEndPr>
            <w:rPr>
              <w:rStyle w:val="Standaardalinea-lettertype"/>
            </w:rPr>
          </w:sdtEndPr>
          <w:sdtContent>
            <w:tc>
              <w:tcPr>
                <w:tcW w:w="1544" w:type="dxa"/>
              </w:tcPr>
              <w:p w14:paraId="51BB98FC"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854331805"/>
              <w14:checkbox>
                <w14:checked w14:val="0"/>
                <w14:checkedState w14:val="2612" w14:font="MS Gothic"/>
                <w14:uncheckedState w14:val="2610" w14:font="MS Gothic"/>
              </w14:checkbox>
            </w:sdtPr>
            <w:sdtEndPr/>
            <w:sdtContent>
              <w:p w14:paraId="24E8DF34"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795910928"/>
            <w:placeholder>
              <w:docPart w:val="286D026B1B6649289BE341988E2DA982"/>
            </w:placeholder>
            <w:showingPlcHdr/>
            <w15:appearance w15:val="hidden"/>
          </w:sdtPr>
          <w:sdtEndPr>
            <w:rPr>
              <w:rStyle w:val="Standaardalinea-lettertype"/>
            </w:rPr>
          </w:sdtEndPr>
          <w:sdtContent>
            <w:tc>
              <w:tcPr>
                <w:tcW w:w="2612" w:type="dxa"/>
              </w:tcPr>
              <w:p w14:paraId="14C797B3"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36EC07FF" w14:textId="77777777" w:rsidTr="00C6262A">
        <w:tc>
          <w:tcPr>
            <w:tcW w:w="382" w:type="dxa"/>
            <w:vMerge w:val="restart"/>
          </w:tcPr>
          <w:p w14:paraId="2A14C919" w14:textId="77777777" w:rsidR="004960D3" w:rsidRPr="00F06B32" w:rsidRDefault="004960D3" w:rsidP="00E25D36">
            <w:pPr>
              <w:spacing w:before="0" w:beforeAutospacing="0" w:after="0" w:afterAutospacing="0" w:line="276" w:lineRule="auto"/>
              <w:rPr>
                <w:b/>
                <w:bCs/>
                <w:szCs w:val="20"/>
              </w:rPr>
            </w:pPr>
            <w:r w:rsidRPr="00F06B32">
              <w:rPr>
                <w:b/>
                <w:bCs/>
                <w:szCs w:val="20"/>
              </w:rPr>
              <w:t>4</w:t>
            </w:r>
          </w:p>
        </w:tc>
        <w:tc>
          <w:tcPr>
            <w:tcW w:w="1561" w:type="dxa"/>
            <w:vMerge w:val="restart"/>
            <w:shd w:val="clear" w:color="auto" w:fill="D9F2D0" w:themeFill="accent6" w:themeFillTint="33"/>
          </w:tcPr>
          <w:p w14:paraId="7A738EDB" w14:textId="77777777" w:rsidR="004960D3" w:rsidRPr="00F06B32" w:rsidRDefault="004960D3" w:rsidP="00E25D36">
            <w:pPr>
              <w:spacing w:before="0" w:beforeAutospacing="0" w:after="0" w:afterAutospacing="0" w:line="276" w:lineRule="auto"/>
              <w:rPr>
                <w:szCs w:val="20"/>
              </w:rPr>
            </w:pPr>
            <w:r w:rsidRPr="00F06B32">
              <w:rPr>
                <w:szCs w:val="20"/>
                <w:u w:val="single"/>
              </w:rPr>
              <w:t>Na</w:t>
            </w:r>
            <w:r w:rsidRPr="00F06B32">
              <w:rPr>
                <w:szCs w:val="20"/>
              </w:rPr>
              <w:t xml:space="preserve"> contact met suïcidant</w:t>
            </w:r>
          </w:p>
        </w:tc>
        <w:tc>
          <w:tcPr>
            <w:tcW w:w="7408" w:type="dxa"/>
          </w:tcPr>
          <w:p w14:paraId="3E3C7267" w14:textId="77777777" w:rsidR="004960D3" w:rsidRPr="00F06B32" w:rsidRDefault="004960D3" w:rsidP="00E25D36">
            <w:pPr>
              <w:spacing w:before="0" w:beforeAutospacing="0" w:after="0" w:afterAutospacing="0" w:line="276" w:lineRule="auto"/>
              <w:rPr>
                <w:szCs w:val="20"/>
              </w:rPr>
            </w:pPr>
            <w:r w:rsidRPr="00F06B32">
              <w:rPr>
                <w:szCs w:val="20"/>
              </w:rPr>
              <w:t xml:space="preserve">Contact </w:t>
            </w:r>
            <w:proofErr w:type="gramStart"/>
            <w:r w:rsidRPr="00F06B32">
              <w:rPr>
                <w:szCs w:val="20"/>
              </w:rPr>
              <w:t>ouders /</w:t>
            </w:r>
            <w:proofErr w:type="gramEnd"/>
            <w:r w:rsidRPr="00F06B32">
              <w:rPr>
                <w:szCs w:val="20"/>
              </w:rPr>
              <w:t xml:space="preserve"> verzorgers:</w:t>
            </w:r>
          </w:p>
          <w:p w14:paraId="2FFDA339"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Leg contact met ouders/verzorgers/ contactpersoon als de student dit nog niet zelf heeft gedaan.</w:t>
            </w:r>
          </w:p>
          <w:p w14:paraId="306B9853"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Vertel waarom je belt en breng het nieuws. Vang de eerste reactie op.</w:t>
            </w:r>
          </w:p>
          <w:p w14:paraId="2ABF8118"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Geef aan dat de student weet dat je hen informeert.</w:t>
            </w:r>
          </w:p>
          <w:p w14:paraId="0FC84080"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Bespreek wat zij voor hun kind willen en kunnen doen.</w:t>
            </w:r>
          </w:p>
          <w:p w14:paraId="105F2C9E"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Adviseer over ondersteuning voor ouders/verzorgers.</w:t>
            </w:r>
          </w:p>
          <w:p w14:paraId="2E3F7321"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Vraag wat de universiteit op dit moment voor hen kan doen.</w:t>
            </w:r>
          </w:p>
          <w:p w14:paraId="533088A3"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lastRenderedPageBreak/>
              <w:t>Geef aan wie de contactpersoon is binnen de universiteit.</w:t>
            </w:r>
          </w:p>
          <w:p w14:paraId="07F6B248"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Spreek eventueel een vervolgcontact af.</w:t>
            </w:r>
          </w:p>
        </w:tc>
        <w:sdt>
          <w:sdtPr>
            <w:rPr>
              <w:rStyle w:val="Invoerveld"/>
              <w:szCs w:val="20"/>
            </w:rPr>
            <w:alias w:val="Invoervak"/>
            <w:tag w:val="Invoervak"/>
            <w:id w:val="1917892655"/>
            <w:placeholder>
              <w:docPart w:val="142173048AFA4BCDA3D758345E893E2D"/>
            </w:placeholder>
            <w:showingPlcHdr/>
            <w15:appearance w15:val="hidden"/>
          </w:sdtPr>
          <w:sdtEndPr>
            <w:rPr>
              <w:rStyle w:val="Standaardalinea-lettertype"/>
            </w:rPr>
          </w:sdtEndPr>
          <w:sdtContent>
            <w:tc>
              <w:tcPr>
                <w:tcW w:w="1544" w:type="dxa"/>
              </w:tcPr>
              <w:p w14:paraId="1E221833"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2066095591"/>
              <w14:checkbox>
                <w14:checked w14:val="0"/>
                <w14:checkedState w14:val="2612" w14:font="MS Gothic"/>
                <w14:uncheckedState w14:val="2610" w14:font="MS Gothic"/>
              </w14:checkbox>
            </w:sdtPr>
            <w:sdtEndPr/>
            <w:sdtContent>
              <w:p w14:paraId="1D071E2B"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708648588"/>
            <w:placeholder>
              <w:docPart w:val="174C553979284366AA07624001BAF575"/>
            </w:placeholder>
            <w:showingPlcHdr/>
            <w15:appearance w15:val="hidden"/>
          </w:sdtPr>
          <w:sdtEndPr>
            <w:rPr>
              <w:rStyle w:val="Standaardalinea-lettertype"/>
            </w:rPr>
          </w:sdtEndPr>
          <w:sdtContent>
            <w:tc>
              <w:tcPr>
                <w:tcW w:w="2612" w:type="dxa"/>
              </w:tcPr>
              <w:p w14:paraId="351D0F98"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72952B63" w14:textId="77777777" w:rsidTr="00C6262A">
        <w:tc>
          <w:tcPr>
            <w:tcW w:w="382" w:type="dxa"/>
            <w:vMerge/>
          </w:tcPr>
          <w:p w14:paraId="17FB89F2"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27E7C742" w14:textId="77777777" w:rsidR="004960D3" w:rsidRPr="00F06B32" w:rsidRDefault="004960D3" w:rsidP="00E25D36">
            <w:pPr>
              <w:spacing w:before="0" w:beforeAutospacing="0" w:after="0" w:afterAutospacing="0" w:line="276" w:lineRule="auto"/>
              <w:rPr>
                <w:szCs w:val="20"/>
                <w:u w:val="single"/>
              </w:rPr>
            </w:pPr>
          </w:p>
        </w:tc>
        <w:tc>
          <w:tcPr>
            <w:tcW w:w="7408" w:type="dxa"/>
          </w:tcPr>
          <w:p w14:paraId="01D3E740" w14:textId="77777777" w:rsidR="004960D3" w:rsidRPr="00F06B32" w:rsidRDefault="004960D3" w:rsidP="00E25D36">
            <w:pPr>
              <w:spacing w:before="0" w:beforeAutospacing="0" w:after="0" w:afterAutospacing="0" w:line="276" w:lineRule="auto"/>
              <w:rPr>
                <w:szCs w:val="20"/>
              </w:rPr>
            </w:pPr>
            <w:r w:rsidRPr="00F06B32">
              <w:rPr>
                <w:szCs w:val="20"/>
              </w:rPr>
              <w:t xml:space="preserve">Maak een kort verslag van het gesprek met de </w:t>
            </w:r>
            <w:proofErr w:type="gramStart"/>
            <w:r w:rsidRPr="00F06B32">
              <w:rPr>
                <w:szCs w:val="20"/>
              </w:rPr>
              <w:t>ouders /</w:t>
            </w:r>
            <w:proofErr w:type="gramEnd"/>
            <w:r w:rsidRPr="00F06B32">
              <w:rPr>
                <w:szCs w:val="20"/>
              </w:rPr>
              <w:t xml:space="preserve"> verzorgers en de gemaakte afspraken. Bewaar dit in het (digitale) dossier. </w:t>
            </w:r>
          </w:p>
        </w:tc>
        <w:sdt>
          <w:sdtPr>
            <w:rPr>
              <w:rStyle w:val="Invoerveld"/>
              <w:szCs w:val="20"/>
            </w:rPr>
            <w:alias w:val="Invoervak"/>
            <w:tag w:val="Invoervak"/>
            <w:id w:val="956527473"/>
            <w:placeholder>
              <w:docPart w:val="7970D6B3E7E744FC8CC228E237FD23B8"/>
            </w:placeholder>
            <w:showingPlcHdr/>
            <w15:appearance w15:val="hidden"/>
          </w:sdtPr>
          <w:sdtEndPr>
            <w:rPr>
              <w:rStyle w:val="Standaardalinea-lettertype"/>
            </w:rPr>
          </w:sdtEndPr>
          <w:sdtContent>
            <w:tc>
              <w:tcPr>
                <w:tcW w:w="1544" w:type="dxa"/>
              </w:tcPr>
              <w:p w14:paraId="395B4589"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20233980"/>
              <w14:checkbox>
                <w14:checked w14:val="0"/>
                <w14:checkedState w14:val="2612" w14:font="MS Gothic"/>
                <w14:uncheckedState w14:val="2610" w14:font="MS Gothic"/>
              </w14:checkbox>
            </w:sdtPr>
            <w:sdtEndPr/>
            <w:sdtContent>
              <w:p w14:paraId="7D8776F4"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381255646"/>
            <w:placeholder>
              <w:docPart w:val="1CB73DEC24024AF98877F035D502CDC0"/>
            </w:placeholder>
            <w:showingPlcHdr/>
            <w15:appearance w15:val="hidden"/>
          </w:sdtPr>
          <w:sdtEndPr>
            <w:rPr>
              <w:rStyle w:val="Standaardalinea-lettertype"/>
            </w:rPr>
          </w:sdtEndPr>
          <w:sdtContent>
            <w:tc>
              <w:tcPr>
                <w:tcW w:w="2612" w:type="dxa"/>
              </w:tcPr>
              <w:p w14:paraId="50EB6BD8"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3A53EAC2" w14:textId="77777777" w:rsidTr="00C6262A">
        <w:tc>
          <w:tcPr>
            <w:tcW w:w="382" w:type="dxa"/>
            <w:vMerge/>
          </w:tcPr>
          <w:p w14:paraId="5FAE60B6"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3FC107C0" w14:textId="77777777" w:rsidR="004960D3" w:rsidRPr="00F06B32" w:rsidRDefault="004960D3" w:rsidP="00E25D36">
            <w:pPr>
              <w:spacing w:before="0" w:beforeAutospacing="0" w:after="0" w:afterAutospacing="0" w:line="276" w:lineRule="auto"/>
              <w:rPr>
                <w:szCs w:val="20"/>
                <w:u w:val="single"/>
              </w:rPr>
            </w:pPr>
          </w:p>
        </w:tc>
        <w:tc>
          <w:tcPr>
            <w:tcW w:w="7408" w:type="dxa"/>
          </w:tcPr>
          <w:p w14:paraId="6B531E39"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Neem contact op met nauw betrokken docent(en)/ begeleider(s) van de student en informeer ze, zonder in details te treden, over de situatie van de student, </w:t>
            </w:r>
            <w:proofErr w:type="gramStart"/>
            <w:r w:rsidRPr="00F06B32">
              <w:rPr>
                <w:rFonts w:ascii="Merriweather" w:hAnsi="Merriweather"/>
                <w:sz w:val="20"/>
                <w:szCs w:val="20"/>
                <w:lang w:val="nl-NL"/>
              </w:rPr>
              <w:t>indien</w:t>
            </w:r>
            <w:proofErr w:type="gramEnd"/>
            <w:r w:rsidRPr="00F06B32">
              <w:rPr>
                <w:rFonts w:ascii="Merriweather" w:hAnsi="Merriweather"/>
                <w:sz w:val="20"/>
                <w:szCs w:val="20"/>
                <w:lang w:val="nl-NL"/>
              </w:rPr>
              <w:t xml:space="preserve"> deze daar toestemming voor heeft gegeven. </w:t>
            </w:r>
          </w:p>
          <w:p w14:paraId="6EBB69DD"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Bepaal wat zij in praktische en emotionele zin nodig hebben in relatie tot dit nieuws. </w:t>
            </w:r>
          </w:p>
          <w:p w14:paraId="26D9388D"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Geef advies over beschikbare ondersteuning voor zichzelf en studenten.</w:t>
            </w:r>
          </w:p>
          <w:p w14:paraId="765B3709"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Benoem dat ze voor advies terecht kunnen bij het Adviespunt Zorgwekkend Gedrag (AZG). / </w:t>
            </w:r>
            <w:r>
              <w:fldChar w:fldCharType="begin"/>
            </w:r>
            <w:r w:rsidRPr="004C6DCE">
              <w:rPr>
                <w:lang w:val="nl-NL"/>
              </w:rPr>
              <w:instrText>HYPERLINK "https://www.student.universiteitleiden.nl/ondersteuning-en-welzijn/sociale-veiligheid--integriteit/zorgwekkend-of-bedreigend-gedrag/geesteswetenschappen/urban-studies"</w:instrText>
            </w:r>
            <w:r>
              <w:fldChar w:fldCharType="separate"/>
            </w:r>
            <w:r w:rsidRPr="00F06B32">
              <w:rPr>
                <w:rStyle w:val="Hyperlink"/>
                <w:rFonts w:ascii="Merriweather" w:hAnsi="Merriweather"/>
                <w:sz w:val="20"/>
                <w:szCs w:val="20"/>
                <w:lang w:val="nl-NL"/>
              </w:rPr>
              <w:t>adviespuntzg@sea.leidenuniv.nl</w:t>
            </w:r>
            <w:r>
              <w:fldChar w:fldCharType="end"/>
            </w:r>
            <w:r w:rsidRPr="00F06B32">
              <w:rPr>
                <w:rFonts w:ascii="Merriweather" w:hAnsi="Merriweather"/>
                <w:sz w:val="20"/>
                <w:szCs w:val="20"/>
                <w:lang w:val="nl-NL"/>
              </w:rPr>
              <w:br/>
              <w:t xml:space="preserve">Binnen kantooruren: 071 527 8025 </w:t>
            </w:r>
            <w:r w:rsidRPr="00F06B32">
              <w:rPr>
                <w:rFonts w:ascii="Merriweather" w:hAnsi="Merriweather"/>
                <w:sz w:val="20"/>
                <w:szCs w:val="20"/>
                <w:lang w:val="nl-NL"/>
              </w:rPr>
              <w:br/>
              <w:t>Buiten kantooruren: (crisisnummers, 24/7 bereikbaar):</w:t>
            </w:r>
            <w:r w:rsidRPr="00F06B32">
              <w:rPr>
                <w:rFonts w:ascii="Merriweather" w:hAnsi="Merriweather"/>
                <w:sz w:val="20"/>
                <w:szCs w:val="20"/>
                <w:lang w:val="nl-NL"/>
              </w:rPr>
              <w:br/>
              <w:t xml:space="preserve">071 527 </w:t>
            </w:r>
            <w:proofErr w:type="gramStart"/>
            <w:r w:rsidRPr="00F06B32">
              <w:rPr>
                <w:rFonts w:ascii="Merriweather" w:hAnsi="Merriweather"/>
                <w:sz w:val="20"/>
                <w:szCs w:val="20"/>
                <w:lang w:val="nl-NL"/>
              </w:rPr>
              <w:t>6666 /</w:t>
            </w:r>
            <w:proofErr w:type="gramEnd"/>
            <w:r w:rsidRPr="00F06B32">
              <w:rPr>
                <w:rFonts w:ascii="Merriweather" w:hAnsi="Merriweather"/>
                <w:sz w:val="20"/>
                <w:szCs w:val="20"/>
                <w:lang w:val="nl-NL"/>
              </w:rPr>
              <w:t xml:space="preserve"> 032 033 1343</w:t>
            </w:r>
          </w:p>
        </w:tc>
        <w:sdt>
          <w:sdtPr>
            <w:rPr>
              <w:rStyle w:val="Invoerveld"/>
              <w:szCs w:val="20"/>
            </w:rPr>
            <w:alias w:val="Invoervak"/>
            <w:tag w:val="Invoervak"/>
            <w:id w:val="-1400665065"/>
            <w:placeholder>
              <w:docPart w:val="B9739B0420494D69ABBA359114D7FA2C"/>
            </w:placeholder>
            <w:showingPlcHdr/>
            <w15:appearance w15:val="hidden"/>
          </w:sdtPr>
          <w:sdtEndPr>
            <w:rPr>
              <w:rStyle w:val="Standaardalinea-lettertype"/>
            </w:rPr>
          </w:sdtEndPr>
          <w:sdtContent>
            <w:tc>
              <w:tcPr>
                <w:tcW w:w="1544" w:type="dxa"/>
              </w:tcPr>
              <w:p w14:paraId="245B4EDB"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281568151"/>
              <w14:checkbox>
                <w14:checked w14:val="0"/>
                <w14:checkedState w14:val="2612" w14:font="MS Gothic"/>
                <w14:uncheckedState w14:val="2610" w14:font="MS Gothic"/>
              </w14:checkbox>
            </w:sdtPr>
            <w:sdtEndPr/>
            <w:sdtContent>
              <w:p w14:paraId="5DECE154"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843356440"/>
            <w:placeholder>
              <w:docPart w:val="273C4FE0ECFB4049A33D8F1F6186024F"/>
            </w:placeholder>
            <w:showingPlcHdr/>
            <w15:appearance w15:val="hidden"/>
          </w:sdtPr>
          <w:sdtEndPr>
            <w:rPr>
              <w:rStyle w:val="Standaardalinea-lettertype"/>
            </w:rPr>
          </w:sdtEndPr>
          <w:sdtContent>
            <w:tc>
              <w:tcPr>
                <w:tcW w:w="2612" w:type="dxa"/>
              </w:tcPr>
              <w:p w14:paraId="638D2F13"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50CC2A1D" w14:textId="77777777" w:rsidTr="00C6262A">
        <w:tc>
          <w:tcPr>
            <w:tcW w:w="382" w:type="dxa"/>
            <w:vMerge/>
          </w:tcPr>
          <w:p w14:paraId="4061DBCF"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053A6B0C" w14:textId="77777777" w:rsidR="004960D3" w:rsidRPr="00F06B32" w:rsidRDefault="004960D3" w:rsidP="00E25D36">
            <w:pPr>
              <w:spacing w:before="0" w:beforeAutospacing="0" w:after="0" w:afterAutospacing="0" w:line="276" w:lineRule="auto"/>
              <w:rPr>
                <w:szCs w:val="20"/>
                <w:u w:val="single"/>
              </w:rPr>
            </w:pPr>
          </w:p>
        </w:tc>
        <w:tc>
          <w:tcPr>
            <w:tcW w:w="7408" w:type="dxa"/>
          </w:tcPr>
          <w:p w14:paraId="2D294C7B" w14:textId="77777777" w:rsidR="004960D3" w:rsidRPr="00F06B32" w:rsidRDefault="004960D3" w:rsidP="00E25D36">
            <w:pPr>
              <w:spacing w:before="0" w:beforeAutospacing="0" w:after="0" w:afterAutospacing="0" w:line="276" w:lineRule="auto"/>
              <w:rPr>
                <w:szCs w:val="20"/>
              </w:rPr>
            </w:pPr>
            <w:r w:rsidRPr="00F06B32">
              <w:rPr>
                <w:szCs w:val="20"/>
              </w:rPr>
              <w:t>Informeer studiegenoten:</w:t>
            </w:r>
          </w:p>
          <w:p w14:paraId="2467C91A"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Informeer evt. </w:t>
            </w:r>
            <w:r w:rsidRPr="00F06B32">
              <w:rPr>
                <w:rFonts w:ascii="Merriweather" w:hAnsi="Merriweather"/>
                <w:sz w:val="20"/>
                <w:szCs w:val="20"/>
                <w:u w:val="single"/>
                <w:lang w:val="nl-NL"/>
              </w:rPr>
              <w:t>na instemming van de student</w:t>
            </w:r>
            <w:r w:rsidRPr="00F06B32">
              <w:rPr>
                <w:rFonts w:ascii="Merriweather" w:hAnsi="Merriweather"/>
                <w:sz w:val="20"/>
                <w:szCs w:val="20"/>
                <w:lang w:val="nl-NL"/>
              </w:rPr>
              <w:t xml:space="preserve"> naastbetrokkenen zoals werkgroepsgenoten of huisgenoten. Doe dit bij voorkeur individueel, of in kleine groepen. Geef aan dat de student weet dat je hen informeert. Bescherm de privacy van de student, respecteer zijn of haar wensen, en hou de informatie zo beknopt mogelijk.</w:t>
            </w:r>
          </w:p>
          <w:p w14:paraId="3C9AA9AF"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Geef wel informatie over: wie, wanneer.</w:t>
            </w:r>
          </w:p>
          <w:p w14:paraId="146C841B"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Geef </w:t>
            </w:r>
            <w:r w:rsidRPr="00F06B32">
              <w:rPr>
                <w:rFonts w:ascii="Merriweather" w:hAnsi="Merriweather"/>
                <w:sz w:val="20"/>
                <w:szCs w:val="20"/>
                <w:u w:val="single"/>
                <w:lang w:val="nl-NL"/>
              </w:rPr>
              <w:t>geen</w:t>
            </w:r>
            <w:r w:rsidRPr="00F06B32">
              <w:rPr>
                <w:rFonts w:ascii="Merriweather" w:hAnsi="Merriweather"/>
                <w:sz w:val="20"/>
                <w:szCs w:val="20"/>
                <w:lang w:val="nl-NL"/>
              </w:rPr>
              <w:t xml:space="preserve"> informatie over de methode. Dit is irrelevant, schokkend, leidt tot speculaties, en vergroot mogelijk imitatiegevaar.</w:t>
            </w:r>
          </w:p>
          <w:p w14:paraId="2214B802"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Geef </w:t>
            </w:r>
            <w:r w:rsidRPr="00F06B32">
              <w:rPr>
                <w:rFonts w:ascii="Merriweather" w:hAnsi="Merriweather"/>
                <w:sz w:val="20"/>
                <w:szCs w:val="20"/>
                <w:u w:val="single"/>
                <w:lang w:val="nl-NL"/>
              </w:rPr>
              <w:t>geen</w:t>
            </w:r>
            <w:r w:rsidRPr="00F06B32">
              <w:rPr>
                <w:rFonts w:ascii="Merriweather" w:hAnsi="Merriweather"/>
                <w:sz w:val="20"/>
                <w:szCs w:val="20"/>
                <w:lang w:val="nl-NL"/>
              </w:rPr>
              <w:t xml:space="preserve"> informatie over: waarom, waar en door wie gevonden.</w:t>
            </w:r>
          </w:p>
          <w:p w14:paraId="0FE3E10C"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lastRenderedPageBreak/>
              <w:t>Geef ruimte voor emoties (o.a. angst, schuld, boosheid) en geruchten. Bevorder openheid. Reageer waar mogelijk met feitelijke informatie op geruchten. Benadruk dat geruchten pijn doen. Geef ook aan dat we niet alles weten en misschien ook niet te weten zullen komen.</w:t>
            </w:r>
          </w:p>
          <w:p w14:paraId="343D454E"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Vertel dat de student waarschijnlijk zo wanhopig was dat hij/zij geen andere uitweg meer zag.</w:t>
            </w:r>
          </w:p>
          <w:p w14:paraId="2D9880CD"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Bespreek dat veel mensen die een poging doen tot suïcide niet dood willen, maar vooral aan hun gedachten of situatie willen ontsnappen.</w:t>
            </w:r>
          </w:p>
          <w:p w14:paraId="4E920C8B"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Benadruk bij studenten de vertrouwelijkheid en verantwoordelijkheid voor zorgvuldig omgaan met de privacy van de student (incl. sociale media). Raad ze af met de media te spreken.</w:t>
            </w:r>
          </w:p>
          <w:p w14:paraId="53F802B1"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Vertel bij wie studiegenoten terecht kunnen met vragen, zorgen en gevoelens. Laat ze (indien mogelijk) aanwezig zijn bij de bijeenkomst.</w:t>
            </w:r>
          </w:p>
          <w:p w14:paraId="6C8C241A"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Attendeer aanwezigen in ieder geval op:</w:t>
            </w:r>
          </w:p>
          <w:p w14:paraId="5751F78C" w14:textId="77777777" w:rsidR="004960D3" w:rsidRPr="00F06B32" w:rsidRDefault="004960D3" w:rsidP="00E25D36">
            <w:pPr>
              <w:pStyle w:val="Lijstalinea"/>
              <w:numPr>
                <w:ilvl w:val="0"/>
                <w:numId w:val="41"/>
              </w:numPr>
              <w:spacing w:before="0" w:beforeAutospacing="0" w:after="0" w:afterAutospacing="0" w:line="276" w:lineRule="auto"/>
              <w:rPr>
                <w:szCs w:val="20"/>
              </w:rPr>
            </w:pPr>
            <w:hyperlink r:id="rId22" w:history="1">
              <w:r w:rsidRPr="00F06B32">
                <w:rPr>
                  <w:rStyle w:val="Hyperlink"/>
                  <w:szCs w:val="20"/>
                </w:rPr>
                <w:t>Slachtofferhulp</w:t>
              </w:r>
            </w:hyperlink>
          </w:p>
          <w:p w14:paraId="7E92AAAB" w14:textId="77777777" w:rsidR="004960D3" w:rsidRPr="00F06B32" w:rsidRDefault="004960D3" w:rsidP="00E25D36">
            <w:pPr>
              <w:pStyle w:val="Lijstalinea"/>
              <w:numPr>
                <w:ilvl w:val="0"/>
                <w:numId w:val="41"/>
              </w:numPr>
              <w:spacing w:before="0" w:beforeAutospacing="0" w:after="0" w:afterAutospacing="0" w:line="276" w:lineRule="auto"/>
              <w:rPr>
                <w:szCs w:val="20"/>
              </w:rPr>
            </w:pPr>
            <w:hyperlink r:id="rId23" w:history="1">
              <w:r w:rsidRPr="00F06B32">
                <w:rPr>
                  <w:rStyle w:val="Hyperlink"/>
                  <w:szCs w:val="20"/>
                </w:rPr>
                <w:t>www.113.nl</w:t>
              </w:r>
            </w:hyperlink>
          </w:p>
          <w:p w14:paraId="5BAA6924" w14:textId="77777777" w:rsidR="004960D3" w:rsidRPr="00F06B32" w:rsidRDefault="004960D3" w:rsidP="00E25D36">
            <w:pPr>
              <w:pStyle w:val="Lijstalinea"/>
              <w:numPr>
                <w:ilvl w:val="0"/>
                <w:numId w:val="41"/>
              </w:numPr>
              <w:spacing w:before="0" w:beforeAutospacing="0" w:after="0" w:afterAutospacing="0" w:line="276" w:lineRule="auto"/>
              <w:rPr>
                <w:szCs w:val="20"/>
              </w:rPr>
            </w:pPr>
            <w:hyperlink r:id="rId24" w:history="1">
              <w:r w:rsidRPr="00F06B32">
                <w:rPr>
                  <w:rStyle w:val="Hyperlink"/>
                  <w:szCs w:val="20"/>
                </w:rPr>
                <w:t>www.mindyoung.nl</w:t>
              </w:r>
            </w:hyperlink>
          </w:p>
          <w:p w14:paraId="33907035" w14:textId="77777777" w:rsidR="004960D3" w:rsidRPr="00F06B32" w:rsidRDefault="004960D3" w:rsidP="00E25D36">
            <w:pPr>
              <w:pStyle w:val="Lijstalinea"/>
              <w:numPr>
                <w:ilvl w:val="0"/>
                <w:numId w:val="41"/>
              </w:numPr>
              <w:spacing w:before="0" w:beforeAutospacing="0" w:after="0" w:afterAutospacing="0" w:line="276" w:lineRule="auto"/>
              <w:rPr>
                <w:szCs w:val="20"/>
              </w:rPr>
            </w:pPr>
            <w:hyperlink r:id="rId25" w:anchor="wat-kan-de-studentenpsycholoog-voor-je-doen">
              <w:r w:rsidRPr="00F06B32">
                <w:rPr>
                  <w:rStyle w:val="Hyperlink"/>
                  <w:szCs w:val="20"/>
                </w:rPr>
                <w:t>Team studentenpsychologen</w:t>
              </w:r>
            </w:hyperlink>
            <w:r w:rsidRPr="00F06B32">
              <w:rPr>
                <w:szCs w:val="20"/>
              </w:rPr>
              <w:t> </w:t>
            </w:r>
          </w:p>
          <w:p w14:paraId="472D6AD5" w14:textId="77777777" w:rsidR="004960D3" w:rsidRPr="00F06B32" w:rsidRDefault="004960D3" w:rsidP="00E25D36">
            <w:pPr>
              <w:pStyle w:val="Lijstalinea"/>
              <w:numPr>
                <w:ilvl w:val="0"/>
                <w:numId w:val="41"/>
              </w:numPr>
              <w:spacing w:before="0" w:beforeAutospacing="0" w:after="0" w:afterAutospacing="0" w:line="276" w:lineRule="auto"/>
              <w:rPr>
                <w:szCs w:val="20"/>
              </w:rPr>
            </w:pPr>
            <w:r w:rsidRPr="00F06B32">
              <w:rPr>
                <w:szCs w:val="20"/>
              </w:rPr>
              <w:t>Huisarts</w:t>
            </w:r>
          </w:p>
          <w:p w14:paraId="34685575" w14:textId="77777777" w:rsidR="004960D3" w:rsidRPr="00F06B32" w:rsidRDefault="004960D3" w:rsidP="00E25D36">
            <w:pPr>
              <w:pStyle w:val="Lijstalinea"/>
              <w:numPr>
                <w:ilvl w:val="0"/>
                <w:numId w:val="41"/>
              </w:numPr>
              <w:spacing w:before="0" w:beforeAutospacing="0" w:after="0" w:afterAutospacing="0" w:line="276" w:lineRule="auto"/>
              <w:rPr>
                <w:szCs w:val="20"/>
              </w:rPr>
            </w:pPr>
            <w:r w:rsidRPr="00F06B32">
              <w:rPr>
                <w:szCs w:val="20"/>
              </w:rPr>
              <w:t xml:space="preserve">Universitair </w:t>
            </w:r>
            <w:hyperlink r:id="rId26" w:history="1">
              <w:proofErr w:type="spellStart"/>
              <w:r w:rsidRPr="00F06B32">
                <w:rPr>
                  <w:rStyle w:val="Hyperlink"/>
                  <w:szCs w:val="20"/>
                </w:rPr>
                <w:t>Studentenopvangteam</w:t>
              </w:r>
              <w:proofErr w:type="spellEnd"/>
            </w:hyperlink>
            <w:r w:rsidRPr="00F06B32">
              <w:rPr>
                <w:szCs w:val="20"/>
              </w:rPr>
              <w:t xml:space="preserve"> </w:t>
            </w:r>
          </w:p>
          <w:p w14:paraId="21A32872"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Deel praktische informatie (</w:t>
            </w:r>
            <w:proofErr w:type="spellStart"/>
            <w:r w:rsidRPr="00F06B32">
              <w:rPr>
                <w:rFonts w:ascii="Merriweather" w:hAnsi="Merriweather"/>
                <w:sz w:val="20"/>
                <w:szCs w:val="20"/>
                <w:lang w:val="nl-NL"/>
              </w:rPr>
              <w:t>bijv</w:t>
            </w:r>
            <w:proofErr w:type="spellEnd"/>
            <w:r w:rsidRPr="00F06B32">
              <w:rPr>
                <w:rFonts w:ascii="Merriweather" w:hAnsi="Merriweather"/>
                <w:sz w:val="20"/>
                <w:szCs w:val="20"/>
                <w:lang w:val="nl-NL"/>
              </w:rPr>
              <w:t xml:space="preserve"> over toegang locaties, lessen en werkzaamheden) zodra deze er is. </w:t>
            </w:r>
          </w:p>
          <w:p w14:paraId="197C7D31" w14:textId="77777777" w:rsidR="004960D3"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Geef studenten na de bijeenkomst de mogelijkheid even te blijven zitten, na te praten, contact te leggen met staf en/of ondersteuners. </w:t>
            </w:r>
          </w:p>
          <w:p w14:paraId="1CDCCD5E" w14:textId="77777777" w:rsidR="00C6262A" w:rsidRDefault="00C6262A" w:rsidP="00C6262A">
            <w:pPr>
              <w:pStyle w:val="Tabelbullet1"/>
              <w:numPr>
                <w:ilvl w:val="0"/>
                <w:numId w:val="0"/>
              </w:numPr>
              <w:spacing w:line="276" w:lineRule="auto"/>
              <w:ind w:left="317" w:hanging="284"/>
              <w:rPr>
                <w:rFonts w:ascii="Merriweather" w:hAnsi="Merriweather"/>
                <w:sz w:val="20"/>
                <w:szCs w:val="20"/>
                <w:lang w:val="nl-NL"/>
              </w:rPr>
            </w:pPr>
          </w:p>
          <w:p w14:paraId="0B536712" w14:textId="77777777" w:rsidR="00C6262A" w:rsidRPr="00F06B32" w:rsidRDefault="00C6262A" w:rsidP="00C6262A">
            <w:pPr>
              <w:pStyle w:val="Tabelbullet1"/>
              <w:numPr>
                <w:ilvl w:val="0"/>
                <w:numId w:val="0"/>
              </w:numPr>
              <w:spacing w:line="276" w:lineRule="auto"/>
              <w:ind w:left="317" w:hanging="284"/>
              <w:rPr>
                <w:rFonts w:ascii="Merriweather" w:hAnsi="Merriweather"/>
                <w:sz w:val="20"/>
                <w:szCs w:val="20"/>
                <w:lang w:val="nl-NL"/>
              </w:rPr>
            </w:pPr>
          </w:p>
        </w:tc>
        <w:sdt>
          <w:sdtPr>
            <w:rPr>
              <w:rStyle w:val="Invoerveld"/>
              <w:szCs w:val="20"/>
            </w:rPr>
            <w:alias w:val="Invoervak"/>
            <w:tag w:val="Invoervak"/>
            <w:id w:val="159578391"/>
            <w:placeholder>
              <w:docPart w:val="79C0B11B4A6A456EA885FC80DE450B0A"/>
            </w:placeholder>
            <w:showingPlcHdr/>
            <w15:appearance w15:val="hidden"/>
          </w:sdtPr>
          <w:sdtEndPr>
            <w:rPr>
              <w:rStyle w:val="Standaardalinea-lettertype"/>
            </w:rPr>
          </w:sdtEndPr>
          <w:sdtContent>
            <w:tc>
              <w:tcPr>
                <w:tcW w:w="1544" w:type="dxa"/>
              </w:tcPr>
              <w:p w14:paraId="19A5E639"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629859946"/>
              <w14:checkbox>
                <w14:checked w14:val="0"/>
                <w14:checkedState w14:val="2612" w14:font="MS Gothic"/>
                <w14:uncheckedState w14:val="2610" w14:font="MS Gothic"/>
              </w14:checkbox>
            </w:sdtPr>
            <w:sdtEndPr/>
            <w:sdtContent>
              <w:p w14:paraId="0C7DD387"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062713364"/>
            <w:placeholder>
              <w:docPart w:val="ABA515CC5AB440089E4BDD1C414C70DA"/>
            </w:placeholder>
            <w15:appearance w15:val="hidden"/>
          </w:sdtPr>
          <w:sdtEndPr>
            <w:rPr>
              <w:rStyle w:val="Standaardalinea-lettertype"/>
            </w:rPr>
          </w:sdtEndPr>
          <w:sdtContent>
            <w:tc>
              <w:tcPr>
                <w:tcW w:w="2612" w:type="dxa"/>
              </w:tcPr>
              <w:p w14:paraId="5228AC12" w14:textId="77777777" w:rsidR="004960D3" w:rsidRPr="00F06B32" w:rsidRDefault="004960D3" w:rsidP="00E25D36">
                <w:pPr>
                  <w:spacing w:before="0" w:beforeAutospacing="0" w:after="0" w:afterAutospacing="0" w:line="276" w:lineRule="auto"/>
                  <w:rPr>
                    <w:szCs w:val="20"/>
                  </w:rPr>
                </w:pPr>
                <w:r w:rsidRPr="00F06B32">
                  <w:rPr>
                    <w:szCs w:val="20"/>
                  </w:rPr>
                  <w:t>Team Studenten-psychologen: </w:t>
                </w:r>
              </w:p>
              <w:p w14:paraId="7D5E1A0F" w14:textId="77777777" w:rsidR="004960D3" w:rsidRPr="00F06B32" w:rsidRDefault="004960D3" w:rsidP="00E25D36">
                <w:pPr>
                  <w:spacing w:before="0" w:beforeAutospacing="0" w:after="0" w:afterAutospacing="0" w:line="276" w:lineRule="auto"/>
                  <w:rPr>
                    <w:szCs w:val="20"/>
                  </w:rPr>
                </w:pPr>
                <w:r w:rsidRPr="00F06B32">
                  <w:rPr>
                    <w:szCs w:val="20"/>
                  </w:rPr>
                  <w:t xml:space="preserve">T: 071-5278025 </w:t>
                </w:r>
              </w:p>
              <w:p w14:paraId="1E1AA464" w14:textId="77777777" w:rsidR="004960D3" w:rsidRPr="00F06B32" w:rsidRDefault="004960D3" w:rsidP="00E25D36">
                <w:pPr>
                  <w:spacing w:before="0" w:beforeAutospacing="0" w:after="0" w:afterAutospacing="0" w:line="276" w:lineRule="auto"/>
                  <w:rPr>
                    <w:szCs w:val="20"/>
                  </w:rPr>
                </w:pPr>
                <w:r w:rsidRPr="00F06B32">
                  <w:rPr>
                    <w:szCs w:val="20"/>
                  </w:rPr>
                  <w:t>T: 071-5278026 </w:t>
                </w:r>
              </w:p>
              <w:p w14:paraId="7F215C60" w14:textId="77777777" w:rsidR="004960D3" w:rsidRPr="00F06B32" w:rsidRDefault="004960D3" w:rsidP="00E25D36">
                <w:pPr>
                  <w:spacing w:before="0" w:beforeAutospacing="0" w:after="0" w:afterAutospacing="0" w:line="276" w:lineRule="auto"/>
                  <w:rPr>
                    <w:rStyle w:val="Invoerveld"/>
                    <w:szCs w:val="20"/>
                  </w:rPr>
                </w:pPr>
              </w:p>
              <w:p w14:paraId="3DE1DD17" w14:textId="77777777" w:rsidR="004960D3" w:rsidRPr="00F06B32" w:rsidRDefault="004960D3" w:rsidP="00E25D36">
                <w:pPr>
                  <w:spacing w:before="0" w:beforeAutospacing="0" w:after="0" w:afterAutospacing="0" w:line="276" w:lineRule="auto"/>
                  <w:rPr>
                    <w:szCs w:val="20"/>
                  </w:rPr>
                </w:pPr>
                <w:hyperlink r:id="rId27" w:tgtFrame="_blank" w:history="1">
                  <w:r w:rsidRPr="00F06B32">
                    <w:rPr>
                      <w:rStyle w:val="Hyperlink"/>
                      <w:szCs w:val="20"/>
                    </w:rPr>
                    <w:t>Slachtofferhulp</w:t>
                  </w:r>
                </w:hyperlink>
                <w:r w:rsidRPr="00F06B32">
                  <w:rPr>
                    <w:szCs w:val="20"/>
                  </w:rPr>
                  <w:t>:    </w:t>
                </w:r>
              </w:p>
              <w:p w14:paraId="1CEB8BE8" w14:textId="77777777" w:rsidR="004960D3" w:rsidRPr="00F06B32" w:rsidRDefault="004960D3" w:rsidP="00E25D36">
                <w:pPr>
                  <w:spacing w:before="0" w:beforeAutospacing="0" w:after="0" w:afterAutospacing="0" w:line="276" w:lineRule="auto"/>
                  <w:rPr>
                    <w:szCs w:val="20"/>
                  </w:rPr>
                </w:pPr>
                <w:r w:rsidRPr="00F06B32">
                  <w:rPr>
                    <w:szCs w:val="20"/>
                  </w:rPr>
                  <w:t>T: 0900-0101   </w:t>
                </w:r>
              </w:p>
              <w:p w14:paraId="136300E0" w14:textId="77777777" w:rsidR="004960D3" w:rsidRPr="00F06B32" w:rsidRDefault="004960D3" w:rsidP="00E25D36">
                <w:pPr>
                  <w:spacing w:before="0" w:beforeAutospacing="0" w:after="0" w:afterAutospacing="0" w:line="276" w:lineRule="auto"/>
                  <w:rPr>
                    <w:rStyle w:val="Invoerveld"/>
                    <w:szCs w:val="20"/>
                  </w:rPr>
                </w:pPr>
              </w:p>
              <w:p w14:paraId="582550B0" w14:textId="77777777" w:rsidR="004960D3" w:rsidRPr="00F06B32" w:rsidRDefault="004960D3" w:rsidP="00E25D36">
                <w:pPr>
                  <w:spacing w:before="0" w:beforeAutospacing="0" w:after="0" w:afterAutospacing="0" w:line="276" w:lineRule="auto"/>
                  <w:rPr>
                    <w:szCs w:val="20"/>
                  </w:rPr>
                </w:pPr>
                <w:hyperlink r:id="rId28" w:tgtFrame="_blank" w:history="1">
                  <w:r w:rsidRPr="00F06B32">
                    <w:rPr>
                      <w:rStyle w:val="Hyperlink"/>
                      <w:szCs w:val="20"/>
                    </w:rPr>
                    <w:t>113 Zelfmoordpreventie</w:t>
                  </w:r>
                </w:hyperlink>
                <w:r w:rsidRPr="00F06B32">
                  <w:rPr>
                    <w:szCs w:val="20"/>
                  </w:rPr>
                  <w:t>: </w:t>
                </w:r>
              </w:p>
              <w:p w14:paraId="2A955C6F" w14:textId="77777777" w:rsidR="004960D3" w:rsidRPr="00F06B32" w:rsidRDefault="004960D3" w:rsidP="00E25D36">
                <w:pPr>
                  <w:spacing w:before="0" w:beforeAutospacing="0" w:after="0" w:afterAutospacing="0" w:line="276" w:lineRule="auto"/>
                  <w:rPr>
                    <w:szCs w:val="20"/>
                  </w:rPr>
                </w:pPr>
                <w:r w:rsidRPr="00F06B32">
                  <w:rPr>
                    <w:szCs w:val="20"/>
                  </w:rPr>
                  <w:lastRenderedPageBreak/>
                  <w:t>T: 0800-0113 </w:t>
                </w:r>
              </w:p>
              <w:p w14:paraId="3F07E8C3" w14:textId="77777777" w:rsidR="004960D3" w:rsidRPr="00F06B32" w:rsidRDefault="004960D3" w:rsidP="00E25D36">
                <w:pPr>
                  <w:spacing w:before="0" w:beforeAutospacing="0" w:after="0" w:afterAutospacing="0" w:line="276" w:lineRule="auto"/>
                  <w:rPr>
                    <w:szCs w:val="20"/>
                  </w:rPr>
                </w:pPr>
                <w:r w:rsidRPr="00F06B32">
                  <w:rPr>
                    <w:szCs w:val="20"/>
                  </w:rPr>
                  <w:t xml:space="preserve">T: 020-311-3888 (hulp- en </w:t>
                </w:r>
                <w:proofErr w:type="gramStart"/>
                <w:r w:rsidRPr="00F06B32">
                  <w:rPr>
                    <w:szCs w:val="20"/>
                  </w:rPr>
                  <w:t>advieslijn  voor</w:t>
                </w:r>
                <w:proofErr w:type="gramEnd"/>
                <w:r w:rsidRPr="00F06B32">
                  <w:rPr>
                    <w:szCs w:val="20"/>
                  </w:rPr>
                  <w:t xml:space="preserve"> organisaties) </w:t>
                </w:r>
                <w:r w:rsidRPr="00F06B32">
                  <w:rPr>
                    <w:szCs w:val="20"/>
                  </w:rPr>
                  <w:br/>
                  <w:t xml:space="preserve">Chat: </w:t>
                </w:r>
                <w:hyperlink r:id="rId29" w:history="1">
                  <w:r w:rsidRPr="00F06B32">
                    <w:rPr>
                      <w:rStyle w:val="Hyperlink"/>
                      <w:szCs w:val="20"/>
                    </w:rPr>
                    <w:t>https://www.113.nl/chatten</w:t>
                  </w:r>
                </w:hyperlink>
              </w:p>
              <w:p w14:paraId="2D7963E6" w14:textId="77777777" w:rsidR="004960D3" w:rsidRPr="00F06B32" w:rsidRDefault="004960D3" w:rsidP="00E25D36">
                <w:pPr>
                  <w:spacing w:before="0" w:beforeAutospacing="0" w:after="0" w:afterAutospacing="0" w:line="276" w:lineRule="auto"/>
                  <w:rPr>
                    <w:rStyle w:val="Invoerveld"/>
                    <w:szCs w:val="20"/>
                  </w:rPr>
                </w:pPr>
              </w:p>
              <w:p w14:paraId="24FA26FA" w14:textId="77777777" w:rsidR="004960D3" w:rsidRPr="00F06B32" w:rsidRDefault="004960D3" w:rsidP="00E25D36">
                <w:pPr>
                  <w:spacing w:before="0" w:beforeAutospacing="0" w:after="0" w:afterAutospacing="0" w:line="276" w:lineRule="auto"/>
                  <w:rPr>
                    <w:szCs w:val="20"/>
                  </w:rPr>
                </w:pPr>
                <w:hyperlink r:id="rId30" w:history="1">
                  <w:r w:rsidRPr="00F06B32">
                    <w:rPr>
                      <w:rStyle w:val="Hyperlink"/>
                      <w:szCs w:val="20"/>
                    </w:rPr>
                    <w:t>Mind Young</w:t>
                  </w:r>
                </w:hyperlink>
                <w:r w:rsidRPr="00F06B32">
                  <w:rPr>
                    <w:szCs w:val="20"/>
                  </w:rPr>
                  <w:t xml:space="preserve"> of </w:t>
                </w:r>
                <w:hyperlink r:id="rId31" w:anchor="ingrijpende-gebeurtenis-of-calamiteit" w:history="1">
                  <w:r w:rsidRPr="00F06B32">
                    <w:rPr>
                      <w:rStyle w:val="Hyperlink"/>
                      <w:szCs w:val="20"/>
                    </w:rPr>
                    <w:t>Mind Hulplijn</w:t>
                  </w:r>
                </w:hyperlink>
                <w:r w:rsidRPr="00F06B32">
                  <w:rPr>
                    <w:szCs w:val="20"/>
                  </w:rPr>
                  <w:t xml:space="preserve"> (eenmalig hulp en advies):   </w:t>
                </w:r>
              </w:p>
              <w:p w14:paraId="2BB6160B" w14:textId="77777777" w:rsidR="004960D3" w:rsidRPr="00F06B32" w:rsidRDefault="004960D3" w:rsidP="00E25D36">
                <w:pPr>
                  <w:spacing w:before="0" w:beforeAutospacing="0" w:after="0" w:afterAutospacing="0" w:line="276" w:lineRule="auto"/>
                  <w:rPr>
                    <w:szCs w:val="20"/>
                  </w:rPr>
                </w:pPr>
                <w:r w:rsidRPr="00F06B32">
                  <w:rPr>
                    <w:szCs w:val="20"/>
                  </w:rPr>
                  <w:t>T: 0900-1450 (</w:t>
                </w:r>
                <w:proofErr w:type="spellStart"/>
                <w:r w:rsidRPr="00F06B32">
                  <w:rPr>
                    <w:szCs w:val="20"/>
                  </w:rPr>
                  <w:t>werk-dagen</w:t>
                </w:r>
                <w:proofErr w:type="spellEnd"/>
                <w:r w:rsidRPr="00F06B32">
                  <w:rPr>
                    <w:szCs w:val="20"/>
                  </w:rPr>
                  <w:t>, 9.00-21.00)  </w:t>
                </w:r>
              </w:p>
              <w:p w14:paraId="037879F1" w14:textId="77777777" w:rsidR="004960D3" w:rsidRPr="00F06B32" w:rsidRDefault="004960D3" w:rsidP="00E25D36">
                <w:pPr>
                  <w:spacing w:before="0" w:beforeAutospacing="0" w:after="0" w:afterAutospacing="0" w:line="276" w:lineRule="auto"/>
                  <w:rPr>
                    <w:rStyle w:val="Invoerveld"/>
                    <w:szCs w:val="20"/>
                  </w:rPr>
                </w:pPr>
                <w:r w:rsidRPr="00F06B32">
                  <w:rPr>
                    <w:szCs w:val="20"/>
                  </w:rPr>
                  <w:t xml:space="preserve">Whatsapp: </w:t>
                </w:r>
                <w:r w:rsidRPr="00F06B32">
                  <w:rPr>
                    <w:szCs w:val="20"/>
                  </w:rPr>
                  <w:br/>
                  <w:t xml:space="preserve">06-1386-3803, </w:t>
                </w:r>
                <w:r w:rsidRPr="00F06B32">
                  <w:rPr>
                    <w:szCs w:val="20"/>
                  </w:rPr>
                  <w:br/>
                  <w:t>09.00-17.30 </w:t>
                </w:r>
              </w:p>
              <w:p w14:paraId="3FEAD324" w14:textId="77777777" w:rsidR="004960D3" w:rsidRPr="00F06B32" w:rsidRDefault="004960D3" w:rsidP="00E25D36">
                <w:pPr>
                  <w:spacing w:before="0" w:beforeAutospacing="0" w:after="0" w:afterAutospacing="0" w:line="276" w:lineRule="auto"/>
                  <w:rPr>
                    <w:szCs w:val="20"/>
                  </w:rPr>
                </w:pPr>
              </w:p>
              <w:p w14:paraId="2EB2D596" w14:textId="77777777" w:rsidR="004960D3" w:rsidRPr="00F06B32" w:rsidRDefault="004960D3" w:rsidP="00E25D36">
                <w:pPr>
                  <w:spacing w:before="0" w:beforeAutospacing="0" w:after="0" w:afterAutospacing="0" w:line="276" w:lineRule="auto"/>
                  <w:rPr>
                    <w:szCs w:val="20"/>
                  </w:rPr>
                </w:pPr>
                <w:proofErr w:type="spellStart"/>
                <w:r w:rsidRPr="00F06B32">
                  <w:rPr>
                    <w:szCs w:val="20"/>
                  </w:rPr>
                  <w:t>Studentenopvangteam</w:t>
                </w:r>
                <w:proofErr w:type="spellEnd"/>
              </w:p>
              <w:p w14:paraId="1DB8963D" w14:textId="77777777" w:rsidR="004960D3" w:rsidRPr="00F06B32" w:rsidRDefault="004960D3" w:rsidP="00E25D36">
                <w:pPr>
                  <w:spacing w:before="0" w:beforeAutospacing="0" w:after="0" w:afterAutospacing="0" w:line="276" w:lineRule="auto"/>
                  <w:rPr>
                    <w:szCs w:val="20"/>
                  </w:rPr>
                </w:pPr>
                <w:r w:rsidRPr="00F06B32">
                  <w:rPr>
                    <w:szCs w:val="20"/>
                  </w:rPr>
                  <w:t>T: 071-5278026 </w:t>
                </w:r>
              </w:p>
              <w:p w14:paraId="4D686538" w14:textId="77777777" w:rsidR="004960D3" w:rsidRPr="00F06B32" w:rsidRDefault="004960D3" w:rsidP="00E25D36">
                <w:pPr>
                  <w:spacing w:before="0" w:beforeAutospacing="0" w:after="0" w:afterAutospacing="0" w:line="276" w:lineRule="auto"/>
                  <w:rPr>
                    <w:szCs w:val="20"/>
                  </w:rPr>
                </w:pPr>
                <w:r w:rsidRPr="00F06B32">
                  <w:rPr>
                    <w:szCs w:val="20"/>
                  </w:rPr>
                  <w:t xml:space="preserve">M: </w:t>
                </w:r>
                <w:hyperlink r:id="rId32" w:history="1">
                  <w:r w:rsidRPr="00F06B32">
                    <w:rPr>
                      <w:rStyle w:val="Hyperlink"/>
                      <w:szCs w:val="20"/>
                    </w:rPr>
                    <w:t>studentenopvangteam@sea.leidenuniv.nl</w:t>
                  </w:r>
                </w:hyperlink>
              </w:p>
              <w:p w14:paraId="390004FD" w14:textId="77777777" w:rsidR="004960D3" w:rsidRPr="00F06B32" w:rsidRDefault="004960D3" w:rsidP="00E25D36">
                <w:pPr>
                  <w:spacing w:before="0" w:beforeAutospacing="0" w:after="0" w:afterAutospacing="0" w:line="276" w:lineRule="auto"/>
                  <w:rPr>
                    <w:szCs w:val="20"/>
                  </w:rPr>
                </w:pPr>
              </w:p>
            </w:tc>
          </w:sdtContent>
        </w:sdt>
      </w:tr>
      <w:tr w:rsidR="004960D3" w:rsidRPr="00F06B32" w14:paraId="4958B08E" w14:textId="77777777" w:rsidTr="00C6262A">
        <w:tc>
          <w:tcPr>
            <w:tcW w:w="382" w:type="dxa"/>
            <w:vMerge w:val="restart"/>
          </w:tcPr>
          <w:p w14:paraId="437869F6" w14:textId="77777777" w:rsidR="004960D3" w:rsidRPr="00F06B32" w:rsidRDefault="004960D3" w:rsidP="00E25D36">
            <w:pPr>
              <w:spacing w:before="0" w:beforeAutospacing="0" w:after="0" w:afterAutospacing="0" w:line="276" w:lineRule="auto"/>
              <w:rPr>
                <w:b/>
                <w:bCs/>
                <w:szCs w:val="20"/>
              </w:rPr>
            </w:pPr>
            <w:r w:rsidRPr="00F06B32">
              <w:rPr>
                <w:b/>
                <w:bCs/>
                <w:szCs w:val="20"/>
              </w:rPr>
              <w:lastRenderedPageBreak/>
              <w:t>5</w:t>
            </w:r>
          </w:p>
        </w:tc>
        <w:tc>
          <w:tcPr>
            <w:tcW w:w="1561" w:type="dxa"/>
            <w:vMerge w:val="restart"/>
            <w:shd w:val="clear" w:color="auto" w:fill="D9F2D0" w:themeFill="accent6" w:themeFillTint="33"/>
          </w:tcPr>
          <w:p w14:paraId="7D85CA85" w14:textId="77777777" w:rsidR="004960D3" w:rsidRPr="00F06B32" w:rsidRDefault="004960D3" w:rsidP="00E25D36">
            <w:pPr>
              <w:spacing w:before="0" w:beforeAutospacing="0" w:after="0" w:afterAutospacing="0" w:line="276" w:lineRule="auto"/>
              <w:rPr>
                <w:szCs w:val="20"/>
              </w:rPr>
            </w:pPr>
            <w:r w:rsidRPr="00F06B32">
              <w:rPr>
                <w:szCs w:val="20"/>
              </w:rPr>
              <w:t>Re-integratie in het onderwijs</w:t>
            </w:r>
          </w:p>
        </w:tc>
        <w:tc>
          <w:tcPr>
            <w:tcW w:w="7408" w:type="dxa"/>
          </w:tcPr>
          <w:p w14:paraId="10B74D73" w14:textId="77777777" w:rsidR="004960D3" w:rsidRPr="00F06B32" w:rsidRDefault="004960D3" w:rsidP="00E25D36">
            <w:pPr>
              <w:spacing w:before="0" w:beforeAutospacing="0" w:after="0" w:afterAutospacing="0" w:line="276" w:lineRule="auto"/>
              <w:rPr>
                <w:szCs w:val="20"/>
              </w:rPr>
            </w:pPr>
            <w:r w:rsidRPr="00F06B32">
              <w:rPr>
                <w:szCs w:val="20"/>
              </w:rPr>
              <w:t>Maak bij terugkeer een afspraak met de student en bepaal wanneer, en hoe deze wil terugkeren.</w:t>
            </w:r>
          </w:p>
        </w:tc>
        <w:sdt>
          <w:sdtPr>
            <w:rPr>
              <w:rStyle w:val="Invoerveld"/>
              <w:szCs w:val="20"/>
            </w:rPr>
            <w:alias w:val="Invoervak"/>
            <w:tag w:val="Invoervak"/>
            <w:id w:val="-1078597746"/>
            <w:placeholder>
              <w:docPart w:val="4BD0C7A3D970480380C0F1AF039DDB67"/>
            </w:placeholder>
            <w:showingPlcHdr/>
            <w15:appearance w15:val="hidden"/>
          </w:sdtPr>
          <w:sdtEndPr>
            <w:rPr>
              <w:rStyle w:val="Standaardalinea-lettertype"/>
            </w:rPr>
          </w:sdtEndPr>
          <w:sdtContent>
            <w:tc>
              <w:tcPr>
                <w:tcW w:w="1544" w:type="dxa"/>
              </w:tcPr>
              <w:p w14:paraId="6322F570"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146171984"/>
              <w14:checkbox>
                <w14:checked w14:val="0"/>
                <w14:checkedState w14:val="2612" w14:font="MS Gothic"/>
                <w14:uncheckedState w14:val="2610" w14:font="MS Gothic"/>
              </w14:checkbox>
            </w:sdtPr>
            <w:sdtEndPr/>
            <w:sdtContent>
              <w:p w14:paraId="4F2EC086"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692412709"/>
            <w:placeholder>
              <w:docPart w:val="A1755A66FE0742EE82C955CC675E847F"/>
            </w:placeholder>
            <w:showingPlcHdr/>
            <w15:appearance w15:val="hidden"/>
          </w:sdtPr>
          <w:sdtEndPr>
            <w:rPr>
              <w:rStyle w:val="Standaardalinea-lettertype"/>
            </w:rPr>
          </w:sdtEndPr>
          <w:sdtContent>
            <w:tc>
              <w:tcPr>
                <w:tcW w:w="2612" w:type="dxa"/>
              </w:tcPr>
              <w:p w14:paraId="4F9CB1AA"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794F7193" w14:textId="77777777" w:rsidTr="00C6262A">
        <w:tc>
          <w:tcPr>
            <w:tcW w:w="382" w:type="dxa"/>
            <w:vMerge/>
          </w:tcPr>
          <w:p w14:paraId="6A7A23B5"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6AB8B4B6" w14:textId="77777777" w:rsidR="004960D3" w:rsidRPr="00F06B32" w:rsidRDefault="004960D3" w:rsidP="00E25D36">
            <w:pPr>
              <w:spacing w:before="0" w:beforeAutospacing="0" w:after="0" w:afterAutospacing="0" w:line="276" w:lineRule="auto"/>
              <w:rPr>
                <w:szCs w:val="20"/>
              </w:rPr>
            </w:pPr>
          </w:p>
        </w:tc>
        <w:tc>
          <w:tcPr>
            <w:tcW w:w="7408" w:type="dxa"/>
          </w:tcPr>
          <w:p w14:paraId="4AF9A1C7" w14:textId="77777777" w:rsidR="004960D3" w:rsidRPr="00F06B32" w:rsidRDefault="004960D3" w:rsidP="00E25D36">
            <w:pPr>
              <w:spacing w:before="0" w:beforeAutospacing="0" w:after="0" w:afterAutospacing="0" w:line="276" w:lineRule="auto"/>
              <w:rPr>
                <w:szCs w:val="20"/>
              </w:rPr>
            </w:pPr>
            <w:r w:rsidRPr="00F06B32">
              <w:rPr>
                <w:szCs w:val="20"/>
              </w:rPr>
              <w:t xml:space="preserve">Check of de student een </w:t>
            </w:r>
            <w:hyperlink r:id="rId33">
              <w:r w:rsidRPr="00F06B32">
                <w:rPr>
                  <w:rStyle w:val="Hyperlink"/>
                  <w:szCs w:val="20"/>
                </w:rPr>
                <w:t>veiligheidsplan</w:t>
              </w:r>
            </w:hyperlink>
            <w:r w:rsidRPr="00F06B32">
              <w:rPr>
                <w:szCs w:val="20"/>
              </w:rPr>
              <w:t xml:space="preserve"> heeft waarin staat wie gebeld moet worden in nood. Heeft de student dit niet, geef dan aan hoe hij/zij dit op kan stellen. Samen met jou bijvoorbeeld, of de huisarts/(studenten)psycholoog.</w:t>
            </w:r>
          </w:p>
        </w:tc>
        <w:sdt>
          <w:sdtPr>
            <w:rPr>
              <w:rStyle w:val="Invoerveld"/>
              <w:szCs w:val="20"/>
            </w:rPr>
            <w:alias w:val="Invoervak"/>
            <w:tag w:val="Invoervak"/>
            <w:id w:val="-1996249445"/>
            <w:placeholder>
              <w:docPart w:val="11BC265BBB834697A6E7DC270B9420CC"/>
            </w:placeholder>
            <w:showingPlcHdr/>
            <w15:appearance w15:val="hidden"/>
          </w:sdtPr>
          <w:sdtEndPr>
            <w:rPr>
              <w:rStyle w:val="Standaardalinea-lettertype"/>
            </w:rPr>
          </w:sdtEndPr>
          <w:sdtContent>
            <w:tc>
              <w:tcPr>
                <w:tcW w:w="1544" w:type="dxa"/>
              </w:tcPr>
              <w:p w14:paraId="65C02C34"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689754588"/>
              <w14:checkbox>
                <w14:checked w14:val="0"/>
                <w14:checkedState w14:val="2612" w14:font="MS Gothic"/>
                <w14:uncheckedState w14:val="2610" w14:font="MS Gothic"/>
              </w14:checkbox>
            </w:sdtPr>
            <w:sdtEndPr/>
            <w:sdtContent>
              <w:p w14:paraId="186CA9B9"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535541537"/>
            <w:placeholder>
              <w:docPart w:val="FF3433788EC34B38BE7534FB995C6B24"/>
            </w:placeholder>
            <w:showingPlcHdr/>
            <w15:appearance w15:val="hidden"/>
          </w:sdtPr>
          <w:sdtEndPr>
            <w:rPr>
              <w:rStyle w:val="Standaardalinea-lettertype"/>
            </w:rPr>
          </w:sdtEndPr>
          <w:sdtContent>
            <w:tc>
              <w:tcPr>
                <w:tcW w:w="2612" w:type="dxa"/>
              </w:tcPr>
              <w:p w14:paraId="1BB7E817"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07898868" w14:textId="77777777" w:rsidTr="00C6262A">
        <w:tc>
          <w:tcPr>
            <w:tcW w:w="382" w:type="dxa"/>
            <w:vMerge/>
          </w:tcPr>
          <w:p w14:paraId="77C50F95"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5DF3B8A5" w14:textId="77777777" w:rsidR="004960D3" w:rsidRPr="00F06B32" w:rsidRDefault="004960D3" w:rsidP="00E25D36">
            <w:pPr>
              <w:spacing w:before="0" w:beforeAutospacing="0" w:after="0" w:afterAutospacing="0" w:line="276" w:lineRule="auto"/>
              <w:rPr>
                <w:szCs w:val="20"/>
              </w:rPr>
            </w:pPr>
          </w:p>
        </w:tc>
        <w:tc>
          <w:tcPr>
            <w:tcW w:w="7408" w:type="dxa"/>
          </w:tcPr>
          <w:p w14:paraId="69FF72F9" w14:textId="77777777" w:rsidR="004960D3" w:rsidRPr="00F06B32" w:rsidRDefault="004960D3" w:rsidP="00E25D36">
            <w:pPr>
              <w:spacing w:before="0" w:beforeAutospacing="0" w:after="0" w:afterAutospacing="0" w:line="276" w:lineRule="auto"/>
              <w:rPr>
                <w:szCs w:val="20"/>
              </w:rPr>
            </w:pPr>
            <w:r w:rsidRPr="00F06B32">
              <w:rPr>
                <w:szCs w:val="20"/>
              </w:rPr>
              <w:t>Verwachtingsmanagement: bespreek wat de faculteit/opleiding wel en niet kan doen in het herstel en het voorkomen van herhaling.</w:t>
            </w:r>
          </w:p>
        </w:tc>
        <w:sdt>
          <w:sdtPr>
            <w:rPr>
              <w:rStyle w:val="Invoerveld"/>
              <w:szCs w:val="20"/>
            </w:rPr>
            <w:alias w:val="Invoervak"/>
            <w:tag w:val="Invoervak"/>
            <w:id w:val="2035768237"/>
            <w:placeholder>
              <w:docPart w:val="F109AB80C7D24DF3AD6C1F7D432434B9"/>
            </w:placeholder>
            <w:showingPlcHdr/>
            <w15:appearance w15:val="hidden"/>
          </w:sdtPr>
          <w:sdtEndPr>
            <w:rPr>
              <w:rStyle w:val="Standaardalinea-lettertype"/>
            </w:rPr>
          </w:sdtEndPr>
          <w:sdtContent>
            <w:tc>
              <w:tcPr>
                <w:tcW w:w="1544" w:type="dxa"/>
              </w:tcPr>
              <w:p w14:paraId="07EA9CEB"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872342338"/>
              <w14:checkbox>
                <w14:checked w14:val="0"/>
                <w14:checkedState w14:val="2612" w14:font="MS Gothic"/>
                <w14:uncheckedState w14:val="2610" w14:font="MS Gothic"/>
              </w14:checkbox>
            </w:sdtPr>
            <w:sdtEndPr/>
            <w:sdtContent>
              <w:p w14:paraId="4E928A68"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563519513"/>
            <w:placeholder>
              <w:docPart w:val="21D22E58F00241E1989EC458B7AB962F"/>
            </w:placeholder>
            <w:showingPlcHdr/>
            <w15:appearance w15:val="hidden"/>
          </w:sdtPr>
          <w:sdtEndPr>
            <w:rPr>
              <w:rStyle w:val="Standaardalinea-lettertype"/>
            </w:rPr>
          </w:sdtEndPr>
          <w:sdtContent>
            <w:tc>
              <w:tcPr>
                <w:tcW w:w="2612" w:type="dxa"/>
              </w:tcPr>
              <w:p w14:paraId="66D4A9F8"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3218877A" w14:textId="77777777" w:rsidTr="00C6262A">
        <w:tc>
          <w:tcPr>
            <w:tcW w:w="382" w:type="dxa"/>
            <w:vMerge/>
          </w:tcPr>
          <w:p w14:paraId="4242B42E"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14071D9C" w14:textId="77777777" w:rsidR="004960D3" w:rsidRPr="00F06B32" w:rsidRDefault="004960D3" w:rsidP="00E25D36">
            <w:pPr>
              <w:spacing w:before="0" w:beforeAutospacing="0" w:after="0" w:afterAutospacing="0" w:line="276" w:lineRule="auto"/>
              <w:rPr>
                <w:szCs w:val="20"/>
              </w:rPr>
            </w:pPr>
          </w:p>
        </w:tc>
        <w:tc>
          <w:tcPr>
            <w:tcW w:w="7408" w:type="dxa"/>
          </w:tcPr>
          <w:p w14:paraId="7007956D" w14:textId="77777777" w:rsidR="004960D3" w:rsidRPr="00F06B32" w:rsidRDefault="004960D3" w:rsidP="00E25D36">
            <w:pPr>
              <w:spacing w:before="0" w:beforeAutospacing="0" w:after="0" w:afterAutospacing="0" w:line="276" w:lineRule="auto"/>
              <w:rPr>
                <w:szCs w:val="20"/>
              </w:rPr>
            </w:pPr>
            <w:r w:rsidRPr="00F06B32">
              <w:rPr>
                <w:szCs w:val="20"/>
              </w:rPr>
              <w:t>Leg vast wie de student vanuit de opleiding begeleidt in de eerste fase, en maak afspraken over duur, frequentie en locatie van het contact.</w:t>
            </w:r>
          </w:p>
        </w:tc>
        <w:sdt>
          <w:sdtPr>
            <w:rPr>
              <w:rStyle w:val="Invoerveld"/>
              <w:szCs w:val="20"/>
            </w:rPr>
            <w:alias w:val="Invoervak"/>
            <w:tag w:val="Invoervak"/>
            <w:id w:val="-1425790593"/>
            <w:placeholder>
              <w:docPart w:val="04922A0B062A4643AD39894691FEBB2A"/>
            </w:placeholder>
            <w:showingPlcHdr/>
            <w15:appearance w15:val="hidden"/>
          </w:sdtPr>
          <w:sdtEndPr>
            <w:rPr>
              <w:rStyle w:val="Standaardalinea-lettertype"/>
            </w:rPr>
          </w:sdtEndPr>
          <w:sdtContent>
            <w:tc>
              <w:tcPr>
                <w:tcW w:w="1544" w:type="dxa"/>
              </w:tcPr>
              <w:p w14:paraId="6DFC79CB"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399552903"/>
              <w14:checkbox>
                <w14:checked w14:val="0"/>
                <w14:checkedState w14:val="2612" w14:font="MS Gothic"/>
                <w14:uncheckedState w14:val="2610" w14:font="MS Gothic"/>
              </w14:checkbox>
            </w:sdtPr>
            <w:sdtEndPr/>
            <w:sdtContent>
              <w:p w14:paraId="09D9630D"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799035439"/>
            <w:placeholder>
              <w:docPart w:val="2CFADA2906C74D5FA770412197BB68C0"/>
            </w:placeholder>
            <w:showingPlcHdr/>
            <w15:appearance w15:val="hidden"/>
          </w:sdtPr>
          <w:sdtEndPr>
            <w:rPr>
              <w:rStyle w:val="Standaardalinea-lettertype"/>
            </w:rPr>
          </w:sdtEndPr>
          <w:sdtContent>
            <w:tc>
              <w:tcPr>
                <w:tcW w:w="2612" w:type="dxa"/>
              </w:tcPr>
              <w:p w14:paraId="73B99866"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1256657D" w14:textId="77777777" w:rsidTr="00C6262A">
        <w:tc>
          <w:tcPr>
            <w:tcW w:w="382" w:type="dxa"/>
            <w:vMerge/>
          </w:tcPr>
          <w:p w14:paraId="72122810"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3D97D85C" w14:textId="77777777" w:rsidR="004960D3" w:rsidRPr="00F06B32" w:rsidRDefault="004960D3" w:rsidP="00E25D36">
            <w:pPr>
              <w:spacing w:before="0" w:beforeAutospacing="0" w:after="0" w:afterAutospacing="0" w:line="276" w:lineRule="auto"/>
              <w:rPr>
                <w:szCs w:val="20"/>
              </w:rPr>
            </w:pPr>
          </w:p>
        </w:tc>
        <w:tc>
          <w:tcPr>
            <w:tcW w:w="7408" w:type="dxa"/>
          </w:tcPr>
          <w:p w14:paraId="055426A7" w14:textId="77777777" w:rsidR="004960D3" w:rsidRPr="00F06B32" w:rsidRDefault="004960D3" w:rsidP="00E25D36">
            <w:pPr>
              <w:spacing w:before="0" w:beforeAutospacing="0" w:after="0" w:afterAutospacing="0" w:line="276" w:lineRule="auto"/>
              <w:rPr>
                <w:szCs w:val="20"/>
              </w:rPr>
            </w:pPr>
            <w:r w:rsidRPr="00F06B32">
              <w:rPr>
                <w:szCs w:val="20"/>
              </w:rPr>
              <w:t>Stel vast hoe het onderwijs voor de student er de komende tijd uitziet.</w:t>
            </w:r>
          </w:p>
        </w:tc>
        <w:sdt>
          <w:sdtPr>
            <w:rPr>
              <w:rStyle w:val="Invoerveld"/>
              <w:szCs w:val="20"/>
            </w:rPr>
            <w:alias w:val="Invoervak"/>
            <w:tag w:val="Invoervak"/>
            <w:id w:val="-1054232009"/>
            <w:placeholder>
              <w:docPart w:val="A0E6A4741B98412BAECE06483E651876"/>
            </w:placeholder>
            <w:showingPlcHdr/>
            <w15:appearance w15:val="hidden"/>
          </w:sdtPr>
          <w:sdtEndPr>
            <w:rPr>
              <w:rStyle w:val="Standaardalinea-lettertype"/>
            </w:rPr>
          </w:sdtEndPr>
          <w:sdtContent>
            <w:tc>
              <w:tcPr>
                <w:tcW w:w="1544" w:type="dxa"/>
              </w:tcPr>
              <w:p w14:paraId="085B975C"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294132437"/>
              <w14:checkbox>
                <w14:checked w14:val="0"/>
                <w14:checkedState w14:val="2612" w14:font="MS Gothic"/>
                <w14:uncheckedState w14:val="2610" w14:font="MS Gothic"/>
              </w14:checkbox>
            </w:sdtPr>
            <w:sdtEndPr/>
            <w:sdtContent>
              <w:p w14:paraId="3CCA4ADC"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544751124"/>
            <w:placeholder>
              <w:docPart w:val="84C9784B7A9C407F8948803E8BBE2670"/>
            </w:placeholder>
            <w:showingPlcHdr/>
            <w15:appearance w15:val="hidden"/>
          </w:sdtPr>
          <w:sdtEndPr>
            <w:rPr>
              <w:rStyle w:val="Standaardalinea-lettertype"/>
            </w:rPr>
          </w:sdtEndPr>
          <w:sdtContent>
            <w:tc>
              <w:tcPr>
                <w:tcW w:w="2612" w:type="dxa"/>
              </w:tcPr>
              <w:p w14:paraId="37A6BABB"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0B18D543" w14:textId="77777777" w:rsidTr="00C6262A">
        <w:tc>
          <w:tcPr>
            <w:tcW w:w="382" w:type="dxa"/>
            <w:vMerge/>
          </w:tcPr>
          <w:p w14:paraId="17801FD0"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29513945" w14:textId="77777777" w:rsidR="004960D3" w:rsidRPr="00F06B32" w:rsidRDefault="004960D3" w:rsidP="00E25D36">
            <w:pPr>
              <w:spacing w:before="0" w:beforeAutospacing="0" w:after="0" w:afterAutospacing="0" w:line="276" w:lineRule="auto"/>
              <w:rPr>
                <w:szCs w:val="20"/>
              </w:rPr>
            </w:pPr>
          </w:p>
        </w:tc>
        <w:tc>
          <w:tcPr>
            <w:tcW w:w="7408" w:type="dxa"/>
          </w:tcPr>
          <w:p w14:paraId="2C0EC337" w14:textId="77777777" w:rsidR="004960D3" w:rsidRPr="00F06B32" w:rsidRDefault="004960D3" w:rsidP="00E25D36">
            <w:pPr>
              <w:spacing w:before="0" w:beforeAutospacing="0" w:after="0" w:afterAutospacing="0" w:line="276" w:lineRule="auto"/>
              <w:rPr>
                <w:szCs w:val="20"/>
              </w:rPr>
            </w:pPr>
            <w:r w:rsidRPr="00F06B32">
              <w:rPr>
                <w:szCs w:val="20"/>
              </w:rPr>
              <w:t>Maak een plan voor het beheersen van de gevolgen van eventuele studievertraging.</w:t>
            </w:r>
          </w:p>
        </w:tc>
        <w:sdt>
          <w:sdtPr>
            <w:rPr>
              <w:rStyle w:val="Invoerveld"/>
              <w:szCs w:val="20"/>
            </w:rPr>
            <w:alias w:val="Invoervak"/>
            <w:tag w:val="Invoervak"/>
            <w:id w:val="-265694489"/>
            <w:placeholder>
              <w:docPart w:val="D54255D2680549DFBC145B0FF4C02570"/>
            </w:placeholder>
            <w:showingPlcHdr/>
            <w15:appearance w15:val="hidden"/>
          </w:sdtPr>
          <w:sdtEndPr>
            <w:rPr>
              <w:rStyle w:val="Standaardalinea-lettertype"/>
            </w:rPr>
          </w:sdtEndPr>
          <w:sdtContent>
            <w:tc>
              <w:tcPr>
                <w:tcW w:w="1544" w:type="dxa"/>
              </w:tcPr>
              <w:p w14:paraId="4D63E2D5"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777163440"/>
              <w14:checkbox>
                <w14:checked w14:val="0"/>
                <w14:checkedState w14:val="2612" w14:font="MS Gothic"/>
                <w14:uncheckedState w14:val="2610" w14:font="MS Gothic"/>
              </w14:checkbox>
            </w:sdtPr>
            <w:sdtEndPr/>
            <w:sdtContent>
              <w:p w14:paraId="0C01D4A8"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608428340"/>
            <w:placeholder>
              <w:docPart w:val="AE7F9610BF0E4582A333BA6BEF7256B4"/>
            </w:placeholder>
            <w:showingPlcHdr/>
            <w15:appearance w15:val="hidden"/>
          </w:sdtPr>
          <w:sdtEndPr>
            <w:rPr>
              <w:rStyle w:val="Standaardalinea-lettertype"/>
            </w:rPr>
          </w:sdtEndPr>
          <w:sdtContent>
            <w:tc>
              <w:tcPr>
                <w:tcW w:w="2612" w:type="dxa"/>
              </w:tcPr>
              <w:p w14:paraId="3D47EB40"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60E9F3FC" w14:textId="77777777" w:rsidTr="00C6262A">
        <w:tc>
          <w:tcPr>
            <w:tcW w:w="382" w:type="dxa"/>
            <w:vMerge/>
          </w:tcPr>
          <w:p w14:paraId="52BA2B1A"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4B147463" w14:textId="77777777" w:rsidR="004960D3" w:rsidRPr="00F06B32" w:rsidRDefault="004960D3" w:rsidP="00E25D36">
            <w:pPr>
              <w:spacing w:before="0" w:beforeAutospacing="0" w:after="0" w:afterAutospacing="0" w:line="276" w:lineRule="auto"/>
              <w:rPr>
                <w:szCs w:val="20"/>
              </w:rPr>
            </w:pPr>
          </w:p>
        </w:tc>
        <w:tc>
          <w:tcPr>
            <w:tcW w:w="7408" w:type="dxa"/>
          </w:tcPr>
          <w:p w14:paraId="6AC1E20A" w14:textId="77777777" w:rsidR="004960D3" w:rsidRPr="00F06B32" w:rsidRDefault="004960D3" w:rsidP="00E25D36">
            <w:pPr>
              <w:spacing w:before="0" w:beforeAutospacing="0" w:after="0" w:afterAutospacing="0" w:line="276" w:lineRule="auto"/>
              <w:rPr>
                <w:szCs w:val="20"/>
              </w:rPr>
            </w:pPr>
            <w:r w:rsidRPr="00F06B32">
              <w:rPr>
                <w:szCs w:val="20"/>
              </w:rPr>
              <w:t>Houd het belang van de student en dat van de medestudenten in balans. Er is vaak een behoefte om te delen, terwijl je wil voorkomen dat de student allerlei details gaat geven. Bespreek met de student dat dit een negatieve uitwerking kan hebben op kwetsbare medestudenten. Wat wil hij/zij delen, wat mogen anderen vragen? Wat is beter om niet te delen met oog op welzijn van anderen?</w:t>
            </w:r>
          </w:p>
        </w:tc>
        <w:sdt>
          <w:sdtPr>
            <w:rPr>
              <w:rStyle w:val="Invoerveld"/>
              <w:szCs w:val="20"/>
            </w:rPr>
            <w:alias w:val="Invoervak"/>
            <w:tag w:val="Invoervak"/>
            <w:id w:val="-125393550"/>
            <w:placeholder>
              <w:docPart w:val="43EEDE387DF641EC89AB40B9E9C0D2FC"/>
            </w:placeholder>
            <w:showingPlcHdr/>
            <w15:appearance w15:val="hidden"/>
          </w:sdtPr>
          <w:sdtEndPr>
            <w:rPr>
              <w:rStyle w:val="Standaardalinea-lettertype"/>
            </w:rPr>
          </w:sdtEndPr>
          <w:sdtContent>
            <w:tc>
              <w:tcPr>
                <w:tcW w:w="1544" w:type="dxa"/>
              </w:tcPr>
              <w:p w14:paraId="2B097EF0"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8195071"/>
              <w14:checkbox>
                <w14:checked w14:val="0"/>
                <w14:checkedState w14:val="2612" w14:font="MS Gothic"/>
                <w14:uncheckedState w14:val="2610" w14:font="MS Gothic"/>
              </w14:checkbox>
            </w:sdtPr>
            <w:sdtEndPr/>
            <w:sdtContent>
              <w:p w14:paraId="265786D8"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85385148"/>
            <w:placeholder>
              <w:docPart w:val="B21245E5094F4826B7D87212EC45B25E"/>
            </w:placeholder>
            <w:showingPlcHdr/>
            <w15:appearance w15:val="hidden"/>
          </w:sdtPr>
          <w:sdtEndPr>
            <w:rPr>
              <w:rStyle w:val="Standaardalinea-lettertype"/>
            </w:rPr>
          </w:sdtEndPr>
          <w:sdtContent>
            <w:tc>
              <w:tcPr>
                <w:tcW w:w="2612" w:type="dxa"/>
              </w:tcPr>
              <w:p w14:paraId="06DCD527"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3354425D" w14:textId="77777777" w:rsidTr="00C6262A">
        <w:tc>
          <w:tcPr>
            <w:tcW w:w="382" w:type="dxa"/>
            <w:vMerge w:val="restart"/>
          </w:tcPr>
          <w:p w14:paraId="0A41FAF1" w14:textId="77777777" w:rsidR="004960D3" w:rsidRPr="00F06B32" w:rsidRDefault="004960D3" w:rsidP="00E25D36">
            <w:pPr>
              <w:spacing w:before="0" w:beforeAutospacing="0" w:after="0" w:afterAutospacing="0" w:line="276" w:lineRule="auto"/>
              <w:rPr>
                <w:b/>
                <w:bCs/>
                <w:szCs w:val="20"/>
              </w:rPr>
            </w:pPr>
            <w:r w:rsidRPr="00F06B32">
              <w:rPr>
                <w:b/>
                <w:bCs/>
                <w:szCs w:val="20"/>
              </w:rPr>
              <w:t>6</w:t>
            </w:r>
          </w:p>
        </w:tc>
        <w:tc>
          <w:tcPr>
            <w:tcW w:w="1561" w:type="dxa"/>
            <w:vMerge w:val="restart"/>
            <w:shd w:val="clear" w:color="auto" w:fill="D9F2D0" w:themeFill="accent6" w:themeFillTint="33"/>
          </w:tcPr>
          <w:p w14:paraId="2044B4B6" w14:textId="77777777" w:rsidR="004960D3" w:rsidRPr="00F06B32" w:rsidRDefault="004960D3" w:rsidP="00E25D36">
            <w:pPr>
              <w:spacing w:before="0" w:beforeAutospacing="0" w:after="0" w:afterAutospacing="0" w:line="276" w:lineRule="auto"/>
              <w:rPr>
                <w:szCs w:val="20"/>
              </w:rPr>
            </w:pPr>
            <w:r w:rsidRPr="00F06B32">
              <w:rPr>
                <w:szCs w:val="20"/>
              </w:rPr>
              <w:t>Op langere termijn</w:t>
            </w:r>
          </w:p>
        </w:tc>
        <w:tc>
          <w:tcPr>
            <w:tcW w:w="7408" w:type="dxa"/>
          </w:tcPr>
          <w:p w14:paraId="06D576B3" w14:textId="77777777" w:rsidR="004960D3" w:rsidRPr="00F06B32" w:rsidRDefault="004960D3" w:rsidP="00E25D36">
            <w:pPr>
              <w:spacing w:before="0" w:beforeAutospacing="0" w:after="0" w:afterAutospacing="0" w:line="276" w:lineRule="auto"/>
              <w:rPr>
                <w:szCs w:val="20"/>
              </w:rPr>
            </w:pPr>
            <w:r w:rsidRPr="00F06B32">
              <w:rPr>
                <w:szCs w:val="20"/>
              </w:rPr>
              <w:t xml:space="preserve">Help docenten alert te zijn en blijven op signalen van andere studenten die mogelijk een verlate emotionele reactie laten zien en ondersteuning nodig hebben. Adviseer ze proactief contact te leggen met studenten die zorgwekkend gedrag laten zien (zie </w:t>
            </w:r>
            <w:hyperlink w:anchor="_BIJLAGE_4:_ONDERSTEUNEN" w:history="1">
              <w:r w:rsidRPr="00F06B32">
                <w:rPr>
                  <w:rStyle w:val="Hyperlink"/>
                  <w:szCs w:val="20"/>
                </w:rPr>
                <w:t>Bijlage 4: Ondersteunen van kwetsbare personen</w:t>
              </w:r>
            </w:hyperlink>
            <w:r w:rsidRPr="00F06B32">
              <w:rPr>
                <w:szCs w:val="20"/>
              </w:rPr>
              <w:t>). Denk hierbij aan (acute) veranderingen in:</w:t>
            </w:r>
          </w:p>
          <w:p w14:paraId="46375691"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Studieprestaties</w:t>
            </w:r>
          </w:p>
          <w:p w14:paraId="5400D297"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Sociaal gedrag: afspraken missen, zichzelf terugtrekken, spullen weggeven</w:t>
            </w:r>
          </w:p>
          <w:p w14:paraId="3E9BC37F"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lastRenderedPageBreak/>
              <w:t>Verbaal gedrag: uitingen over somberheid of suïcidaliteit</w:t>
            </w:r>
          </w:p>
          <w:p w14:paraId="78A7B467"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Uiterlijk en hygiëne: bv. Vermoeid of onverzorgd ogen</w:t>
            </w:r>
          </w:p>
          <w:p w14:paraId="54C0C861"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Stemming: bv. woede, verdriet, wanhoop, onverschilligheid.</w:t>
            </w:r>
          </w:p>
        </w:tc>
        <w:sdt>
          <w:sdtPr>
            <w:rPr>
              <w:rStyle w:val="Invoerveld"/>
              <w:szCs w:val="20"/>
            </w:rPr>
            <w:alias w:val="Invoervak"/>
            <w:tag w:val="Invoervak"/>
            <w:id w:val="77024678"/>
            <w:placeholder>
              <w:docPart w:val="0860BD8D598246B3A3CCA9203E7C6F08"/>
            </w:placeholder>
            <w:showingPlcHdr/>
            <w15:appearance w15:val="hidden"/>
          </w:sdtPr>
          <w:sdtEndPr>
            <w:rPr>
              <w:rStyle w:val="Standaardalinea-lettertype"/>
            </w:rPr>
          </w:sdtEndPr>
          <w:sdtContent>
            <w:tc>
              <w:tcPr>
                <w:tcW w:w="1544" w:type="dxa"/>
              </w:tcPr>
              <w:p w14:paraId="02D41FE9"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401329609"/>
              <w14:checkbox>
                <w14:checked w14:val="0"/>
                <w14:checkedState w14:val="2612" w14:font="MS Gothic"/>
                <w14:uncheckedState w14:val="2610" w14:font="MS Gothic"/>
              </w14:checkbox>
            </w:sdtPr>
            <w:sdtEndPr/>
            <w:sdtContent>
              <w:p w14:paraId="1ED8EBFD"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373681232"/>
            <w:placeholder>
              <w:docPart w:val="BDBA1D45ADA34DBEA121A73229BB22A4"/>
            </w:placeholder>
            <w:showingPlcHdr/>
            <w15:appearance w15:val="hidden"/>
          </w:sdtPr>
          <w:sdtEndPr>
            <w:rPr>
              <w:rStyle w:val="Standaardalinea-lettertype"/>
            </w:rPr>
          </w:sdtEndPr>
          <w:sdtContent>
            <w:tc>
              <w:tcPr>
                <w:tcW w:w="2612" w:type="dxa"/>
              </w:tcPr>
              <w:p w14:paraId="02E20130"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1433F54A" w14:textId="77777777" w:rsidTr="00C6262A">
        <w:trPr>
          <w:trHeight w:val="1245"/>
        </w:trPr>
        <w:tc>
          <w:tcPr>
            <w:tcW w:w="382" w:type="dxa"/>
            <w:vMerge/>
          </w:tcPr>
          <w:p w14:paraId="4282BEE8"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2CE2A1F3" w14:textId="77777777" w:rsidR="004960D3" w:rsidRPr="00F06B32" w:rsidRDefault="004960D3" w:rsidP="00E25D36">
            <w:pPr>
              <w:spacing w:before="0" w:beforeAutospacing="0" w:after="0" w:afterAutospacing="0" w:line="276" w:lineRule="auto"/>
              <w:rPr>
                <w:szCs w:val="20"/>
              </w:rPr>
            </w:pPr>
          </w:p>
        </w:tc>
        <w:tc>
          <w:tcPr>
            <w:tcW w:w="7408" w:type="dxa"/>
          </w:tcPr>
          <w:p w14:paraId="0D6BAEB0" w14:textId="77777777" w:rsidR="004960D3" w:rsidRPr="00F06B32" w:rsidRDefault="004960D3" w:rsidP="00E25D36">
            <w:pPr>
              <w:spacing w:before="0" w:beforeAutospacing="0" w:after="0" w:afterAutospacing="0" w:line="276" w:lineRule="auto"/>
              <w:rPr>
                <w:szCs w:val="20"/>
              </w:rPr>
            </w:pPr>
            <w:r w:rsidRPr="00F06B32">
              <w:rPr>
                <w:rStyle w:val="Nadruk"/>
                <w:i w:val="0"/>
                <w:iCs w:val="0"/>
                <w:szCs w:val="20"/>
              </w:rPr>
              <w:t xml:space="preserve">Let op het welzijn van staf, met name staf die betrokken was bij de student voorafgaand aan, of volgend op, de suïcidepoging. Ook hier kunnen emotionele reacties zoals schuld of verdriet pas enige tijd na de directe shock optreden. </w:t>
            </w:r>
            <w:r w:rsidRPr="00F06B32">
              <w:rPr>
                <w:b/>
                <w:bCs/>
                <w:szCs w:val="20"/>
              </w:rPr>
              <w:t xml:space="preserve">Hun leidinggevende en/of HR </w:t>
            </w:r>
            <w:r w:rsidRPr="00F06B32">
              <w:rPr>
                <w:rStyle w:val="Nadruk"/>
                <w:i w:val="0"/>
                <w:iCs w:val="0"/>
                <w:szCs w:val="20"/>
              </w:rPr>
              <w:t xml:space="preserve"> dient ze te wijzen op de mogelijkheden tot ondersteuning</w:t>
            </w:r>
            <w:r w:rsidRPr="00F06B32">
              <w:rPr>
                <w:szCs w:val="20"/>
              </w:rPr>
              <w:t xml:space="preserve"> (zie </w:t>
            </w:r>
            <w:hyperlink w:anchor="_BIJLAGE_2:_ONDERSTEUNINGSAANBOD" w:history="1">
              <w:r w:rsidRPr="00F06B32">
                <w:rPr>
                  <w:rStyle w:val="Hyperlink"/>
                  <w:szCs w:val="20"/>
                </w:rPr>
                <w:t>Bijlage 2: Ondersteuningsaanbod studenten/medewerkers</w:t>
              </w:r>
            </w:hyperlink>
            <w:r w:rsidRPr="00F06B32">
              <w:rPr>
                <w:szCs w:val="20"/>
              </w:rPr>
              <w:t>).</w:t>
            </w:r>
          </w:p>
        </w:tc>
        <w:sdt>
          <w:sdtPr>
            <w:rPr>
              <w:rStyle w:val="Invoerveld"/>
              <w:szCs w:val="20"/>
            </w:rPr>
            <w:alias w:val="Invoervak"/>
            <w:tag w:val="Invoervak"/>
            <w:id w:val="878284933"/>
            <w:placeholder>
              <w:docPart w:val="E3B6CBEE91164347BE61DA497C4A0759"/>
            </w:placeholder>
            <w:showingPlcHdr/>
            <w15:appearance w15:val="hidden"/>
          </w:sdtPr>
          <w:sdtEndPr>
            <w:rPr>
              <w:rStyle w:val="Standaardalinea-lettertype"/>
            </w:rPr>
          </w:sdtEndPr>
          <w:sdtContent>
            <w:tc>
              <w:tcPr>
                <w:tcW w:w="1544" w:type="dxa"/>
              </w:tcPr>
              <w:p w14:paraId="77194D62"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947" w:type="dxa"/>
          </w:tcPr>
          <w:sdt>
            <w:sdtPr>
              <w:rPr>
                <w:szCs w:val="20"/>
              </w:rPr>
              <w:id w:val="1242842661"/>
              <w14:checkbox>
                <w14:checked w14:val="0"/>
                <w14:checkedState w14:val="2612" w14:font="MS Gothic"/>
                <w14:uncheckedState w14:val="2610" w14:font="MS Gothic"/>
              </w14:checkbox>
            </w:sdtPr>
            <w:sdtEndPr/>
            <w:sdtContent>
              <w:p w14:paraId="20BA9254"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600097400"/>
            <w:placeholder>
              <w:docPart w:val="EB63F32673E845C7B6609E4A1B85B296"/>
            </w:placeholder>
            <w:showingPlcHdr/>
            <w15:appearance w15:val="hidden"/>
          </w:sdtPr>
          <w:sdtEndPr>
            <w:rPr>
              <w:rStyle w:val="Standaardalinea-lettertype"/>
            </w:rPr>
          </w:sdtEndPr>
          <w:sdtContent>
            <w:tc>
              <w:tcPr>
                <w:tcW w:w="2612" w:type="dxa"/>
              </w:tcPr>
              <w:p w14:paraId="308C5F62"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765A9EA1" w14:textId="77777777" w:rsidTr="00C6262A">
        <w:trPr>
          <w:trHeight w:val="388"/>
        </w:trPr>
        <w:tc>
          <w:tcPr>
            <w:tcW w:w="382" w:type="dxa"/>
            <w:vMerge/>
          </w:tcPr>
          <w:p w14:paraId="2855E4B0" w14:textId="77777777" w:rsidR="004960D3" w:rsidRPr="00F06B32" w:rsidRDefault="004960D3" w:rsidP="00E25D36">
            <w:pPr>
              <w:spacing w:before="0" w:beforeAutospacing="0" w:after="0" w:afterAutospacing="0" w:line="276" w:lineRule="auto"/>
              <w:rPr>
                <w:b/>
                <w:bCs/>
                <w:szCs w:val="20"/>
              </w:rPr>
            </w:pPr>
          </w:p>
        </w:tc>
        <w:tc>
          <w:tcPr>
            <w:tcW w:w="1561" w:type="dxa"/>
            <w:vMerge/>
            <w:shd w:val="clear" w:color="auto" w:fill="D9F2D0" w:themeFill="accent6" w:themeFillTint="33"/>
          </w:tcPr>
          <w:p w14:paraId="0232EE63" w14:textId="77777777" w:rsidR="004960D3" w:rsidRPr="00F06B32" w:rsidRDefault="004960D3" w:rsidP="00E25D36">
            <w:pPr>
              <w:spacing w:before="0" w:beforeAutospacing="0" w:after="0" w:afterAutospacing="0" w:line="276" w:lineRule="auto"/>
              <w:rPr>
                <w:szCs w:val="20"/>
              </w:rPr>
            </w:pPr>
          </w:p>
        </w:tc>
        <w:tc>
          <w:tcPr>
            <w:tcW w:w="7408" w:type="dxa"/>
          </w:tcPr>
          <w:p w14:paraId="76EFF326" w14:textId="77777777" w:rsidR="004960D3" w:rsidRPr="00F06B32" w:rsidRDefault="004960D3" w:rsidP="00E25D36">
            <w:pPr>
              <w:spacing w:before="0" w:beforeAutospacing="0" w:after="0" w:afterAutospacing="0" w:line="276" w:lineRule="auto"/>
              <w:rPr>
                <w:rStyle w:val="Nadruk"/>
                <w:i w:val="0"/>
                <w:iCs w:val="0"/>
                <w:szCs w:val="20"/>
              </w:rPr>
            </w:pPr>
            <w:r w:rsidRPr="00F06B32">
              <w:rPr>
                <w:szCs w:val="20"/>
              </w:rPr>
              <w:t xml:space="preserve">Evalueer met de betrokken collega’s de gang van zaken en het handelen na de suïcide (zie </w:t>
            </w:r>
            <w:hyperlink w:anchor="_BIJLAGE_3:_TEMPLATE">
              <w:r w:rsidRPr="00F06B32">
                <w:rPr>
                  <w:rStyle w:val="Hyperlink"/>
                  <w:szCs w:val="20"/>
                </w:rPr>
                <w:t>Bijlage 3: Template voor evaluatie</w:t>
              </w:r>
            </w:hyperlink>
            <w:r w:rsidRPr="00F06B32">
              <w:rPr>
                <w:szCs w:val="20"/>
              </w:rPr>
              <w:t>). Stel eventueel dit stappenplan bij.</w:t>
            </w:r>
          </w:p>
        </w:tc>
        <w:sdt>
          <w:sdtPr>
            <w:rPr>
              <w:rStyle w:val="Invoerveld"/>
              <w:szCs w:val="20"/>
            </w:rPr>
            <w:alias w:val="Invoervak"/>
            <w:tag w:val="Invoervak"/>
            <w:id w:val="-367453478"/>
            <w:placeholder>
              <w:docPart w:val="7E4572D25FAC48FE85B4763770D2B2CE"/>
            </w:placeholder>
            <w:showingPlcHdr/>
            <w15:appearance w15:val="hidden"/>
          </w:sdtPr>
          <w:sdtEndPr>
            <w:rPr>
              <w:rStyle w:val="Standaardalinea-lettertype"/>
            </w:rPr>
          </w:sdtEndPr>
          <w:sdtContent>
            <w:tc>
              <w:tcPr>
                <w:tcW w:w="1544" w:type="dxa"/>
              </w:tcPr>
              <w:p w14:paraId="6E4FF8EF" w14:textId="77777777" w:rsidR="004960D3" w:rsidRPr="00F06B32" w:rsidRDefault="004960D3" w:rsidP="00E25D36">
                <w:pPr>
                  <w:spacing w:before="0" w:beforeAutospacing="0" w:after="0" w:afterAutospacing="0" w:line="276" w:lineRule="auto"/>
                  <w:rPr>
                    <w:rStyle w:val="Invoerveld"/>
                    <w:szCs w:val="20"/>
                  </w:rPr>
                </w:pPr>
                <w:r w:rsidRPr="00F06B32">
                  <w:rPr>
                    <w:szCs w:val="20"/>
                  </w:rPr>
                  <w:t>Invulveld</w:t>
                </w:r>
              </w:p>
            </w:tc>
          </w:sdtContent>
        </w:sdt>
        <w:tc>
          <w:tcPr>
            <w:tcW w:w="947" w:type="dxa"/>
          </w:tcPr>
          <w:sdt>
            <w:sdtPr>
              <w:rPr>
                <w:szCs w:val="20"/>
              </w:rPr>
              <w:id w:val="1932773159"/>
              <w14:checkbox>
                <w14:checked w14:val="0"/>
                <w14:checkedState w14:val="2612" w14:font="MS Gothic"/>
                <w14:uncheckedState w14:val="2610" w14:font="MS Gothic"/>
              </w14:checkbox>
            </w:sdtPr>
            <w:sdtEndPr/>
            <w:sdtContent>
              <w:p w14:paraId="0D0DCA9C"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938974682"/>
            <w:placeholder>
              <w:docPart w:val="FE16A37792B3449E95D7363E67012AEA"/>
            </w:placeholder>
            <w:showingPlcHdr/>
            <w15:appearance w15:val="hidden"/>
          </w:sdtPr>
          <w:sdtEndPr>
            <w:rPr>
              <w:rStyle w:val="Standaardalinea-lettertype"/>
            </w:rPr>
          </w:sdtEndPr>
          <w:sdtContent>
            <w:tc>
              <w:tcPr>
                <w:tcW w:w="2612" w:type="dxa"/>
              </w:tcPr>
              <w:p w14:paraId="652277CB" w14:textId="77777777" w:rsidR="004960D3" w:rsidRPr="00F06B32" w:rsidRDefault="004960D3" w:rsidP="00E25D36">
                <w:pPr>
                  <w:spacing w:before="0" w:beforeAutospacing="0" w:after="0" w:afterAutospacing="0" w:line="276" w:lineRule="auto"/>
                  <w:rPr>
                    <w:rStyle w:val="Invoerveld"/>
                    <w:szCs w:val="20"/>
                  </w:rPr>
                </w:pPr>
                <w:r w:rsidRPr="00F06B32">
                  <w:rPr>
                    <w:szCs w:val="20"/>
                  </w:rPr>
                  <w:t>Invulveld</w:t>
                </w:r>
              </w:p>
            </w:tc>
          </w:sdtContent>
        </w:sdt>
      </w:tr>
    </w:tbl>
    <w:p w14:paraId="0D84784F" w14:textId="77777777" w:rsidR="004960D3" w:rsidRPr="00F06B32" w:rsidRDefault="004960D3" w:rsidP="00E25D36">
      <w:pPr>
        <w:spacing w:before="0" w:beforeAutospacing="0" w:after="0" w:afterAutospacing="0" w:line="276" w:lineRule="auto"/>
        <w:rPr>
          <w:szCs w:val="20"/>
        </w:rPr>
      </w:pPr>
      <w:r w:rsidRPr="00F06B32">
        <w:rPr>
          <w:szCs w:val="20"/>
        </w:rPr>
        <w:br w:type="textWrapping" w:clear="all"/>
      </w:r>
    </w:p>
    <w:p w14:paraId="3B10D2C1" w14:textId="77777777" w:rsidR="00E25D36" w:rsidRPr="00F06B32" w:rsidRDefault="00E25D36">
      <w:pPr>
        <w:spacing w:before="0" w:beforeAutospacing="0" w:after="160" w:afterAutospacing="0" w:line="278" w:lineRule="auto"/>
        <w:rPr>
          <w:rFonts w:ascii="Vestula Pro DemiBold" w:hAnsi="Vestula Pro DemiBold" w:cs="Arial"/>
          <w:color w:val="001158"/>
          <w:sz w:val="32"/>
          <w:szCs w:val="30"/>
          <w:lang w:eastAsia="en-GB"/>
        </w:rPr>
      </w:pPr>
      <w:bookmarkStart w:id="8" w:name="_DE_SUÏCIDEPOGING_VINDT_1"/>
      <w:bookmarkStart w:id="9" w:name="_Toc214530771"/>
      <w:bookmarkEnd w:id="8"/>
      <w:r w:rsidRPr="00F06B32">
        <w:br w:type="page"/>
      </w:r>
    </w:p>
    <w:p w14:paraId="2E081EE1" w14:textId="21A46704" w:rsidR="004960D3" w:rsidRPr="00F06B32" w:rsidRDefault="004960D3" w:rsidP="00E25D36">
      <w:pPr>
        <w:pStyle w:val="Kop2"/>
        <w:spacing w:before="0" w:after="0" w:line="276" w:lineRule="auto"/>
        <w:rPr>
          <w:lang w:val="nl-NL"/>
        </w:rPr>
      </w:pPr>
      <w:bookmarkStart w:id="10" w:name="_Toc235106588"/>
      <w:r w:rsidRPr="00F06B32">
        <w:rPr>
          <w:lang w:val="nl-NL"/>
        </w:rPr>
        <w:lastRenderedPageBreak/>
        <w:t>DE SUÏCIDEPOGING VINDT PLAATS OP AFSTAND VAN DE UNIVERSITEIT. DE UNIVERSITEIT WORDT OP DE HOOGTE GESTELD VAN DE SUÏCIDEPOGING.</w:t>
      </w:r>
      <w:bookmarkEnd w:id="9"/>
      <w:bookmarkEnd w:id="10"/>
      <w:r w:rsidRPr="00F06B32">
        <w:rPr>
          <w:lang w:val="nl-NL"/>
        </w:rPr>
        <w:t xml:space="preserve"> </w:t>
      </w:r>
    </w:p>
    <w:p w14:paraId="08956FB7" w14:textId="77777777" w:rsidR="004960D3" w:rsidRPr="00F06B32" w:rsidRDefault="004960D3" w:rsidP="00E25D36">
      <w:pPr>
        <w:spacing w:before="0" w:beforeAutospacing="0" w:after="0" w:afterAutospacing="0" w:line="276" w:lineRule="auto"/>
        <w:rPr>
          <w:szCs w:val="20"/>
        </w:rPr>
      </w:pPr>
    </w:p>
    <w:tbl>
      <w:tblPr>
        <w:tblStyle w:val="Tabelraster"/>
        <w:tblW w:w="0" w:type="auto"/>
        <w:tblLayout w:type="fixed"/>
        <w:tblLook w:val="04A0" w:firstRow="1" w:lastRow="0" w:firstColumn="1" w:lastColumn="0" w:noHBand="0" w:noVBand="1"/>
      </w:tblPr>
      <w:tblGrid>
        <w:gridCol w:w="351"/>
        <w:gridCol w:w="1629"/>
        <w:gridCol w:w="7371"/>
        <w:gridCol w:w="1559"/>
        <w:gridCol w:w="709"/>
        <w:gridCol w:w="2551"/>
      </w:tblGrid>
      <w:tr w:rsidR="004960D3" w:rsidRPr="00F06B32" w14:paraId="3F388F67" w14:textId="77777777" w:rsidTr="00E25D36">
        <w:trPr>
          <w:cantSplit/>
          <w:tblHeader/>
        </w:trPr>
        <w:tc>
          <w:tcPr>
            <w:tcW w:w="351" w:type="dxa"/>
            <w:shd w:val="clear" w:color="auto" w:fill="E8E8E8" w:themeFill="background2"/>
            <w:vAlign w:val="center"/>
          </w:tcPr>
          <w:p w14:paraId="67EB6804" w14:textId="77777777" w:rsidR="004960D3" w:rsidRPr="00F06B32" w:rsidRDefault="004960D3" w:rsidP="00E25D36">
            <w:pPr>
              <w:spacing w:before="0" w:beforeAutospacing="0" w:after="0" w:afterAutospacing="0" w:line="276" w:lineRule="auto"/>
              <w:jc w:val="both"/>
              <w:rPr>
                <w:b/>
                <w:bCs/>
                <w:szCs w:val="20"/>
              </w:rPr>
            </w:pPr>
            <w:r w:rsidRPr="00F06B32">
              <w:rPr>
                <w:b/>
                <w:bCs/>
                <w:szCs w:val="20"/>
              </w:rPr>
              <w:t>#</w:t>
            </w:r>
          </w:p>
        </w:tc>
        <w:tc>
          <w:tcPr>
            <w:tcW w:w="1629" w:type="dxa"/>
            <w:shd w:val="clear" w:color="auto" w:fill="E8E8E8" w:themeFill="background2"/>
            <w:vAlign w:val="center"/>
          </w:tcPr>
          <w:p w14:paraId="4D02458F" w14:textId="77777777" w:rsidR="004960D3" w:rsidRPr="00F06B32" w:rsidRDefault="004960D3" w:rsidP="00E25D36">
            <w:pPr>
              <w:spacing w:before="0" w:beforeAutospacing="0" w:after="0" w:afterAutospacing="0" w:line="276" w:lineRule="auto"/>
              <w:ind w:right="34"/>
              <w:rPr>
                <w:b/>
                <w:bCs/>
                <w:szCs w:val="20"/>
              </w:rPr>
            </w:pPr>
            <w:r w:rsidRPr="00F06B32">
              <w:rPr>
                <w:b/>
                <w:bCs/>
                <w:szCs w:val="20"/>
              </w:rPr>
              <w:t>WANNEER?</w:t>
            </w:r>
          </w:p>
        </w:tc>
        <w:tc>
          <w:tcPr>
            <w:tcW w:w="7371" w:type="dxa"/>
            <w:shd w:val="clear" w:color="auto" w:fill="E8E8E8" w:themeFill="background2"/>
            <w:vAlign w:val="center"/>
          </w:tcPr>
          <w:p w14:paraId="6B334C33" w14:textId="77777777" w:rsidR="004960D3" w:rsidRPr="00F06B32" w:rsidRDefault="004960D3" w:rsidP="00E25D36">
            <w:pPr>
              <w:spacing w:before="0" w:beforeAutospacing="0" w:after="0" w:afterAutospacing="0" w:line="276" w:lineRule="auto"/>
              <w:rPr>
                <w:b/>
                <w:bCs/>
                <w:szCs w:val="20"/>
              </w:rPr>
            </w:pPr>
            <w:r w:rsidRPr="00F06B32">
              <w:rPr>
                <w:b/>
                <w:bCs/>
                <w:szCs w:val="20"/>
              </w:rPr>
              <w:t>WAT?</w:t>
            </w:r>
          </w:p>
        </w:tc>
        <w:tc>
          <w:tcPr>
            <w:tcW w:w="1559" w:type="dxa"/>
            <w:shd w:val="clear" w:color="auto" w:fill="E8E8E8" w:themeFill="background2"/>
            <w:vAlign w:val="center"/>
          </w:tcPr>
          <w:p w14:paraId="29FF24C8" w14:textId="77777777" w:rsidR="004960D3" w:rsidRPr="00F06B32" w:rsidRDefault="004960D3" w:rsidP="00E25D36">
            <w:pPr>
              <w:spacing w:before="0" w:beforeAutospacing="0" w:after="0" w:afterAutospacing="0" w:line="276" w:lineRule="auto"/>
              <w:rPr>
                <w:b/>
                <w:bCs/>
                <w:szCs w:val="20"/>
              </w:rPr>
            </w:pPr>
            <w:r w:rsidRPr="00F06B32">
              <w:rPr>
                <w:b/>
                <w:bCs/>
                <w:szCs w:val="20"/>
              </w:rPr>
              <w:t>WIE?</w:t>
            </w:r>
          </w:p>
        </w:tc>
        <w:tc>
          <w:tcPr>
            <w:tcW w:w="709" w:type="dxa"/>
            <w:shd w:val="clear" w:color="auto" w:fill="E8E8E8" w:themeFill="background2"/>
            <w:vAlign w:val="center"/>
          </w:tcPr>
          <w:p w14:paraId="3C32E7FF" w14:textId="77777777" w:rsidR="004960D3" w:rsidRPr="00F06B32" w:rsidRDefault="004960D3" w:rsidP="00E25D36">
            <w:pPr>
              <w:spacing w:before="0" w:beforeAutospacing="0" w:after="0" w:afterAutospacing="0" w:line="276" w:lineRule="auto"/>
              <w:jc w:val="center"/>
              <w:rPr>
                <w:b/>
                <w:bCs/>
                <w:szCs w:val="20"/>
              </w:rPr>
            </w:pPr>
            <w:r w:rsidRPr="00F06B32">
              <w:rPr>
                <w:b/>
                <w:bCs/>
                <w:noProof/>
                <w:szCs w:val="20"/>
              </w:rPr>
              <w:drawing>
                <wp:inline distT="0" distB="0" distL="0" distR="0" wp14:anchorId="1B7DC9D6" wp14:editId="43B4E5CB">
                  <wp:extent cx="288387" cy="288387"/>
                  <wp:effectExtent l="0" t="0" r="0" b="0"/>
                  <wp:docPr id="592158087" name="Afbeelding 2" descr="Shield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ield Tick with solid fi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726" cy="292726"/>
                          </a:xfrm>
                          <a:prstGeom prst="rect">
                            <a:avLst/>
                          </a:prstGeom>
                          <a:noFill/>
                          <a:ln>
                            <a:noFill/>
                          </a:ln>
                        </pic:spPr>
                      </pic:pic>
                    </a:graphicData>
                  </a:graphic>
                </wp:inline>
              </w:drawing>
            </w:r>
          </w:p>
        </w:tc>
        <w:tc>
          <w:tcPr>
            <w:tcW w:w="2551" w:type="dxa"/>
            <w:shd w:val="clear" w:color="auto" w:fill="E8E8E8" w:themeFill="background2"/>
            <w:vAlign w:val="center"/>
          </w:tcPr>
          <w:p w14:paraId="07FAE53A" w14:textId="77777777" w:rsidR="004960D3" w:rsidRPr="00F06B32" w:rsidRDefault="004960D3" w:rsidP="00E25D36">
            <w:pPr>
              <w:spacing w:before="0" w:beforeAutospacing="0" w:after="0" w:afterAutospacing="0" w:line="276" w:lineRule="auto"/>
              <w:rPr>
                <w:b/>
                <w:bCs/>
                <w:szCs w:val="20"/>
              </w:rPr>
            </w:pPr>
            <w:r w:rsidRPr="00F06B32">
              <w:rPr>
                <w:b/>
                <w:bCs/>
                <w:szCs w:val="20"/>
              </w:rPr>
              <w:t>OPMERKINGEN</w:t>
            </w:r>
          </w:p>
        </w:tc>
      </w:tr>
      <w:tr w:rsidR="004960D3" w:rsidRPr="00F06B32" w14:paraId="2D58F970" w14:textId="77777777" w:rsidTr="00E25D36">
        <w:tc>
          <w:tcPr>
            <w:tcW w:w="351" w:type="dxa"/>
            <w:vMerge w:val="restart"/>
            <w:shd w:val="clear" w:color="auto" w:fill="CAEDFB" w:themeFill="accent4" w:themeFillTint="33"/>
          </w:tcPr>
          <w:p w14:paraId="77E23822" w14:textId="77777777" w:rsidR="004960D3" w:rsidRPr="00F06B32" w:rsidRDefault="004960D3" w:rsidP="00E25D36">
            <w:pPr>
              <w:spacing w:before="0" w:beforeAutospacing="0" w:after="0" w:afterAutospacing="0" w:line="276" w:lineRule="auto"/>
              <w:jc w:val="both"/>
              <w:rPr>
                <w:b/>
                <w:bCs/>
                <w:szCs w:val="20"/>
              </w:rPr>
            </w:pPr>
            <w:r w:rsidRPr="00F06B32">
              <w:rPr>
                <w:b/>
                <w:bCs/>
                <w:szCs w:val="20"/>
              </w:rPr>
              <w:t>1</w:t>
            </w:r>
          </w:p>
        </w:tc>
        <w:tc>
          <w:tcPr>
            <w:tcW w:w="1629" w:type="dxa"/>
            <w:vMerge w:val="restart"/>
            <w:shd w:val="clear" w:color="auto" w:fill="CAEDFB" w:themeFill="accent4" w:themeFillTint="33"/>
          </w:tcPr>
          <w:p w14:paraId="3C9068C3" w14:textId="77777777" w:rsidR="004960D3" w:rsidRPr="00F06B32" w:rsidRDefault="004960D3" w:rsidP="00E25D36">
            <w:pPr>
              <w:spacing w:before="0" w:beforeAutospacing="0" w:after="0" w:afterAutospacing="0" w:line="276" w:lineRule="auto"/>
              <w:ind w:right="34"/>
              <w:rPr>
                <w:szCs w:val="20"/>
              </w:rPr>
            </w:pPr>
            <w:r w:rsidRPr="00F06B32">
              <w:rPr>
                <w:szCs w:val="20"/>
              </w:rPr>
              <w:t>Direct na de melding</w:t>
            </w:r>
          </w:p>
        </w:tc>
        <w:tc>
          <w:tcPr>
            <w:tcW w:w="7371" w:type="dxa"/>
          </w:tcPr>
          <w:p w14:paraId="0B0FD6C9" w14:textId="77777777" w:rsidR="004960D3" w:rsidRPr="00F06B32" w:rsidRDefault="004960D3" w:rsidP="00E25D36">
            <w:pPr>
              <w:spacing w:before="0" w:beforeAutospacing="0" w:after="0" w:afterAutospacing="0" w:line="276" w:lineRule="auto"/>
              <w:rPr>
                <w:szCs w:val="20"/>
              </w:rPr>
            </w:pPr>
            <w:r w:rsidRPr="00F06B32">
              <w:rPr>
                <w:szCs w:val="20"/>
              </w:rPr>
              <w:t>Verifieer de melding. Check hoe de melder aan deze informatie komt en of ouders/nabestaanden op de hoogte zijn gebracht.</w:t>
            </w:r>
          </w:p>
        </w:tc>
        <w:sdt>
          <w:sdtPr>
            <w:rPr>
              <w:rStyle w:val="Invoerveld"/>
              <w:szCs w:val="20"/>
            </w:rPr>
            <w:alias w:val="Invoervak"/>
            <w:tag w:val="Invoervak"/>
            <w:id w:val="720166438"/>
            <w:placeholder>
              <w:docPart w:val="5FC06EE53B7B40E1BA7FDB725D640D28"/>
            </w:placeholder>
            <w:showingPlcHdr/>
            <w15:appearance w15:val="hidden"/>
          </w:sdtPr>
          <w:sdtEndPr>
            <w:rPr>
              <w:rStyle w:val="Standaardalinea-lettertype"/>
            </w:rPr>
          </w:sdtEndPr>
          <w:sdtContent>
            <w:tc>
              <w:tcPr>
                <w:tcW w:w="1559" w:type="dxa"/>
              </w:tcPr>
              <w:p w14:paraId="79AF9D9B"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2052056403"/>
              <w14:checkbox>
                <w14:checked w14:val="0"/>
                <w14:checkedState w14:val="2612" w14:font="MS Gothic"/>
                <w14:uncheckedState w14:val="2610" w14:font="MS Gothic"/>
              </w14:checkbox>
            </w:sdtPr>
            <w:sdtEndPr/>
            <w:sdtContent>
              <w:p w14:paraId="613E332D"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242453649"/>
            <w:placeholder>
              <w:docPart w:val="DE3DF5B9F48948E892BAF786792AD2D2"/>
            </w:placeholder>
            <w:showingPlcHdr/>
            <w15:appearance w15:val="hidden"/>
          </w:sdtPr>
          <w:sdtEndPr>
            <w:rPr>
              <w:rStyle w:val="Standaardalinea-lettertype"/>
            </w:rPr>
          </w:sdtEndPr>
          <w:sdtContent>
            <w:tc>
              <w:tcPr>
                <w:tcW w:w="2551" w:type="dxa"/>
              </w:tcPr>
              <w:p w14:paraId="2A3E2688"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64ACD9CC" w14:textId="77777777" w:rsidTr="00E25D36">
        <w:tc>
          <w:tcPr>
            <w:tcW w:w="351" w:type="dxa"/>
            <w:vMerge/>
            <w:shd w:val="clear" w:color="auto" w:fill="CAEDFB" w:themeFill="accent4" w:themeFillTint="33"/>
          </w:tcPr>
          <w:p w14:paraId="496602D9" w14:textId="77777777" w:rsidR="004960D3" w:rsidRPr="00F06B32" w:rsidRDefault="004960D3" w:rsidP="00C6262A">
            <w:pPr>
              <w:spacing w:before="0" w:beforeAutospacing="0" w:after="240" w:afterAutospacing="0" w:line="276" w:lineRule="auto"/>
              <w:jc w:val="both"/>
              <w:rPr>
                <w:b/>
                <w:bCs/>
                <w:szCs w:val="20"/>
              </w:rPr>
            </w:pPr>
          </w:p>
        </w:tc>
        <w:tc>
          <w:tcPr>
            <w:tcW w:w="1629" w:type="dxa"/>
            <w:vMerge/>
            <w:shd w:val="clear" w:color="auto" w:fill="CAEDFB" w:themeFill="accent4" w:themeFillTint="33"/>
          </w:tcPr>
          <w:p w14:paraId="69880B68" w14:textId="77777777" w:rsidR="004960D3" w:rsidRPr="00F06B32" w:rsidRDefault="004960D3" w:rsidP="00C6262A">
            <w:pPr>
              <w:spacing w:before="0" w:beforeAutospacing="0" w:after="240" w:afterAutospacing="0" w:line="276" w:lineRule="auto"/>
              <w:ind w:right="34"/>
              <w:rPr>
                <w:szCs w:val="20"/>
              </w:rPr>
            </w:pPr>
          </w:p>
        </w:tc>
        <w:tc>
          <w:tcPr>
            <w:tcW w:w="7371" w:type="dxa"/>
          </w:tcPr>
          <w:p w14:paraId="232A870D" w14:textId="77777777" w:rsidR="004960D3" w:rsidRPr="00F06B32" w:rsidRDefault="004960D3" w:rsidP="00C6262A">
            <w:pPr>
              <w:spacing w:before="0" w:beforeAutospacing="0" w:after="240" w:afterAutospacing="0" w:line="276" w:lineRule="auto"/>
              <w:rPr>
                <w:szCs w:val="20"/>
              </w:rPr>
            </w:pPr>
            <w:r w:rsidRPr="00F06B32">
              <w:rPr>
                <w:szCs w:val="20"/>
              </w:rPr>
              <w:t>Check of de melder ondersteuning nodig heeft op dat moment.</w:t>
            </w:r>
          </w:p>
        </w:tc>
        <w:sdt>
          <w:sdtPr>
            <w:rPr>
              <w:rStyle w:val="Invoerveld"/>
              <w:szCs w:val="20"/>
            </w:rPr>
            <w:alias w:val="Invoervak"/>
            <w:tag w:val="Invoervak"/>
            <w:id w:val="-2094538988"/>
            <w:placeholder>
              <w:docPart w:val="B4E65928E2FA4ECABA791F017F477B63"/>
            </w:placeholder>
            <w:showingPlcHdr/>
            <w15:appearance w15:val="hidden"/>
          </w:sdtPr>
          <w:sdtEndPr>
            <w:rPr>
              <w:rStyle w:val="Standaardalinea-lettertype"/>
            </w:rPr>
          </w:sdtEndPr>
          <w:sdtContent>
            <w:tc>
              <w:tcPr>
                <w:tcW w:w="1559" w:type="dxa"/>
              </w:tcPr>
              <w:p w14:paraId="318BB146"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c>
          <w:tcPr>
            <w:tcW w:w="709" w:type="dxa"/>
          </w:tcPr>
          <w:sdt>
            <w:sdtPr>
              <w:rPr>
                <w:szCs w:val="20"/>
              </w:rPr>
              <w:id w:val="1159189978"/>
              <w14:checkbox>
                <w14:checked w14:val="0"/>
                <w14:checkedState w14:val="2612" w14:font="MS Gothic"/>
                <w14:uncheckedState w14:val="2610" w14:font="MS Gothic"/>
              </w14:checkbox>
            </w:sdtPr>
            <w:sdtEndPr/>
            <w:sdtContent>
              <w:p w14:paraId="571CA312" w14:textId="77777777" w:rsidR="004960D3" w:rsidRPr="00F06B32" w:rsidRDefault="004960D3" w:rsidP="00C6262A">
                <w:pPr>
                  <w:spacing w:before="0" w:beforeAutospacing="0" w:after="24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219249317"/>
            <w:placeholder>
              <w:docPart w:val="BE168A05AFD548C6A70D0EB1B50D6F2B"/>
            </w:placeholder>
            <w:showingPlcHdr/>
            <w15:appearance w15:val="hidden"/>
          </w:sdtPr>
          <w:sdtEndPr>
            <w:rPr>
              <w:rStyle w:val="Standaardalinea-lettertype"/>
            </w:rPr>
          </w:sdtEndPr>
          <w:sdtContent>
            <w:tc>
              <w:tcPr>
                <w:tcW w:w="2551" w:type="dxa"/>
              </w:tcPr>
              <w:p w14:paraId="00A8BED0"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r>
      <w:tr w:rsidR="004960D3" w:rsidRPr="00F06B32" w14:paraId="630DC763" w14:textId="77777777" w:rsidTr="00E25D36">
        <w:tc>
          <w:tcPr>
            <w:tcW w:w="351" w:type="dxa"/>
            <w:vMerge/>
            <w:shd w:val="clear" w:color="auto" w:fill="CAEDFB" w:themeFill="accent4" w:themeFillTint="33"/>
          </w:tcPr>
          <w:p w14:paraId="562C55B4" w14:textId="77777777" w:rsidR="004960D3" w:rsidRPr="00F06B32" w:rsidRDefault="004960D3" w:rsidP="00C6262A">
            <w:pPr>
              <w:spacing w:before="0" w:beforeAutospacing="0" w:after="240" w:afterAutospacing="0" w:line="276" w:lineRule="auto"/>
              <w:jc w:val="both"/>
              <w:rPr>
                <w:b/>
                <w:bCs/>
                <w:szCs w:val="20"/>
              </w:rPr>
            </w:pPr>
          </w:p>
        </w:tc>
        <w:tc>
          <w:tcPr>
            <w:tcW w:w="1629" w:type="dxa"/>
            <w:vMerge/>
            <w:shd w:val="clear" w:color="auto" w:fill="CAEDFB" w:themeFill="accent4" w:themeFillTint="33"/>
          </w:tcPr>
          <w:p w14:paraId="7DE0C396" w14:textId="77777777" w:rsidR="004960D3" w:rsidRPr="00F06B32" w:rsidRDefault="004960D3" w:rsidP="00C6262A">
            <w:pPr>
              <w:spacing w:before="0" w:beforeAutospacing="0" w:after="240" w:afterAutospacing="0" w:line="276" w:lineRule="auto"/>
              <w:ind w:right="34"/>
              <w:rPr>
                <w:szCs w:val="20"/>
              </w:rPr>
            </w:pPr>
          </w:p>
        </w:tc>
        <w:tc>
          <w:tcPr>
            <w:tcW w:w="7371" w:type="dxa"/>
          </w:tcPr>
          <w:p w14:paraId="32BC5298" w14:textId="77777777" w:rsidR="004960D3" w:rsidRPr="00F06B32" w:rsidRDefault="004960D3" w:rsidP="00C6262A">
            <w:pPr>
              <w:spacing w:before="0" w:beforeAutospacing="0" w:after="240" w:afterAutospacing="0" w:line="276" w:lineRule="auto"/>
              <w:rPr>
                <w:szCs w:val="20"/>
              </w:rPr>
            </w:pPr>
            <w:r w:rsidRPr="00F06B32">
              <w:rPr>
                <w:szCs w:val="20"/>
              </w:rPr>
              <w:t xml:space="preserve">Check wie </w:t>
            </w:r>
            <w:r w:rsidRPr="00F06B32">
              <w:rPr>
                <w:szCs w:val="20"/>
                <w:u w:val="single"/>
              </w:rPr>
              <w:t>voor deze specifieke casus</w:t>
            </w:r>
            <w:r w:rsidRPr="00F06B32">
              <w:rPr>
                <w:szCs w:val="20"/>
              </w:rPr>
              <w:t xml:space="preserve"> aan het kernteam moeten worden toegevoegd. Betrek deze personen z.s.m.</w:t>
            </w:r>
          </w:p>
        </w:tc>
        <w:sdt>
          <w:sdtPr>
            <w:rPr>
              <w:rStyle w:val="Invoerveld"/>
              <w:szCs w:val="20"/>
            </w:rPr>
            <w:alias w:val="Invoervak"/>
            <w:tag w:val="Invoervak"/>
            <w:id w:val="-169015980"/>
            <w:placeholder>
              <w:docPart w:val="225CC1D06F8B4E729FA1E6CDFE2AFB77"/>
            </w:placeholder>
            <w:showingPlcHdr/>
            <w15:appearance w15:val="hidden"/>
          </w:sdtPr>
          <w:sdtEndPr>
            <w:rPr>
              <w:rStyle w:val="Standaardalinea-lettertype"/>
            </w:rPr>
          </w:sdtEndPr>
          <w:sdtContent>
            <w:tc>
              <w:tcPr>
                <w:tcW w:w="1559" w:type="dxa"/>
              </w:tcPr>
              <w:p w14:paraId="7DB969DB"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c>
          <w:tcPr>
            <w:tcW w:w="709" w:type="dxa"/>
          </w:tcPr>
          <w:sdt>
            <w:sdtPr>
              <w:rPr>
                <w:szCs w:val="20"/>
              </w:rPr>
              <w:id w:val="669757282"/>
              <w14:checkbox>
                <w14:checked w14:val="0"/>
                <w14:checkedState w14:val="2612" w14:font="MS Gothic"/>
                <w14:uncheckedState w14:val="2610" w14:font="MS Gothic"/>
              </w14:checkbox>
            </w:sdtPr>
            <w:sdtEndPr/>
            <w:sdtContent>
              <w:p w14:paraId="4D1EF231" w14:textId="77777777" w:rsidR="004960D3" w:rsidRPr="00F06B32" w:rsidRDefault="004960D3" w:rsidP="00C6262A">
                <w:pPr>
                  <w:spacing w:before="0" w:beforeAutospacing="0" w:after="24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843512950"/>
            <w:placeholder>
              <w:docPart w:val="254140FA5072459D94D94D4D33C35581"/>
            </w:placeholder>
            <w:showingPlcHdr/>
            <w15:appearance w15:val="hidden"/>
          </w:sdtPr>
          <w:sdtEndPr>
            <w:rPr>
              <w:rStyle w:val="Standaardalinea-lettertype"/>
            </w:rPr>
          </w:sdtEndPr>
          <w:sdtContent>
            <w:tc>
              <w:tcPr>
                <w:tcW w:w="2551" w:type="dxa"/>
              </w:tcPr>
              <w:p w14:paraId="373E108D"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r>
      <w:tr w:rsidR="004960D3" w:rsidRPr="00F06B32" w14:paraId="775BD72A" w14:textId="77777777" w:rsidTr="00E25D36">
        <w:tc>
          <w:tcPr>
            <w:tcW w:w="351" w:type="dxa"/>
            <w:vMerge/>
            <w:shd w:val="clear" w:color="auto" w:fill="CAEDFB" w:themeFill="accent4" w:themeFillTint="33"/>
          </w:tcPr>
          <w:p w14:paraId="22A71CD3" w14:textId="77777777" w:rsidR="004960D3" w:rsidRPr="00F06B32" w:rsidRDefault="004960D3" w:rsidP="00C6262A">
            <w:pPr>
              <w:spacing w:before="0" w:beforeAutospacing="0" w:after="240" w:afterAutospacing="0" w:line="276" w:lineRule="auto"/>
              <w:jc w:val="both"/>
              <w:rPr>
                <w:b/>
                <w:bCs/>
                <w:szCs w:val="20"/>
              </w:rPr>
            </w:pPr>
          </w:p>
        </w:tc>
        <w:tc>
          <w:tcPr>
            <w:tcW w:w="1629" w:type="dxa"/>
            <w:vMerge/>
            <w:shd w:val="clear" w:color="auto" w:fill="CAEDFB" w:themeFill="accent4" w:themeFillTint="33"/>
          </w:tcPr>
          <w:p w14:paraId="000987CC" w14:textId="77777777" w:rsidR="004960D3" w:rsidRPr="00F06B32" w:rsidRDefault="004960D3" w:rsidP="00C6262A">
            <w:pPr>
              <w:spacing w:before="0" w:beforeAutospacing="0" w:after="240" w:afterAutospacing="0" w:line="276" w:lineRule="auto"/>
              <w:ind w:right="34"/>
              <w:rPr>
                <w:szCs w:val="20"/>
              </w:rPr>
            </w:pPr>
          </w:p>
        </w:tc>
        <w:tc>
          <w:tcPr>
            <w:tcW w:w="7371" w:type="dxa"/>
          </w:tcPr>
          <w:p w14:paraId="08AB58FB" w14:textId="77777777" w:rsidR="004960D3" w:rsidRPr="00F06B32" w:rsidRDefault="004960D3" w:rsidP="00C6262A">
            <w:pPr>
              <w:spacing w:before="0" w:beforeAutospacing="0" w:after="240" w:afterAutospacing="0" w:line="276" w:lineRule="auto"/>
              <w:rPr>
                <w:szCs w:val="20"/>
              </w:rPr>
            </w:pPr>
            <w:r w:rsidRPr="00F06B32">
              <w:rPr>
                <w:szCs w:val="20"/>
              </w:rPr>
              <w:t xml:space="preserve">Bel Slachtofferhulp Nederland (0900-0101), </w:t>
            </w:r>
            <w:hyperlink r:id="rId34" w:history="1">
              <w:r w:rsidRPr="00F06B32">
                <w:rPr>
                  <w:rStyle w:val="Hyperlink"/>
                  <w:szCs w:val="20"/>
                </w:rPr>
                <w:t>www.slachtofferhulp.nl</w:t>
              </w:r>
            </w:hyperlink>
            <w:r w:rsidRPr="00F06B32">
              <w:rPr>
                <w:szCs w:val="20"/>
              </w:rPr>
              <w:t xml:space="preserve"> voor advies en psychosociale ondersteuning.</w:t>
            </w:r>
          </w:p>
        </w:tc>
        <w:sdt>
          <w:sdtPr>
            <w:rPr>
              <w:rStyle w:val="Invoerveld"/>
              <w:szCs w:val="20"/>
            </w:rPr>
            <w:alias w:val="Invoervak"/>
            <w:tag w:val="Invoervak"/>
            <w:id w:val="769210249"/>
            <w:placeholder>
              <w:docPart w:val="CEE39B2CFCEC4D34B1CCDF1BF097C990"/>
            </w:placeholder>
            <w:showingPlcHdr/>
            <w15:appearance w15:val="hidden"/>
          </w:sdtPr>
          <w:sdtEndPr>
            <w:rPr>
              <w:rStyle w:val="Standaardalinea-lettertype"/>
            </w:rPr>
          </w:sdtEndPr>
          <w:sdtContent>
            <w:tc>
              <w:tcPr>
                <w:tcW w:w="1559" w:type="dxa"/>
              </w:tcPr>
              <w:p w14:paraId="30814DAF"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c>
          <w:tcPr>
            <w:tcW w:w="709" w:type="dxa"/>
          </w:tcPr>
          <w:sdt>
            <w:sdtPr>
              <w:rPr>
                <w:szCs w:val="20"/>
              </w:rPr>
              <w:id w:val="-279576839"/>
              <w14:checkbox>
                <w14:checked w14:val="0"/>
                <w14:checkedState w14:val="2612" w14:font="MS Gothic"/>
                <w14:uncheckedState w14:val="2610" w14:font="MS Gothic"/>
              </w14:checkbox>
            </w:sdtPr>
            <w:sdtEndPr/>
            <w:sdtContent>
              <w:p w14:paraId="6B8DF20E" w14:textId="77777777" w:rsidR="004960D3" w:rsidRPr="00F06B32" w:rsidRDefault="004960D3" w:rsidP="00C6262A">
                <w:pPr>
                  <w:spacing w:before="0" w:beforeAutospacing="0" w:after="24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882971520"/>
            <w:placeholder>
              <w:docPart w:val="7E7B8131D588461BA543D35B3C5DD54E"/>
            </w:placeholder>
            <w:showingPlcHdr/>
            <w15:appearance w15:val="hidden"/>
          </w:sdtPr>
          <w:sdtEndPr>
            <w:rPr>
              <w:rStyle w:val="Standaardalinea-lettertype"/>
            </w:rPr>
          </w:sdtEndPr>
          <w:sdtContent>
            <w:tc>
              <w:tcPr>
                <w:tcW w:w="2551" w:type="dxa"/>
              </w:tcPr>
              <w:p w14:paraId="3F8BF5A7"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r>
      <w:tr w:rsidR="004960D3" w:rsidRPr="00F06B32" w14:paraId="1B9D93AF" w14:textId="77777777" w:rsidTr="00E25D36">
        <w:tc>
          <w:tcPr>
            <w:tcW w:w="351" w:type="dxa"/>
            <w:vMerge/>
            <w:shd w:val="clear" w:color="auto" w:fill="CAEDFB" w:themeFill="accent4" w:themeFillTint="33"/>
          </w:tcPr>
          <w:p w14:paraId="195A5BC0" w14:textId="77777777" w:rsidR="004960D3" w:rsidRPr="00F06B32" w:rsidRDefault="004960D3" w:rsidP="00C6262A">
            <w:pPr>
              <w:spacing w:before="0" w:beforeAutospacing="0" w:after="240" w:afterAutospacing="0" w:line="276" w:lineRule="auto"/>
              <w:jc w:val="both"/>
              <w:rPr>
                <w:b/>
                <w:bCs/>
                <w:szCs w:val="20"/>
              </w:rPr>
            </w:pPr>
          </w:p>
        </w:tc>
        <w:tc>
          <w:tcPr>
            <w:tcW w:w="1629" w:type="dxa"/>
            <w:vMerge/>
            <w:shd w:val="clear" w:color="auto" w:fill="CAEDFB" w:themeFill="accent4" w:themeFillTint="33"/>
          </w:tcPr>
          <w:p w14:paraId="3A7E8109" w14:textId="77777777" w:rsidR="004960D3" w:rsidRPr="00F06B32" w:rsidRDefault="004960D3" w:rsidP="00C6262A">
            <w:pPr>
              <w:spacing w:before="0" w:beforeAutospacing="0" w:after="240" w:afterAutospacing="0" w:line="276" w:lineRule="auto"/>
              <w:ind w:right="34"/>
              <w:rPr>
                <w:szCs w:val="20"/>
              </w:rPr>
            </w:pPr>
          </w:p>
        </w:tc>
        <w:tc>
          <w:tcPr>
            <w:tcW w:w="7371" w:type="dxa"/>
          </w:tcPr>
          <w:p w14:paraId="2228F729" w14:textId="77777777" w:rsidR="004960D3" w:rsidRPr="00F06B32" w:rsidRDefault="004960D3" w:rsidP="00C6262A">
            <w:pPr>
              <w:spacing w:before="0" w:beforeAutospacing="0" w:after="240" w:afterAutospacing="0" w:line="276" w:lineRule="auto"/>
              <w:rPr>
                <w:szCs w:val="20"/>
              </w:rPr>
            </w:pPr>
            <w:r w:rsidRPr="00F06B32">
              <w:rPr>
                <w:szCs w:val="20"/>
              </w:rPr>
              <w:t>Open een (digitaal) dossier en vul met casus-gegevens (</w:t>
            </w:r>
            <w:hyperlink w:anchor="_BIJLAGE_1._DATAVERZAMELING" w:history="1">
              <w:r w:rsidRPr="00F06B32">
                <w:rPr>
                  <w:rStyle w:val="Hyperlink"/>
                  <w:szCs w:val="20"/>
                </w:rPr>
                <w:t>Bijlage 1: Dataverzameling bij melding van suïcidepoging</w:t>
              </w:r>
            </w:hyperlink>
            <w:r w:rsidRPr="00F06B32">
              <w:rPr>
                <w:szCs w:val="20"/>
              </w:rPr>
              <w:t>).</w:t>
            </w:r>
          </w:p>
        </w:tc>
        <w:sdt>
          <w:sdtPr>
            <w:rPr>
              <w:rStyle w:val="Invoerveld"/>
              <w:szCs w:val="20"/>
            </w:rPr>
            <w:alias w:val="Invoervak"/>
            <w:tag w:val="Invoervak"/>
            <w:id w:val="1830709629"/>
            <w:placeholder>
              <w:docPart w:val="08C00D916B6948FB96F96A3A2267E63D"/>
            </w:placeholder>
            <w:showingPlcHdr/>
            <w15:appearance w15:val="hidden"/>
          </w:sdtPr>
          <w:sdtEndPr>
            <w:rPr>
              <w:rStyle w:val="Standaardalinea-lettertype"/>
            </w:rPr>
          </w:sdtEndPr>
          <w:sdtContent>
            <w:tc>
              <w:tcPr>
                <w:tcW w:w="1559" w:type="dxa"/>
              </w:tcPr>
              <w:p w14:paraId="189E9EE9"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c>
          <w:tcPr>
            <w:tcW w:w="709" w:type="dxa"/>
          </w:tcPr>
          <w:sdt>
            <w:sdtPr>
              <w:rPr>
                <w:szCs w:val="20"/>
              </w:rPr>
              <w:id w:val="-2043049295"/>
              <w14:checkbox>
                <w14:checked w14:val="0"/>
                <w14:checkedState w14:val="2612" w14:font="MS Gothic"/>
                <w14:uncheckedState w14:val="2610" w14:font="MS Gothic"/>
              </w14:checkbox>
            </w:sdtPr>
            <w:sdtEndPr/>
            <w:sdtContent>
              <w:p w14:paraId="18432145" w14:textId="77777777" w:rsidR="004960D3" w:rsidRPr="00F06B32" w:rsidRDefault="004960D3" w:rsidP="00C6262A">
                <w:pPr>
                  <w:spacing w:before="0" w:beforeAutospacing="0" w:after="24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911969638"/>
            <w:placeholder>
              <w:docPart w:val="59361DB4015A46C1B60C23EB7332404A"/>
            </w:placeholder>
            <w:showingPlcHdr/>
            <w15:appearance w15:val="hidden"/>
          </w:sdtPr>
          <w:sdtEndPr>
            <w:rPr>
              <w:rStyle w:val="Standaardalinea-lettertype"/>
            </w:rPr>
          </w:sdtEndPr>
          <w:sdtContent>
            <w:tc>
              <w:tcPr>
                <w:tcW w:w="2551" w:type="dxa"/>
              </w:tcPr>
              <w:p w14:paraId="626018A0"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r>
      <w:tr w:rsidR="004960D3" w:rsidRPr="00F06B32" w14:paraId="7D28C4F2" w14:textId="77777777" w:rsidTr="00E25D36">
        <w:tc>
          <w:tcPr>
            <w:tcW w:w="351" w:type="dxa"/>
            <w:vMerge/>
            <w:shd w:val="clear" w:color="auto" w:fill="CAEDFB" w:themeFill="accent4" w:themeFillTint="33"/>
          </w:tcPr>
          <w:p w14:paraId="07376716" w14:textId="77777777" w:rsidR="004960D3" w:rsidRPr="00F06B32" w:rsidRDefault="004960D3" w:rsidP="00C6262A">
            <w:pPr>
              <w:spacing w:before="0" w:beforeAutospacing="0" w:after="0" w:afterAutospacing="0" w:line="276" w:lineRule="auto"/>
              <w:jc w:val="both"/>
              <w:rPr>
                <w:b/>
                <w:bCs/>
                <w:szCs w:val="20"/>
              </w:rPr>
            </w:pPr>
          </w:p>
        </w:tc>
        <w:tc>
          <w:tcPr>
            <w:tcW w:w="1629" w:type="dxa"/>
            <w:vMerge/>
            <w:shd w:val="clear" w:color="auto" w:fill="CAEDFB" w:themeFill="accent4" w:themeFillTint="33"/>
          </w:tcPr>
          <w:p w14:paraId="737A678B" w14:textId="77777777" w:rsidR="004960D3" w:rsidRPr="00F06B32" w:rsidRDefault="004960D3" w:rsidP="00C6262A">
            <w:pPr>
              <w:spacing w:before="0" w:beforeAutospacing="0" w:after="0" w:afterAutospacing="0" w:line="276" w:lineRule="auto"/>
              <w:ind w:right="34"/>
              <w:rPr>
                <w:szCs w:val="20"/>
              </w:rPr>
            </w:pPr>
          </w:p>
        </w:tc>
        <w:tc>
          <w:tcPr>
            <w:tcW w:w="7371" w:type="dxa"/>
          </w:tcPr>
          <w:p w14:paraId="39E3344F" w14:textId="77777777" w:rsidR="004960D3" w:rsidRPr="00F06B32" w:rsidRDefault="004960D3" w:rsidP="00C6262A">
            <w:pPr>
              <w:spacing w:before="0" w:beforeAutospacing="0" w:after="0" w:afterAutospacing="0" w:line="276" w:lineRule="auto"/>
              <w:rPr>
                <w:szCs w:val="20"/>
              </w:rPr>
            </w:pPr>
            <w:r w:rsidRPr="00F06B32">
              <w:rPr>
                <w:szCs w:val="20"/>
              </w:rPr>
              <w:t xml:space="preserve">Bel UL Team Veiligheidszaken (24h/7) en bespreek eventuele risico’s voor de gezondheid/veiligheid van studenten en medewerkers. </w:t>
            </w:r>
            <w:r w:rsidRPr="00F06B32">
              <w:rPr>
                <w:szCs w:val="20"/>
              </w:rPr>
              <w:br/>
              <w:t xml:space="preserve">E-mail: </w:t>
            </w:r>
            <w:hyperlink r:id="rId35" w:history="1">
              <w:r w:rsidRPr="00F06B32">
                <w:rPr>
                  <w:rStyle w:val="Hyperlink"/>
                  <w:szCs w:val="20"/>
                </w:rPr>
                <w:t>veiligheidszaken@bb.leidenuniv.nl</w:t>
              </w:r>
            </w:hyperlink>
            <w:r w:rsidRPr="00F06B32">
              <w:rPr>
                <w:szCs w:val="20"/>
              </w:rPr>
              <w:t xml:space="preserve"> / Tel: 071-5271132</w:t>
            </w:r>
          </w:p>
        </w:tc>
        <w:sdt>
          <w:sdtPr>
            <w:rPr>
              <w:rStyle w:val="Invoerveld"/>
              <w:szCs w:val="20"/>
            </w:rPr>
            <w:alias w:val="Invoervak"/>
            <w:tag w:val="Invoervak"/>
            <w:id w:val="-223296668"/>
            <w:placeholder>
              <w:docPart w:val="595134FCEC834ECE8BC0892C02ECE51B"/>
            </w:placeholder>
            <w:showingPlcHdr/>
            <w15:appearance w15:val="hidden"/>
          </w:sdtPr>
          <w:sdtEndPr>
            <w:rPr>
              <w:rStyle w:val="Standaardalinea-lettertype"/>
            </w:rPr>
          </w:sdtEndPr>
          <w:sdtContent>
            <w:tc>
              <w:tcPr>
                <w:tcW w:w="1559" w:type="dxa"/>
              </w:tcPr>
              <w:p w14:paraId="5C5A9B6E" w14:textId="77777777" w:rsidR="004960D3" w:rsidRPr="00F06B32" w:rsidRDefault="004960D3" w:rsidP="00C6262A">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373393028"/>
              <w14:checkbox>
                <w14:checked w14:val="0"/>
                <w14:checkedState w14:val="2612" w14:font="MS Gothic"/>
                <w14:uncheckedState w14:val="2610" w14:font="MS Gothic"/>
              </w14:checkbox>
            </w:sdtPr>
            <w:sdtEndPr/>
            <w:sdtContent>
              <w:p w14:paraId="1B09B7E9" w14:textId="77777777" w:rsidR="004960D3" w:rsidRPr="00F06B32" w:rsidRDefault="004960D3" w:rsidP="00C6262A">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435259052"/>
            <w:placeholder>
              <w:docPart w:val="44708CC40A734E148E570009584295B3"/>
            </w:placeholder>
            <w:showingPlcHdr/>
            <w15:appearance w15:val="hidden"/>
          </w:sdtPr>
          <w:sdtEndPr>
            <w:rPr>
              <w:rStyle w:val="Standaardalinea-lettertype"/>
            </w:rPr>
          </w:sdtEndPr>
          <w:sdtContent>
            <w:tc>
              <w:tcPr>
                <w:tcW w:w="2551" w:type="dxa"/>
              </w:tcPr>
              <w:p w14:paraId="5EE11D2A" w14:textId="77777777" w:rsidR="004960D3" w:rsidRPr="00F06B32" w:rsidRDefault="004960D3" w:rsidP="00C6262A">
                <w:pPr>
                  <w:spacing w:before="0" w:beforeAutospacing="0" w:after="0" w:afterAutospacing="0" w:line="276" w:lineRule="auto"/>
                  <w:rPr>
                    <w:szCs w:val="20"/>
                  </w:rPr>
                </w:pPr>
                <w:r w:rsidRPr="00F06B32">
                  <w:rPr>
                    <w:szCs w:val="20"/>
                  </w:rPr>
                  <w:t>Invulveld</w:t>
                </w:r>
              </w:p>
            </w:tc>
          </w:sdtContent>
        </w:sdt>
      </w:tr>
      <w:tr w:rsidR="004960D3" w:rsidRPr="00F06B32" w14:paraId="6F9374E8" w14:textId="77777777" w:rsidTr="00E25D36">
        <w:trPr>
          <w:cantSplit/>
        </w:trPr>
        <w:tc>
          <w:tcPr>
            <w:tcW w:w="351" w:type="dxa"/>
            <w:vMerge w:val="restart"/>
            <w:shd w:val="clear" w:color="auto" w:fill="CAEDFB" w:themeFill="accent4" w:themeFillTint="33"/>
          </w:tcPr>
          <w:p w14:paraId="20187F50" w14:textId="77777777" w:rsidR="004960D3" w:rsidRPr="00F06B32" w:rsidRDefault="004960D3" w:rsidP="00E25D36">
            <w:pPr>
              <w:spacing w:before="0" w:beforeAutospacing="0" w:after="0" w:afterAutospacing="0" w:line="276" w:lineRule="auto"/>
              <w:jc w:val="both"/>
              <w:rPr>
                <w:b/>
                <w:bCs/>
                <w:szCs w:val="20"/>
              </w:rPr>
            </w:pPr>
            <w:r w:rsidRPr="00F06B32">
              <w:rPr>
                <w:b/>
                <w:bCs/>
                <w:szCs w:val="20"/>
              </w:rPr>
              <w:t>2</w:t>
            </w:r>
          </w:p>
        </w:tc>
        <w:tc>
          <w:tcPr>
            <w:tcW w:w="1629" w:type="dxa"/>
            <w:vMerge w:val="restart"/>
            <w:shd w:val="clear" w:color="auto" w:fill="CAEDFB" w:themeFill="accent4" w:themeFillTint="33"/>
          </w:tcPr>
          <w:p w14:paraId="66D8DC3A" w14:textId="77777777" w:rsidR="004960D3" w:rsidRPr="00F06B32" w:rsidRDefault="004960D3" w:rsidP="00E25D36">
            <w:pPr>
              <w:spacing w:before="0" w:beforeAutospacing="0" w:after="0" w:afterAutospacing="0" w:line="276" w:lineRule="auto"/>
              <w:ind w:right="34"/>
              <w:rPr>
                <w:szCs w:val="20"/>
              </w:rPr>
            </w:pPr>
            <w:r w:rsidRPr="00F06B32">
              <w:rPr>
                <w:szCs w:val="20"/>
              </w:rPr>
              <w:t>Zelfde of eerstvolgende werkdag</w:t>
            </w:r>
          </w:p>
        </w:tc>
        <w:tc>
          <w:tcPr>
            <w:tcW w:w="7371" w:type="dxa"/>
          </w:tcPr>
          <w:p w14:paraId="288597CE" w14:textId="77777777" w:rsidR="004960D3" w:rsidRPr="00F06B32" w:rsidRDefault="004960D3" w:rsidP="00E25D36">
            <w:pPr>
              <w:spacing w:before="0" w:beforeAutospacing="0" w:after="0" w:afterAutospacing="0" w:line="276" w:lineRule="auto"/>
              <w:rPr>
                <w:szCs w:val="20"/>
              </w:rPr>
            </w:pPr>
            <w:r w:rsidRPr="00F06B32">
              <w:rPr>
                <w:szCs w:val="20"/>
              </w:rPr>
              <w:t>Vraag onderwijsadministratie naar de cursusinschrijving: welke vakken volgt de student op dit moment, bij welke begeleider?</w:t>
            </w:r>
          </w:p>
        </w:tc>
        <w:sdt>
          <w:sdtPr>
            <w:rPr>
              <w:rStyle w:val="Invoerveld"/>
              <w:szCs w:val="20"/>
            </w:rPr>
            <w:alias w:val="Invoervak"/>
            <w:tag w:val="Invoervak"/>
            <w:id w:val="-99425454"/>
            <w:placeholder>
              <w:docPart w:val="46B331AF5A774B6BB4F057A6C48996D9"/>
            </w:placeholder>
            <w:showingPlcHdr/>
            <w15:appearance w15:val="hidden"/>
          </w:sdtPr>
          <w:sdtEndPr>
            <w:rPr>
              <w:rStyle w:val="Standaardalinea-lettertype"/>
            </w:rPr>
          </w:sdtEndPr>
          <w:sdtContent>
            <w:tc>
              <w:tcPr>
                <w:tcW w:w="1559" w:type="dxa"/>
              </w:tcPr>
              <w:p w14:paraId="281D818B"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551234671"/>
              <w14:checkbox>
                <w14:checked w14:val="0"/>
                <w14:checkedState w14:val="2612" w14:font="MS Gothic"/>
                <w14:uncheckedState w14:val="2610" w14:font="MS Gothic"/>
              </w14:checkbox>
            </w:sdtPr>
            <w:sdtEndPr/>
            <w:sdtContent>
              <w:p w14:paraId="0EFF84D2"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241259095"/>
            <w:placeholder>
              <w:docPart w:val="FA54E43A16824EAA8692E28A8C36DF3C"/>
            </w:placeholder>
            <w:showingPlcHdr/>
            <w15:appearance w15:val="hidden"/>
          </w:sdtPr>
          <w:sdtEndPr>
            <w:rPr>
              <w:rStyle w:val="Standaardalinea-lettertype"/>
            </w:rPr>
          </w:sdtEndPr>
          <w:sdtContent>
            <w:tc>
              <w:tcPr>
                <w:tcW w:w="2551" w:type="dxa"/>
              </w:tcPr>
              <w:p w14:paraId="7B971F29"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6DAFB398" w14:textId="77777777" w:rsidTr="00E25D36">
        <w:trPr>
          <w:cantSplit/>
        </w:trPr>
        <w:tc>
          <w:tcPr>
            <w:tcW w:w="351" w:type="dxa"/>
            <w:vMerge/>
            <w:shd w:val="clear" w:color="auto" w:fill="CAEDFB" w:themeFill="accent4" w:themeFillTint="33"/>
          </w:tcPr>
          <w:p w14:paraId="06F8E2CB" w14:textId="77777777" w:rsidR="004960D3" w:rsidRPr="00F06B32" w:rsidRDefault="004960D3" w:rsidP="00E25D36">
            <w:pPr>
              <w:spacing w:before="0" w:beforeAutospacing="0" w:after="0" w:afterAutospacing="0" w:line="276" w:lineRule="auto"/>
              <w:jc w:val="both"/>
              <w:rPr>
                <w:b/>
                <w:bCs/>
                <w:szCs w:val="20"/>
              </w:rPr>
            </w:pPr>
          </w:p>
        </w:tc>
        <w:tc>
          <w:tcPr>
            <w:tcW w:w="1629" w:type="dxa"/>
            <w:vMerge/>
            <w:shd w:val="clear" w:color="auto" w:fill="CAEDFB" w:themeFill="accent4" w:themeFillTint="33"/>
          </w:tcPr>
          <w:p w14:paraId="152138A0" w14:textId="77777777" w:rsidR="004960D3" w:rsidRPr="00F06B32" w:rsidRDefault="004960D3" w:rsidP="00E25D36">
            <w:pPr>
              <w:spacing w:before="0" w:beforeAutospacing="0" w:after="0" w:afterAutospacing="0" w:line="276" w:lineRule="auto"/>
              <w:ind w:right="34"/>
              <w:rPr>
                <w:szCs w:val="20"/>
              </w:rPr>
            </w:pPr>
          </w:p>
        </w:tc>
        <w:tc>
          <w:tcPr>
            <w:tcW w:w="7371" w:type="dxa"/>
          </w:tcPr>
          <w:p w14:paraId="3686126A" w14:textId="77777777" w:rsidR="004960D3" w:rsidRPr="00F06B32" w:rsidRDefault="004960D3" w:rsidP="00E25D36">
            <w:pPr>
              <w:spacing w:before="0" w:beforeAutospacing="0" w:after="0" w:afterAutospacing="0" w:line="276" w:lineRule="auto"/>
              <w:rPr>
                <w:szCs w:val="20"/>
              </w:rPr>
            </w:pPr>
            <w:r w:rsidRPr="00F06B32">
              <w:rPr>
                <w:szCs w:val="20"/>
              </w:rPr>
              <w:t>Neem contact op met nauw betrokken docent(en)/ begeleider(s) en informeer deze, zonder in details te treden, over de suïcidepoging.</w:t>
            </w:r>
          </w:p>
        </w:tc>
        <w:sdt>
          <w:sdtPr>
            <w:rPr>
              <w:rStyle w:val="Invoerveld"/>
              <w:szCs w:val="20"/>
            </w:rPr>
            <w:alias w:val="Invoervak"/>
            <w:tag w:val="Invoervak"/>
            <w:id w:val="-1520300938"/>
            <w:placeholder>
              <w:docPart w:val="A759F346A993496EB3086F67B2163432"/>
            </w:placeholder>
            <w:showingPlcHdr/>
            <w15:appearance w15:val="hidden"/>
          </w:sdtPr>
          <w:sdtEndPr>
            <w:rPr>
              <w:rStyle w:val="Standaardalinea-lettertype"/>
            </w:rPr>
          </w:sdtEndPr>
          <w:sdtContent>
            <w:tc>
              <w:tcPr>
                <w:tcW w:w="1559" w:type="dxa"/>
              </w:tcPr>
              <w:p w14:paraId="507D4080"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1526783526"/>
              <w14:checkbox>
                <w14:checked w14:val="0"/>
                <w14:checkedState w14:val="2612" w14:font="MS Gothic"/>
                <w14:uncheckedState w14:val="2610" w14:font="MS Gothic"/>
              </w14:checkbox>
            </w:sdtPr>
            <w:sdtEndPr/>
            <w:sdtContent>
              <w:p w14:paraId="70206017"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252014907"/>
            <w:placeholder>
              <w:docPart w:val="94F6D370FC7346DC91D9A86814E36C6B"/>
            </w:placeholder>
            <w:showingPlcHdr/>
            <w15:appearance w15:val="hidden"/>
          </w:sdtPr>
          <w:sdtEndPr>
            <w:rPr>
              <w:rStyle w:val="Standaardalinea-lettertype"/>
            </w:rPr>
          </w:sdtEndPr>
          <w:sdtContent>
            <w:tc>
              <w:tcPr>
                <w:tcW w:w="2551" w:type="dxa"/>
              </w:tcPr>
              <w:p w14:paraId="25133A48"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17DAB49A" w14:textId="77777777" w:rsidTr="00E25D36">
        <w:tc>
          <w:tcPr>
            <w:tcW w:w="351" w:type="dxa"/>
            <w:vMerge/>
            <w:shd w:val="clear" w:color="auto" w:fill="CAEDFB" w:themeFill="accent4" w:themeFillTint="33"/>
          </w:tcPr>
          <w:p w14:paraId="0889CD73" w14:textId="77777777" w:rsidR="004960D3" w:rsidRPr="00F06B32" w:rsidRDefault="004960D3" w:rsidP="00E25D36">
            <w:pPr>
              <w:spacing w:before="0" w:beforeAutospacing="0" w:after="0" w:afterAutospacing="0" w:line="276" w:lineRule="auto"/>
              <w:jc w:val="both"/>
              <w:rPr>
                <w:b/>
                <w:bCs/>
                <w:szCs w:val="20"/>
              </w:rPr>
            </w:pPr>
          </w:p>
        </w:tc>
        <w:tc>
          <w:tcPr>
            <w:tcW w:w="1629" w:type="dxa"/>
            <w:vMerge/>
            <w:shd w:val="clear" w:color="auto" w:fill="CAEDFB" w:themeFill="accent4" w:themeFillTint="33"/>
          </w:tcPr>
          <w:p w14:paraId="299B78BD" w14:textId="77777777" w:rsidR="004960D3" w:rsidRPr="00F06B32" w:rsidRDefault="004960D3" w:rsidP="00E25D36">
            <w:pPr>
              <w:spacing w:before="0" w:beforeAutospacing="0" w:after="0" w:afterAutospacing="0" w:line="276" w:lineRule="auto"/>
              <w:ind w:right="34"/>
              <w:rPr>
                <w:szCs w:val="20"/>
              </w:rPr>
            </w:pPr>
          </w:p>
        </w:tc>
        <w:tc>
          <w:tcPr>
            <w:tcW w:w="7371" w:type="dxa"/>
          </w:tcPr>
          <w:p w14:paraId="4C73BAD5" w14:textId="77777777" w:rsidR="004960D3" w:rsidRPr="00F06B32" w:rsidRDefault="004960D3" w:rsidP="00E25D36">
            <w:pPr>
              <w:spacing w:before="0" w:beforeAutospacing="0" w:after="0" w:afterAutospacing="0" w:line="276" w:lineRule="auto"/>
              <w:rPr>
                <w:szCs w:val="20"/>
              </w:rPr>
            </w:pPr>
            <w:r w:rsidRPr="00F06B32">
              <w:rPr>
                <w:szCs w:val="20"/>
              </w:rPr>
              <w:t>Vraag wat zij in praktische en emotionele zin nodig hebben na dit nieuws. Adviseer over beschikbare ondersteuning voor zichzelf en studenten.</w:t>
            </w:r>
          </w:p>
        </w:tc>
        <w:sdt>
          <w:sdtPr>
            <w:rPr>
              <w:rStyle w:val="Invoerveld"/>
              <w:szCs w:val="20"/>
            </w:rPr>
            <w:alias w:val="Invoervak"/>
            <w:tag w:val="Invoervak"/>
            <w:id w:val="451215602"/>
            <w:placeholder>
              <w:docPart w:val="EEE8900A5A3D4941B08A4454E159D887"/>
            </w:placeholder>
            <w:showingPlcHdr/>
            <w15:appearance w15:val="hidden"/>
          </w:sdtPr>
          <w:sdtEndPr>
            <w:rPr>
              <w:rStyle w:val="Standaardalinea-lettertype"/>
            </w:rPr>
          </w:sdtEndPr>
          <w:sdtContent>
            <w:tc>
              <w:tcPr>
                <w:tcW w:w="1559" w:type="dxa"/>
              </w:tcPr>
              <w:p w14:paraId="0ED364DC"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1045599899"/>
              <w14:checkbox>
                <w14:checked w14:val="0"/>
                <w14:checkedState w14:val="2612" w14:font="MS Gothic"/>
                <w14:uncheckedState w14:val="2610" w14:font="MS Gothic"/>
              </w14:checkbox>
            </w:sdtPr>
            <w:sdtEndPr/>
            <w:sdtContent>
              <w:p w14:paraId="5ED0F97A"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194039962"/>
            <w:placeholder>
              <w:docPart w:val="250A01100C8C44A38B94182E2CF23E07"/>
            </w:placeholder>
            <w:showingPlcHdr/>
            <w15:appearance w15:val="hidden"/>
          </w:sdtPr>
          <w:sdtEndPr>
            <w:rPr>
              <w:rStyle w:val="Standaardalinea-lettertype"/>
            </w:rPr>
          </w:sdtEndPr>
          <w:sdtContent>
            <w:tc>
              <w:tcPr>
                <w:tcW w:w="2551" w:type="dxa"/>
              </w:tcPr>
              <w:p w14:paraId="11FFA7F2"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4A924E58" w14:textId="77777777" w:rsidTr="00E25D36">
        <w:tc>
          <w:tcPr>
            <w:tcW w:w="351" w:type="dxa"/>
            <w:vMerge w:val="restart"/>
            <w:shd w:val="clear" w:color="auto" w:fill="CAEDFB" w:themeFill="accent4" w:themeFillTint="33"/>
          </w:tcPr>
          <w:p w14:paraId="3C4F2893" w14:textId="77777777" w:rsidR="004960D3" w:rsidRPr="00F06B32" w:rsidRDefault="004960D3" w:rsidP="00E25D36">
            <w:pPr>
              <w:spacing w:before="0" w:beforeAutospacing="0" w:after="0" w:afterAutospacing="0" w:line="276" w:lineRule="auto"/>
              <w:jc w:val="both"/>
              <w:rPr>
                <w:b/>
                <w:bCs/>
                <w:szCs w:val="20"/>
              </w:rPr>
            </w:pPr>
            <w:r w:rsidRPr="00F06B32">
              <w:rPr>
                <w:b/>
                <w:bCs/>
                <w:szCs w:val="20"/>
              </w:rPr>
              <w:lastRenderedPageBreak/>
              <w:t>3</w:t>
            </w:r>
          </w:p>
        </w:tc>
        <w:tc>
          <w:tcPr>
            <w:tcW w:w="1629" w:type="dxa"/>
            <w:vMerge w:val="restart"/>
            <w:shd w:val="clear" w:color="auto" w:fill="CAEDFB" w:themeFill="accent4" w:themeFillTint="33"/>
          </w:tcPr>
          <w:p w14:paraId="43D464D2" w14:textId="77777777" w:rsidR="004960D3" w:rsidRPr="00F06B32" w:rsidRDefault="004960D3" w:rsidP="00E25D36">
            <w:pPr>
              <w:spacing w:before="0" w:beforeAutospacing="0" w:after="0" w:afterAutospacing="0" w:line="276" w:lineRule="auto"/>
              <w:ind w:right="34"/>
              <w:rPr>
                <w:szCs w:val="20"/>
              </w:rPr>
            </w:pPr>
            <w:r w:rsidRPr="00F06B32">
              <w:rPr>
                <w:szCs w:val="20"/>
              </w:rPr>
              <w:t xml:space="preserve">Bij voorkeur 1 à 2 dagen na het incident. Indien langer geleden zo snel mogelijk na de melding. </w:t>
            </w:r>
          </w:p>
        </w:tc>
        <w:tc>
          <w:tcPr>
            <w:tcW w:w="7371" w:type="dxa"/>
          </w:tcPr>
          <w:p w14:paraId="462CA8D3" w14:textId="77777777" w:rsidR="004960D3" w:rsidRPr="00F06B32" w:rsidRDefault="004960D3" w:rsidP="00E25D36">
            <w:pPr>
              <w:spacing w:before="0" w:beforeAutospacing="0" w:after="0" w:afterAutospacing="0" w:line="276" w:lineRule="auto"/>
              <w:rPr>
                <w:szCs w:val="20"/>
              </w:rPr>
            </w:pPr>
            <w:r w:rsidRPr="00F06B32">
              <w:rPr>
                <w:szCs w:val="20"/>
              </w:rPr>
              <w:t>Leg contact met de suïcidant. Leef mee, luister en bespreek kort:</w:t>
            </w:r>
          </w:p>
          <w:p w14:paraId="3A558D01"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Welke steun en opvang aanwezig zijn, na eventuele medische zorg.</w:t>
            </w:r>
          </w:p>
          <w:p w14:paraId="7F0F3DD8"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Communicatie met familie/vertrouwenspersonen: zijn ouders/familie al ingelicht door de student of hulpinstanties? Als dat nog niet is gebeurd, check dan of je kunt helpen bij het informeren van ouders of andere personen die de student vertrouwt (bijv. huisarts). </w:t>
            </w:r>
            <w:r w:rsidRPr="00F06B32">
              <w:rPr>
                <w:rFonts w:ascii="Merriweather" w:hAnsi="Merriweather"/>
                <w:sz w:val="20"/>
                <w:szCs w:val="20"/>
                <w:lang w:val="nl-NL"/>
              </w:rPr>
              <w:br/>
            </w:r>
            <w:r w:rsidRPr="00F06B32">
              <w:rPr>
                <w:rFonts w:ascii="Merriweather" w:hAnsi="Merriweather"/>
                <w:b/>
                <w:bCs/>
                <w:sz w:val="20"/>
                <w:szCs w:val="20"/>
                <w:lang w:val="nl-NL"/>
              </w:rPr>
              <w:t>Belangrijk</w:t>
            </w:r>
            <w:r w:rsidRPr="00F06B32">
              <w:rPr>
                <w:rFonts w:ascii="Merriweather" w:hAnsi="Merriweather"/>
                <w:sz w:val="20"/>
                <w:szCs w:val="20"/>
                <w:lang w:val="nl-NL"/>
              </w:rPr>
              <w:t xml:space="preserve">: beloof geen geheimhouding, beloof zorgvuldigheid. Je mag een eventuele de wens van de student om niemand in te lichten terzijde leggen. </w:t>
            </w:r>
            <w:r w:rsidRPr="00F06B32">
              <w:rPr>
                <w:rFonts w:ascii="Merriweather" w:hAnsi="Merriweather"/>
                <w:sz w:val="20"/>
                <w:szCs w:val="20"/>
                <w:u w:val="single"/>
                <w:lang w:val="nl-NL"/>
              </w:rPr>
              <w:t xml:space="preserve">Zorg gaat voor privacy. </w:t>
            </w:r>
            <w:r w:rsidRPr="00F06B32">
              <w:rPr>
                <w:rFonts w:ascii="Merriweather" w:hAnsi="Merriweather"/>
                <w:sz w:val="20"/>
                <w:szCs w:val="20"/>
                <w:lang w:val="nl-NL"/>
              </w:rPr>
              <w:t>Achtergrond: het is niet verantwoord om als onderwijsinstelling alleen op de hoogte te zijn van de suïcidepoging. Probeer te achterhalen wat de student weerhoudt en leg uit waarom jij dit zult doen als de student dit niet zelf wil doen. Wij bepalen als universiteit dus dat er iemand wordt ingelicht. Bepaal samen met de student wie, hoe en wanneer dat gebeurt.</w:t>
            </w:r>
          </w:p>
          <w:p w14:paraId="06C4898C"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Communicatie richting medestudenten (en huisgenoten). Wat wil de student delen, en met wie? Is de poging door studiegenoten gezien of is hen iets opgevallen, dan moet er zeker iets worden gecommuniceerd en hen ondersteuning worden aangeboden. Bespreek dit met de student, inclusief wat al bekend is en wie het betreft. Adviseer student in het kader van eigen welzijn en dat van anderen om voorlopig terughoudend te zijn met informatie openbaar delen (o.a. op sociale media).</w:t>
            </w:r>
          </w:p>
        </w:tc>
        <w:sdt>
          <w:sdtPr>
            <w:rPr>
              <w:rStyle w:val="Invoerveld"/>
              <w:szCs w:val="20"/>
            </w:rPr>
            <w:alias w:val="Invoervak"/>
            <w:tag w:val="Invoervak"/>
            <w:id w:val="1714460500"/>
            <w:placeholder>
              <w:docPart w:val="5D6F608CA5934378BA3D96337455215F"/>
            </w:placeholder>
            <w:showingPlcHdr/>
            <w15:appearance w15:val="hidden"/>
          </w:sdtPr>
          <w:sdtEndPr>
            <w:rPr>
              <w:rStyle w:val="Standaardalinea-lettertype"/>
            </w:rPr>
          </w:sdtEndPr>
          <w:sdtContent>
            <w:tc>
              <w:tcPr>
                <w:tcW w:w="1559" w:type="dxa"/>
              </w:tcPr>
              <w:p w14:paraId="3CDD7FEC"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21989190"/>
              <w14:checkbox>
                <w14:checked w14:val="0"/>
                <w14:checkedState w14:val="2612" w14:font="MS Gothic"/>
                <w14:uncheckedState w14:val="2610" w14:font="MS Gothic"/>
              </w14:checkbox>
            </w:sdtPr>
            <w:sdtEndPr/>
            <w:sdtContent>
              <w:p w14:paraId="18816631"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249513500"/>
            <w:placeholder>
              <w:docPart w:val="3761DBE29F9A42B38C2B3A93DF0D3C09"/>
            </w:placeholder>
            <w:showingPlcHdr/>
            <w15:appearance w15:val="hidden"/>
          </w:sdtPr>
          <w:sdtEndPr>
            <w:rPr>
              <w:rStyle w:val="Standaardalinea-lettertype"/>
            </w:rPr>
          </w:sdtEndPr>
          <w:sdtContent>
            <w:tc>
              <w:tcPr>
                <w:tcW w:w="2551" w:type="dxa"/>
              </w:tcPr>
              <w:p w14:paraId="373A1708"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36B4A425" w14:textId="77777777" w:rsidTr="00E25D36">
        <w:tc>
          <w:tcPr>
            <w:tcW w:w="351" w:type="dxa"/>
            <w:vMerge/>
            <w:shd w:val="clear" w:color="auto" w:fill="CAEDFB" w:themeFill="accent4" w:themeFillTint="33"/>
          </w:tcPr>
          <w:p w14:paraId="69D467E6" w14:textId="77777777" w:rsidR="004960D3" w:rsidRPr="00F06B32" w:rsidRDefault="004960D3" w:rsidP="00E25D36">
            <w:pPr>
              <w:spacing w:before="0" w:beforeAutospacing="0" w:after="0" w:afterAutospacing="0" w:line="276" w:lineRule="auto"/>
              <w:jc w:val="both"/>
              <w:rPr>
                <w:b/>
                <w:bCs/>
                <w:szCs w:val="20"/>
              </w:rPr>
            </w:pPr>
          </w:p>
        </w:tc>
        <w:tc>
          <w:tcPr>
            <w:tcW w:w="1629" w:type="dxa"/>
            <w:vMerge/>
            <w:shd w:val="clear" w:color="auto" w:fill="CAEDFB" w:themeFill="accent4" w:themeFillTint="33"/>
          </w:tcPr>
          <w:p w14:paraId="14A2CBE8" w14:textId="77777777" w:rsidR="004960D3" w:rsidRPr="00F06B32" w:rsidRDefault="004960D3" w:rsidP="00E25D36">
            <w:pPr>
              <w:spacing w:before="0" w:beforeAutospacing="0" w:after="0" w:afterAutospacing="0" w:line="276" w:lineRule="auto"/>
              <w:ind w:right="34"/>
              <w:rPr>
                <w:szCs w:val="20"/>
              </w:rPr>
            </w:pPr>
          </w:p>
        </w:tc>
        <w:tc>
          <w:tcPr>
            <w:tcW w:w="7371" w:type="dxa"/>
          </w:tcPr>
          <w:p w14:paraId="44754598" w14:textId="77777777" w:rsidR="004960D3" w:rsidRPr="00F06B32" w:rsidRDefault="004960D3" w:rsidP="00E25D36">
            <w:pPr>
              <w:spacing w:before="0" w:beforeAutospacing="0" w:after="0" w:afterAutospacing="0" w:line="276" w:lineRule="auto"/>
              <w:rPr>
                <w:szCs w:val="20"/>
              </w:rPr>
            </w:pPr>
            <w:r w:rsidRPr="00F06B32">
              <w:rPr>
                <w:szCs w:val="20"/>
              </w:rPr>
              <w:t>Bespreek behoefte aan praktische hulp op korte termijn door universiteit: wel of geen colleges volgen, deadlines, etc.</w:t>
            </w:r>
          </w:p>
        </w:tc>
        <w:sdt>
          <w:sdtPr>
            <w:rPr>
              <w:rStyle w:val="Invoerveld"/>
              <w:szCs w:val="20"/>
            </w:rPr>
            <w:alias w:val="Invoervak"/>
            <w:tag w:val="Invoervak"/>
            <w:id w:val="-248125803"/>
            <w:placeholder>
              <w:docPart w:val="829FCC0715984E6F81CF0D331535C759"/>
            </w:placeholder>
            <w:showingPlcHdr/>
            <w15:appearance w15:val="hidden"/>
          </w:sdtPr>
          <w:sdtEndPr>
            <w:rPr>
              <w:rStyle w:val="Standaardalinea-lettertype"/>
            </w:rPr>
          </w:sdtEndPr>
          <w:sdtContent>
            <w:tc>
              <w:tcPr>
                <w:tcW w:w="1559" w:type="dxa"/>
              </w:tcPr>
              <w:p w14:paraId="61FBA88A"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1745227515"/>
              <w14:checkbox>
                <w14:checked w14:val="0"/>
                <w14:checkedState w14:val="2612" w14:font="MS Gothic"/>
                <w14:uncheckedState w14:val="2610" w14:font="MS Gothic"/>
              </w14:checkbox>
            </w:sdtPr>
            <w:sdtEndPr/>
            <w:sdtContent>
              <w:p w14:paraId="0E7DAB8C"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179083142"/>
            <w:placeholder>
              <w:docPart w:val="C819DC7138FA42FF80967C942AABA0CD"/>
            </w:placeholder>
            <w:showingPlcHdr/>
            <w15:appearance w15:val="hidden"/>
          </w:sdtPr>
          <w:sdtEndPr>
            <w:rPr>
              <w:rStyle w:val="Standaardalinea-lettertype"/>
            </w:rPr>
          </w:sdtEndPr>
          <w:sdtContent>
            <w:tc>
              <w:tcPr>
                <w:tcW w:w="2551" w:type="dxa"/>
              </w:tcPr>
              <w:p w14:paraId="062AE58A"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76526835" w14:textId="77777777" w:rsidTr="00E25D36">
        <w:tc>
          <w:tcPr>
            <w:tcW w:w="351" w:type="dxa"/>
            <w:vMerge/>
            <w:shd w:val="clear" w:color="auto" w:fill="CAEDFB" w:themeFill="accent4" w:themeFillTint="33"/>
          </w:tcPr>
          <w:p w14:paraId="4B09DE15" w14:textId="77777777" w:rsidR="004960D3" w:rsidRPr="00F06B32" w:rsidRDefault="004960D3" w:rsidP="00E25D36">
            <w:pPr>
              <w:spacing w:before="0" w:beforeAutospacing="0" w:after="0" w:afterAutospacing="0" w:line="276" w:lineRule="auto"/>
              <w:jc w:val="both"/>
              <w:rPr>
                <w:b/>
                <w:bCs/>
                <w:szCs w:val="20"/>
              </w:rPr>
            </w:pPr>
          </w:p>
        </w:tc>
        <w:tc>
          <w:tcPr>
            <w:tcW w:w="1629" w:type="dxa"/>
            <w:vMerge/>
            <w:shd w:val="clear" w:color="auto" w:fill="CAEDFB" w:themeFill="accent4" w:themeFillTint="33"/>
          </w:tcPr>
          <w:p w14:paraId="54999FC6" w14:textId="77777777" w:rsidR="004960D3" w:rsidRPr="00F06B32" w:rsidRDefault="004960D3" w:rsidP="00E25D36">
            <w:pPr>
              <w:spacing w:before="0" w:beforeAutospacing="0" w:after="0" w:afterAutospacing="0" w:line="276" w:lineRule="auto"/>
              <w:ind w:right="34"/>
              <w:rPr>
                <w:szCs w:val="20"/>
              </w:rPr>
            </w:pPr>
          </w:p>
        </w:tc>
        <w:tc>
          <w:tcPr>
            <w:tcW w:w="7371" w:type="dxa"/>
          </w:tcPr>
          <w:p w14:paraId="24934819" w14:textId="77777777" w:rsidR="004960D3" w:rsidRPr="00F06B32" w:rsidRDefault="004960D3" w:rsidP="00E25D36">
            <w:pPr>
              <w:spacing w:before="0" w:beforeAutospacing="0" w:after="0" w:afterAutospacing="0" w:line="276" w:lineRule="auto"/>
              <w:rPr>
                <w:szCs w:val="20"/>
              </w:rPr>
            </w:pPr>
            <w:r w:rsidRPr="00F06B32">
              <w:rPr>
                <w:szCs w:val="20"/>
              </w:rPr>
              <w:t>Maak een kort verslag van het gesprek met de student incl. gemaakte afspraken. Sla op in het (digitale) dossier en stuur de student een kopie.</w:t>
            </w:r>
          </w:p>
        </w:tc>
        <w:sdt>
          <w:sdtPr>
            <w:rPr>
              <w:rStyle w:val="Invoerveld"/>
              <w:szCs w:val="20"/>
            </w:rPr>
            <w:alias w:val="Invoervak"/>
            <w:tag w:val="Invoervak"/>
            <w:id w:val="264271499"/>
            <w:placeholder>
              <w:docPart w:val="B605449938F346DB971A497C05A935ED"/>
            </w:placeholder>
            <w:showingPlcHdr/>
            <w15:appearance w15:val="hidden"/>
          </w:sdtPr>
          <w:sdtEndPr>
            <w:rPr>
              <w:rStyle w:val="Standaardalinea-lettertype"/>
            </w:rPr>
          </w:sdtEndPr>
          <w:sdtContent>
            <w:tc>
              <w:tcPr>
                <w:tcW w:w="1559" w:type="dxa"/>
              </w:tcPr>
              <w:p w14:paraId="4141A067"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1089972278"/>
              <w14:checkbox>
                <w14:checked w14:val="0"/>
                <w14:checkedState w14:val="2612" w14:font="MS Gothic"/>
                <w14:uncheckedState w14:val="2610" w14:font="MS Gothic"/>
              </w14:checkbox>
            </w:sdtPr>
            <w:sdtEndPr/>
            <w:sdtContent>
              <w:p w14:paraId="0DB36789"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518787174"/>
            <w:placeholder>
              <w:docPart w:val="E578C6AB841C45CFA70E329E792A8F2A"/>
            </w:placeholder>
            <w:showingPlcHdr/>
            <w15:appearance w15:val="hidden"/>
          </w:sdtPr>
          <w:sdtEndPr>
            <w:rPr>
              <w:rStyle w:val="Standaardalinea-lettertype"/>
            </w:rPr>
          </w:sdtEndPr>
          <w:sdtContent>
            <w:tc>
              <w:tcPr>
                <w:tcW w:w="2551" w:type="dxa"/>
              </w:tcPr>
              <w:p w14:paraId="3697BDA0"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1E3A8D9E" w14:textId="77777777" w:rsidTr="00E25D36">
        <w:tc>
          <w:tcPr>
            <w:tcW w:w="351" w:type="dxa"/>
            <w:vMerge/>
            <w:shd w:val="clear" w:color="auto" w:fill="CAEDFB" w:themeFill="accent4" w:themeFillTint="33"/>
          </w:tcPr>
          <w:p w14:paraId="5274A53A" w14:textId="77777777" w:rsidR="004960D3" w:rsidRPr="00F06B32" w:rsidRDefault="004960D3" w:rsidP="00E25D36">
            <w:pPr>
              <w:spacing w:before="0" w:beforeAutospacing="0" w:after="0" w:afterAutospacing="0" w:line="276" w:lineRule="auto"/>
              <w:jc w:val="both"/>
              <w:rPr>
                <w:b/>
                <w:bCs/>
                <w:szCs w:val="20"/>
              </w:rPr>
            </w:pPr>
          </w:p>
        </w:tc>
        <w:tc>
          <w:tcPr>
            <w:tcW w:w="1629" w:type="dxa"/>
            <w:vMerge/>
            <w:shd w:val="clear" w:color="auto" w:fill="CAEDFB" w:themeFill="accent4" w:themeFillTint="33"/>
          </w:tcPr>
          <w:p w14:paraId="5FF3722B" w14:textId="77777777" w:rsidR="004960D3" w:rsidRPr="00F06B32" w:rsidRDefault="004960D3" w:rsidP="00E25D36">
            <w:pPr>
              <w:spacing w:before="0" w:beforeAutospacing="0" w:after="0" w:afterAutospacing="0" w:line="276" w:lineRule="auto"/>
              <w:ind w:right="34"/>
              <w:rPr>
                <w:szCs w:val="20"/>
              </w:rPr>
            </w:pPr>
          </w:p>
        </w:tc>
        <w:tc>
          <w:tcPr>
            <w:tcW w:w="7371" w:type="dxa"/>
          </w:tcPr>
          <w:p w14:paraId="196FBC22" w14:textId="77777777" w:rsidR="004960D3" w:rsidRPr="00F06B32" w:rsidRDefault="004960D3" w:rsidP="00E25D36">
            <w:pPr>
              <w:spacing w:before="0" w:beforeAutospacing="0" w:after="0" w:afterAutospacing="0" w:line="276" w:lineRule="auto"/>
              <w:rPr>
                <w:szCs w:val="20"/>
              </w:rPr>
            </w:pPr>
            <w:r w:rsidRPr="00F06B32">
              <w:rPr>
                <w:szCs w:val="20"/>
              </w:rPr>
              <w:t>Houdt lijntje met de student, spreek af wanneer je weer contact opneemt.</w:t>
            </w:r>
          </w:p>
        </w:tc>
        <w:sdt>
          <w:sdtPr>
            <w:rPr>
              <w:rStyle w:val="Invoerveld"/>
              <w:szCs w:val="20"/>
            </w:rPr>
            <w:alias w:val="Invoervak"/>
            <w:tag w:val="Invoervak"/>
            <w:id w:val="1080260495"/>
            <w:placeholder>
              <w:docPart w:val="DC555FA644D24F99907A4775C64CDC4F"/>
            </w:placeholder>
            <w:showingPlcHdr/>
            <w15:appearance w15:val="hidden"/>
          </w:sdtPr>
          <w:sdtEndPr>
            <w:rPr>
              <w:rStyle w:val="Standaardalinea-lettertype"/>
            </w:rPr>
          </w:sdtEndPr>
          <w:sdtContent>
            <w:tc>
              <w:tcPr>
                <w:tcW w:w="1559" w:type="dxa"/>
              </w:tcPr>
              <w:p w14:paraId="6E911607"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199057516"/>
              <w14:checkbox>
                <w14:checked w14:val="0"/>
                <w14:checkedState w14:val="2612" w14:font="MS Gothic"/>
                <w14:uncheckedState w14:val="2610" w14:font="MS Gothic"/>
              </w14:checkbox>
            </w:sdtPr>
            <w:sdtEndPr/>
            <w:sdtContent>
              <w:p w14:paraId="4F06F4CA"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624568709"/>
            <w:placeholder>
              <w:docPart w:val="20B5CB2C3B7546668A356A81EDCBE7B8"/>
            </w:placeholder>
            <w:showingPlcHdr/>
            <w15:appearance w15:val="hidden"/>
          </w:sdtPr>
          <w:sdtEndPr>
            <w:rPr>
              <w:rStyle w:val="Standaardalinea-lettertype"/>
            </w:rPr>
          </w:sdtEndPr>
          <w:sdtContent>
            <w:tc>
              <w:tcPr>
                <w:tcW w:w="2551" w:type="dxa"/>
              </w:tcPr>
              <w:p w14:paraId="58E9D91A"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67DB4436" w14:textId="77777777" w:rsidTr="00E25D36">
        <w:trPr>
          <w:trHeight w:val="3170"/>
        </w:trPr>
        <w:tc>
          <w:tcPr>
            <w:tcW w:w="351" w:type="dxa"/>
            <w:vMerge w:val="restart"/>
            <w:shd w:val="clear" w:color="auto" w:fill="CAEDFB" w:themeFill="accent4" w:themeFillTint="33"/>
          </w:tcPr>
          <w:p w14:paraId="4757B1B4" w14:textId="77777777" w:rsidR="004960D3" w:rsidRPr="00F06B32" w:rsidRDefault="004960D3" w:rsidP="00E25D36">
            <w:pPr>
              <w:spacing w:before="0" w:beforeAutospacing="0" w:after="0" w:afterAutospacing="0" w:line="276" w:lineRule="auto"/>
              <w:jc w:val="both"/>
              <w:rPr>
                <w:b/>
                <w:bCs/>
                <w:szCs w:val="20"/>
                <w:u w:val="single"/>
              </w:rPr>
            </w:pPr>
            <w:r w:rsidRPr="00F06B32">
              <w:rPr>
                <w:b/>
                <w:bCs/>
                <w:szCs w:val="20"/>
                <w:u w:val="single"/>
              </w:rPr>
              <w:t>4</w:t>
            </w:r>
          </w:p>
        </w:tc>
        <w:tc>
          <w:tcPr>
            <w:tcW w:w="1629" w:type="dxa"/>
            <w:vMerge w:val="restart"/>
            <w:shd w:val="clear" w:color="auto" w:fill="CAEDFB" w:themeFill="accent4" w:themeFillTint="33"/>
          </w:tcPr>
          <w:p w14:paraId="0A490EED" w14:textId="77777777" w:rsidR="004960D3" w:rsidRPr="00F06B32" w:rsidRDefault="004960D3" w:rsidP="00E25D36">
            <w:pPr>
              <w:spacing w:before="0" w:beforeAutospacing="0" w:after="0" w:afterAutospacing="0" w:line="276" w:lineRule="auto"/>
              <w:rPr>
                <w:szCs w:val="20"/>
              </w:rPr>
            </w:pPr>
            <w:r w:rsidRPr="00F06B32">
              <w:rPr>
                <w:szCs w:val="20"/>
                <w:u w:val="single"/>
              </w:rPr>
              <w:t>Na</w:t>
            </w:r>
            <w:r w:rsidRPr="00F06B32">
              <w:rPr>
                <w:szCs w:val="20"/>
              </w:rPr>
              <w:t xml:space="preserve"> contact met suïcidant</w:t>
            </w:r>
          </w:p>
        </w:tc>
        <w:tc>
          <w:tcPr>
            <w:tcW w:w="7371" w:type="dxa"/>
          </w:tcPr>
          <w:p w14:paraId="2FCE46FB" w14:textId="77777777" w:rsidR="004960D3" w:rsidRPr="00F06B32" w:rsidRDefault="004960D3" w:rsidP="00E25D36">
            <w:pPr>
              <w:spacing w:before="0" w:beforeAutospacing="0" w:after="0" w:afterAutospacing="0" w:line="276" w:lineRule="auto"/>
              <w:rPr>
                <w:szCs w:val="20"/>
              </w:rPr>
            </w:pPr>
            <w:r w:rsidRPr="00F06B32">
              <w:rPr>
                <w:szCs w:val="20"/>
              </w:rPr>
              <w:t xml:space="preserve">Contact </w:t>
            </w:r>
            <w:proofErr w:type="gramStart"/>
            <w:r w:rsidRPr="00F06B32">
              <w:rPr>
                <w:szCs w:val="20"/>
              </w:rPr>
              <w:t>ouders /</w:t>
            </w:r>
            <w:proofErr w:type="gramEnd"/>
            <w:r w:rsidRPr="00F06B32">
              <w:rPr>
                <w:szCs w:val="20"/>
              </w:rPr>
              <w:t xml:space="preserve"> verzorgers:</w:t>
            </w:r>
          </w:p>
          <w:p w14:paraId="1785DD75"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Leg contact met ouders/verzorgers/ contactpersoon als de student dit nog niet zelf heeft gedaan.</w:t>
            </w:r>
          </w:p>
          <w:p w14:paraId="058D95EB"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Vertel waarom je belt en breng het nieuws. Vang de eerste reactie op.</w:t>
            </w:r>
          </w:p>
          <w:p w14:paraId="23BD05A1"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Geef aan dat de student weet dat je hen informeert.</w:t>
            </w:r>
          </w:p>
          <w:p w14:paraId="258DC03D"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Bespreek wat zij voor hun kind willen en kunnen doen.</w:t>
            </w:r>
          </w:p>
          <w:p w14:paraId="4A14BA54"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Adviseer over ondersteuning voor ouders/verzorgers.</w:t>
            </w:r>
          </w:p>
          <w:p w14:paraId="183CFE03"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Vraag wat de universiteit op dit moment voor hen kan doen.</w:t>
            </w:r>
          </w:p>
          <w:p w14:paraId="76E9763A"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Geef aan wie de contactpersoon is binnen de universiteit.</w:t>
            </w:r>
          </w:p>
          <w:p w14:paraId="756997A9"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Spreek eventueel een vervolgcontact af.</w:t>
            </w:r>
          </w:p>
        </w:tc>
        <w:sdt>
          <w:sdtPr>
            <w:rPr>
              <w:rStyle w:val="Invoerveld"/>
              <w:szCs w:val="20"/>
            </w:rPr>
            <w:alias w:val="Invoervak"/>
            <w:tag w:val="Invoervak"/>
            <w:id w:val="-1009906052"/>
            <w:placeholder>
              <w:docPart w:val="0B53D0EA3D32441E8CB654503783A570"/>
            </w:placeholder>
            <w:showingPlcHdr/>
            <w15:appearance w15:val="hidden"/>
          </w:sdtPr>
          <w:sdtEndPr>
            <w:rPr>
              <w:rStyle w:val="Standaardalinea-lettertype"/>
            </w:rPr>
          </w:sdtEndPr>
          <w:sdtContent>
            <w:tc>
              <w:tcPr>
                <w:tcW w:w="1559" w:type="dxa"/>
              </w:tcPr>
              <w:p w14:paraId="6EEC33B0"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1894379680"/>
              <w14:checkbox>
                <w14:checked w14:val="0"/>
                <w14:checkedState w14:val="2612" w14:font="MS Gothic"/>
                <w14:uncheckedState w14:val="2610" w14:font="MS Gothic"/>
              </w14:checkbox>
            </w:sdtPr>
            <w:sdtEndPr/>
            <w:sdtContent>
              <w:p w14:paraId="7687EC88"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314713861"/>
            <w:placeholder>
              <w:docPart w:val="42FA2761AE214407BFB990803FB4C330"/>
            </w:placeholder>
            <w:showingPlcHdr/>
            <w15:appearance w15:val="hidden"/>
          </w:sdtPr>
          <w:sdtEndPr>
            <w:rPr>
              <w:rStyle w:val="Standaardalinea-lettertype"/>
            </w:rPr>
          </w:sdtEndPr>
          <w:sdtContent>
            <w:tc>
              <w:tcPr>
                <w:tcW w:w="2551" w:type="dxa"/>
              </w:tcPr>
              <w:p w14:paraId="578A1883"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7F9AAE53" w14:textId="77777777" w:rsidTr="00E25D36">
        <w:tc>
          <w:tcPr>
            <w:tcW w:w="351" w:type="dxa"/>
            <w:vMerge/>
            <w:shd w:val="clear" w:color="auto" w:fill="CAEDFB" w:themeFill="accent4" w:themeFillTint="33"/>
          </w:tcPr>
          <w:p w14:paraId="61D4B7A9" w14:textId="77777777" w:rsidR="004960D3" w:rsidRPr="00F06B32" w:rsidRDefault="004960D3" w:rsidP="00E25D36">
            <w:pPr>
              <w:spacing w:before="0" w:beforeAutospacing="0" w:after="0" w:afterAutospacing="0" w:line="276" w:lineRule="auto"/>
              <w:jc w:val="both"/>
              <w:rPr>
                <w:b/>
                <w:bCs/>
                <w:szCs w:val="20"/>
                <w:u w:val="single"/>
              </w:rPr>
            </w:pPr>
          </w:p>
        </w:tc>
        <w:tc>
          <w:tcPr>
            <w:tcW w:w="1629" w:type="dxa"/>
            <w:vMerge/>
            <w:shd w:val="clear" w:color="auto" w:fill="CAEDFB" w:themeFill="accent4" w:themeFillTint="33"/>
          </w:tcPr>
          <w:p w14:paraId="3896CBC0" w14:textId="77777777" w:rsidR="004960D3" w:rsidRPr="00F06B32" w:rsidRDefault="004960D3" w:rsidP="00E25D36">
            <w:pPr>
              <w:spacing w:before="0" w:beforeAutospacing="0" w:after="0" w:afterAutospacing="0" w:line="276" w:lineRule="auto"/>
              <w:rPr>
                <w:szCs w:val="20"/>
                <w:u w:val="single"/>
              </w:rPr>
            </w:pPr>
          </w:p>
        </w:tc>
        <w:tc>
          <w:tcPr>
            <w:tcW w:w="7371" w:type="dxa"/>
          </w:tcPr>
          <w:p w14:paraId="0C135A2C"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Neem contact op met nauw betrokken docent(en)/ begeleider(s) van de student en informeer ze, zonder in details te treden, over de situatie van de student, </w:t>
            </w:r>
            <w:proofErr w:type="gramStart"/>
            <w:r w:rsidRPr="00F06B32">
              <w:rPr>
                <w:rFonts w:ascii="Merriweather" w:hAnsi="Merriweather"/>
                <w:sz w:val="20"/>
                <w:szCs w:val="20"/>
                <w:lang w:val="nl-NL"/>
              </w:rPr>
              <w:t>indien</w:t>
            </w:r>
            <w:proofErr w:type="gramEnd"/>
            <w:r w:rsidRPr="00F06B32">
              <w:rPr>
                <w:rFonts w:ascii="Merriweather" w:hAnsi="Merriweather"/>
                <w:sz w:val="20"/>
                <w:szCs w:val="20"/>
                <w:lang w:val="nl-NL"/>
              </w:rPr>
              <w:t xml:space="preserve"> deze daar toestemming voor heeft gegeven. </w:t>
            </w:r>
          </w:p>
          <w:p w14:paraId="5D770028"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Vraag wat zij in praktische en emotionele zin nodig hebben na dit nieuws. </w:t>
            </w:r>
          </w:p>
          <w:p w14:paraId="394DE4E2"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Geef advies over ondersteuning voor zichzelf en studenten.</w:t>
            </w:r>
          </w:p>
          <w:p w14:paraId="7C529095"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Benoem dat ze voor advies terecht kunnen bij het Adviespunt Zorgwekkend Gedrag (AZG). / </w:t>
            </w:r>
            <w:r>
              <w:fldChar w:fldCharType="begin"/>
            </w:r>
            <w:r w:rsidRPr="004C6DCE">
              <w:rPr>
                <w:lang w:val="nl-NL"/>
              </w:rPr>
              <w:instrText>HYPERLINK "https://www.student.universiteitleiden.nl/ondersteuning/sociale-veiligheid--integriteit/zorgwekkend-of-bedreigend-gedrag/wiskunde-en-natuurwetenschappen/governance-of-sustainability-msc?cf=wiskunde-en-natuurwetenschappen&amp;cd=governance-of-sustainability-msc"</w:instrText>
            </w:r>
            <w:r>
              <w:fldChar w:fldCharType="separate"/>
            </w:r>
            <w:r w:rsidRPr="00F06B32">
              <w:rPr>
                <w:rStyle w:val="Hyperlink"/>
                <w:rFonts w:ascii="Merriweather" w:hAnsi="Merriweather"/>
                <w:sz w:val="20"/>
                <w:szCs w:val="20"/>
                <w:lang w:val="nl-NL"/>
              </w:rPr>
              <w:t>adviespuntzg@sea.leidenuniv.nl</w:t>
            </w:r>
            <w:r>
              <w:fldChar w:fldCharType="end"/>
            </w:r>
            <w:r w:rsidRPr="00F06B32">
              <w:rPr>
                <w:rFonts w:ascii="Merriweather" w:hAnsi="Merriweather"/>
                <w:sz w:val="20"/>
                <w:szCs w:val="20"/>
                <w:lang w:val="nl-NL"/>
              </w:rPr>
              <w:br/>
              <w:t xml:space="preserve">Binnen kantooruren: 071 527 8025 </w:t>
            </w:r>
            <w:r w:rsidRPr="00F06B32">
              <w:rPr>
                <w:rFonts w:ascii="Merriweather" w:hAnsi="Merriweather"/>
                <w:sz w:val="20"/>
                <w:szCs w:val="20"/>
                <w:lang w:val="nl-NL"/>
              </w:rPr>
              <w:br/>
              <w:t>Buiten kantooruren: (crisisnummers, 24/7 bereikbaar):</w:t>
            </w:r>
            <w:r w:rsidRPr="00F06B32">
              <w:rPr>
                <w:rFonts w:ascii="Merriweather" w:hAnsi="Merriweather"/>
                <w:sz w:val="20"/>
                <w:szCs w:val="20"/>
                <w:lang w:val="nl-NL"/>
              </w:rPr>
              <w:br/>
              <w:t xml:space="preserve">071 527 </w:t>
            </w:r>
            <w:proofErr w:type="gramStart"/>
            <w:r w:rsidRPr="00F06B32">
              <w:rPr>
                <w:rFonts w:ascii="Merriweather" w:hAnsi="Merriweather"/>
                <w:sz w:val="20"/>
                <w:szCs w:val="20"/>
                <w:lang w:val="nl-NL"/>
              </w:rPr>
              <w:t>6666 /</w:t>
            </w:r>
            <w:proofErr w:type="gramEnd"/>
            <w:r w:rsidRPr="00F06B32">
              <w:rPr>
                <w:rFonts w:ascii="Merriweather" w:hAnsi="Merriweather"/>
                <w:sz w:val="20"/>
                <w:szCs w:val="20"/>
                <w:lang w:val="nl-NL"/>
              </w:rPr>
              <w:t xml:space="preserve"> 032 033 1343</w:t>
            </w:r>
          </w:p>
        </w:tc>
        <w:sdt>
          <w:sdtPr>
            <w:rPr>
              <w:rStyle w:val="Invoerveld"/>
              <w:szCs w:val="20"/>
            </w:rPr>
            <w:alias w:val="Invoervak"/>
            <w:tag w:val="Invoervak"/>
            <w:id w:val="-171027904"/>
            <w:placeholder>
              <w:docPart w:val="3D5BFBAD9BDD486DB8EC9E80CA11CEFD"/>
            </w:placeholder>
            <w:showingPlcHdr/>
            <w15:appearance w15:val="hidden"/>
          </w:sdtPr>
          <w:sdtEndPr>
            <w:rPr>
              <w:rStyle w:val="Standaardalinea-lettertype"/>
            </w:rPr>
          </w:sdtEndPr>
          <w:sdtContent>
            <w:tc>
              <w:tcPr>
                <w:tcW w:w="1559" w:type="dxa"/>
              </w:tcPr>
              <w:p w14:paraId="0681A635"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2061851189"/>
              <w14:checkbox>
                <w14:checked w14:val="0"/>
                <w14:checkedState w14:val="2612" w14:font="MS Gothic"/>
                <w14:uncheckedState w14:val="2610" w14:font="MS Gothic"/>
              </w14:checkbox>
            </w:sdtPr>
            <w:sdtEndPr/>
            <w:sdtContent>
              <w:p w14:paraId="36D1FF52"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02614833"/>
            <w:placeholder>
              <w:docPart w:val="17ABA8A5097745DB8B3F6EACC33F3D6D"/>
            </w:placeholder>
            <w:showingPlcHdr/>
            <w15:appearance w15:val="hidden"/>
          </w:sdtPr>
          <w:sdtEndPr>
            <w:rPr>
              <w:rStyle w:val="Standaardalinea-lettertype"/>
            </w:rPr>
          </w:sdtEndPr>
          <w:sdtContent>
            <w:tc>
              <w:tcPr>
                <w:tcW w:w="2551" w:type="dxa"/>
              </w:tcPr>
              <w:p w14:paraId="313CABE1"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541DED8C" w14:textId="77777777" w:rsidTr="00E25D36">
        <w:tc>
          <w:tcPr>
            <w:tcW w:w="351" w:type="dxa"/>
            <w:vMerge/>
            <w:shd w:val="clear" w:color="auto" w:fill="CAEDFB" w:themeFill="accent4" w:themeFillTint="33"/>
          </w:tcPr>
          <w:p w14:paraId="6C1EB351" w14:textId="77777777" w:rsidR="004960D3" w:rsidRPr="00F06B32" w:rsidRDefault="004960D3" w:rsidP="00E25D36">
            <w:pPr>
              <w:spacing w:before="0" w:beforeAutospacing="0" w:after="0" w:afterAutospacing="0" w:line="276" w:lineRule="auto"/>
              <w:jc w:val="both"/>
              <w:rPr>
                <w:b/>
                <w:bCs/>
                <w:szCs w:val="20"/>
                <w:u w:val="single"/>
              </w:rPr>
            </w:pPr>
          </w:p>
        </w:tc>
        <w:tc>
          <w:tcPr>
            <w:tcW w:w="1629" w:type="dxa"/>
            <w:vMerge/>
            <w:shd w:val="clear" w:color="auto" w:fill="CAEDFB" w:themeFill="accent4" w:themeFillTint="33"/>
          </w:tcPr>
          <w:p w14:paraId="70D20C5B" w14:textId="77777777" w:rsidR="004960D3" w:rsidRPr="00F06B32" w:rsidRDefault="004960D3" w:rsidP="00E25D36">
            <w:pPr>
              <w:spacing w:before="0" w:beforeAutospacing="0" w:after="0" w:afterAutospacing="0" w:line="276" w:lineRule="auto"/>
              <w:rPr>
                <w:szCs w:val="20"/>
                <w:u w:val="single"/>
              </w:rPr>
            </w:pPr>
          </w:p>
        </w:tc>
        <w:tc>
          <w:tcPr>
            <w:tcW w:w="7371" w:type="dxa"/>
          </w:tcPr>
          <w:p w14:paraId="4530E87C" w14:textId="77777777" w:rsidR="004960D3" w:rsidRPr="00F06B32" w:rsidRDefault="004960D3" w:rsidP="00E25D36">
            <w:pPr>
              <w:spacing w:before="0" w:beforeAutospacing="0" w:after="0" w:afterAutospacing="0" w:line="276" w:lineRule="auto"/>
              <w:rPr>
                <w:szCs w:val="20"/>
              </w:rPr>
            </w:pPr>
            <w:r w:rsidRPr="00F06B32">
              <w:rPr>
                <w:szCs w:val="20"/>
              </w:rPr>
              <w:t>Informeer studiegenoten:</w:t>
            </w:r>
          </w:p>
          <w:p w14:paraId="0053A668"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Informeer evt. </w:t>
            </w:r>
            <w:r w:rsidRPr="00F06B32">
              <w:rPr>
                <w:rFonts w:ascii="Merriweather" w:hAnsi="Merriweather"/>
                <w:sz w:val="20"/>
                <w:szCs w:val="20"/>
                <w:u w:val="single"/>
                <w:lang w:val="nl-NL"/>
              </w:rPr>
              <w:t>na instemming van de student</w:t>
            </w:r>
            <w:r w:rsidRPr="00F06B32">
              <w:rPr>
                <w:rFonts w:ascii="Merriweather" w:hAnsi="Merriweather"/>
                <w:sz w:val="20"/>
                <w:szCs w:val="20"/>
                <w:lang w:val="nl-NL"/>
              </w:rPr>
              <w:t xml:space="preserve"> naastbetrokkenen zoals werkgroepsgenoten of huisgenoten. Doe dit bij voorkeur individueel, of in kleine groepen. Geef aan dat de student weet dat je hen informeert. Bescherm de privacy van de student, respecteer zijn of haar wensen, en hou de informatie zo beknopt mogelijk.</w:t>
            </w:r>
          </w:p>
          <w:p w14:paraId="24239097"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Geef wel informatie over: wie, wanneer.</w:t>
            </w:r>
          </w:p>
          <w:p w14:paraId="036EBC2A"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Geef </w:t>
            </w:r>
            <w:r w:rsidRPr="00F06B32">
              <w:rPr>
                <w:rFonts w:ascii="Merriweather" w:hAnsi="Merriweather"/>
                <w:sz w:val="20"/>
                <w:szCs w:val="20"/>
                <w:u w:val="single"/>
                <w:lang w:val="nl-NL"/>
              </w:rPr>
              <w:t>geen</w:t>
            </w:r>
            <w:r w:rsidRPr="00F06B32">
              <w:rPr>
                <w:rFonts w:ascii="Merriweather" w:hAnsi="Merriweather"/>
                <w:sz w:val="20"/>
                <w:szCs w:val="20"/>
                <w:lang w:val="nl-NL"/>
              </w:rPr>
              <w:t xml:space="preserve"> informatie over de methode. Dit is irrelevant, schokkend, leidt tot speculaties, en vergroot mogelijk imitatiegevaar.</w:t>
            </w:r>
          </w:p>
          <w:p w14:paraId="4A3547D0"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 xml:space="preserve">Geef </w:t>
            </w:r>
            <w:r w:rsidRPr="00F06B32">
              <w:rPr>
                <w:rFonts w:ascii="Merriweather" w:hAnsi="Merriweather"/>
                <w:sz w:val="20"/>
                <w:szCs w:val="20"/>
                <w:u w:val="single"/>
                <w:lang w:val="nl-NL"/>
              </w:rPr>
              <w:t>geen</w:t>
            </w:r>
            <w:r w:rsidRPr="00F06B32">
              <w:rPr>
                <w:rFonts w:ascii="Merriweather" w:hAnsi="Merriweather"/>
                <w:sz w:val="20"/>
                <w:szCs w:val="20"/>
                <w:lang w:val="nl-NL"/>
              </w:rPr>
              <w:t xml:space="preserve"> informatie over: waarom, waar en door wie gevonden.</w:t>
            </w:r>
          </w:p>
          <w:p w14:paraId="7910C502"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Geef ruimte voor emoties (o.a. angst, schuld, boosheid) en geruchten. Bevorder openheid. Reageer waar mogelijk met feitelijke informatie op geruchten. Benadruk dat geruchten pijn doen. Geef ook aan dat we niet alles weten en misschien ook niet te weten zullen komen.</w:t>
            </w:r>
          </w:p>
          <w:p w14:paraId="1362E4C0"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Vertel dat de student waarschijnlijk zo wanhopig was dat hij/zij geen andere uitweg meer zag.</w:t>
            </w:r>
          </w:p>
          <w:p w14:paraId="53EE5983"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Bespreek dat veel mensen die een poging doen tot suïcide niet dood willen, maar vooral aan hun gedachten of situatie willen ontsnappen.</w:t>
            </w:r>
          </w:p>
          <w:p w14:paraId="79ECE688"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Benadruk bij studenten de vertrouwelijkheid en verantwoordelijkheid voor zorgvuldig omgaan met de privacy van de student (incl. sociale media). Raad ze af met de media te spreken.</w:t>
            </w:r>
          </w:p>
          <w:p w14:paraId="1054D77C"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Vertel bij wie studiegenoten terecht kunnen met vragen, zorgen en gevoelens. Laat ze (indien mogelijk) aanwezig zijn bij de bijeenkomst.</w:t>
            </w:r>
          </w:p>
          <w:p w14:paraId="21DB6F10"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Attendeer aanwezigen in ieder geval op:</w:t>
            </w:r>
          </w:p>
          <w:p w14:paraId="7A40896F" w14:textId="77777777" w:rsidR="004960D3" w:rsidRPr="00F06B32" w:rsidRDefault="004960D3" w:rsidP="00E25D36">
            <w:pPr>
              <w:pStyle w:val="Lijstalinea"/>
              <w:numPr>
                <w:ilvl w:val="0"/>
                <w:numId w:val="47"/>
              </w:numPr>
              <w:spacing w:before="0" w:beforeAutospacing="0" w:after="0" w:afterAutospacing="0" w:line="276" w:lineRule="auto"/>
              <w:rPr>
                <w:szCs w:val="20"/>
              </w:rPr>
            </w:pPr>
            <w:hyperlink r:id="rId36" w:tgtFrame="_blank" w:history="1">
              <w:r w:rsidRPr="00F06B32">
                <w:rPr>
                  <w:rStyle w:val="Hyperlink"/>
                  <w:szCs w:val="20"/>
                </w:rPr>
                <w:t>Slachtofferhulp</w:t>
              </w:r>
            </w:hyperlink>
            <w:r w:rsidRPr="00F06B32">
              <w:rPr>
                <w:szCs w:val="20"/>
              </w:rPr>
              <w:t>    </w:t>
            </w:r>
          </w:p>
          <w:p w14:paraId="18E55240" w14:textId="77777777" w:rsidR="004960D3" w:rsidRPr="00F06B32" w:rsidRDefault="004960D3" w:rsidP="00E25D36">
            <w:pPr>
              <w:pStyle w:val="Lijstalinea"/>
              <w:numPr>
                <w:ilvl w:val="0"/>
                <w:numId w:val="41"/>
              </w:numPr>
              <w:spacing w:before="0" w:beforeAutospacing="0" w:after="0" w:afterAutospacing="0" w:line="276" w:lineRule="auto"/>
              <w:rPr>
                <w:rStyle w:val="Hyperlink"/>
                <w:szCs w:val="20"/>
              </w:rPr>
            </w:pPr>
            <w:r w:rsidRPr="00F06B32">
              <w:rPr>
                <w:szCs w:val="20"/>
              </w:rPr>
              <w:fldChar w:fldCharType="begin"/>
            </w:r>
            <w:r w:rsidRPr="00F06B32">
              <w:rPr>
                <w:szCs w:val="20"/>
              </w:rPr>
              <w:instrText>HYPERLINK "https://www.113.nl/"</w:instrText>
            </w:r>
            <w:r w:rsidRPr="00F06B32">
              <w:rPr>
                <w:szCs w:val="20"/>
              </w:rPr>
            </w:r>
            <w:r w:rsidRPr="00F06B32">
              <w:rPr>
                <w:szCs w:val="20"/>
              </w:rPr>
              <w:fldChar w:fldCharType="separate"/>
            </w:r>
            <w:r w:rsidRPr="00F06B32">
              <w:rPr>
                <w:rStyle w:val="Hyperlink"/>
                <w:szCs w:val="20"/>
              </w:rPr>
              <w:t>www.113.nl</w:t>
            </w:r>
          </w:p>
          <w:p w14:paraId="30911C85" w14:textId="77777777" w:rsidR="004960D3" w:rsidRPr="00F06B32" w:rsidRDefault="004960D3" w:rsidP="00E25D36">
            <w:pPr>
              <w:pStyle w:val="Lijstalinea"/>
              <w:numPr>
                <w:ilvl w:val="0"/>
                <w:numId w:val="41"/>
              </w:numPr>
              <w:spacing w:before="0" w:beforeAutospacing="0" w:after="0" w:afterAutospacing="0" w:line="276" w:lineRule="auto"/>
              <w:rPr>
                <w:szCs w:val="20"/>
              </w:rPr>
            </w:pPr>
            <w:r w:rsidRPr="00F06B32">
              <w:rPr>
                <w:szCs w:val="20"/>
              </w:rPr>
              <w:lastRenderedPageBreak/>
              <w:fldChar w:fldCharType="end"/>
            </w:r>
            <w:hyperlink r:id="rId37" w:history="1">
              <w:r w:rsidRPr="00F06B32">
                <w:rPr>
                  <w:rStyle w:val="Hyperlink"/>
                  <w:szCs w:val="20"/>
                </w:rPr>
                <w:t>www.mindyoung.nl</w:t>
              </w:r>
            </w:hyperlink>
          </w:p>
          <w:p w14:paraId="49FFE7CB" w14:textId="77777777" w:rsidR="004960D3" w:rsidRPr="00F06B32" w:rsidRDefault="004960D3" w:rsidP="00E25D36">
            <w:pPr>
              <w:pStyle w:val="Lijstalinea"/>
              <w:numPr>
                <w:ilvl w:val="0"/>
                <w:numId w:val="41"/>
              </w:numPr>
              <w:spacing w:before="0" w:beforeAutospacing="0" w:after="0" w:afterAutospacing="0" w:line="276" w:lineRule="auto"/>
              <w:rPr>
                <w:szCs w:val="20"/>
              </w:rPr>
            </w:pPr>
            <w:hyperlink r:id="rId38" w:anchor="wat-kan-de-studentenpsycholoog-voor-je-doen" w:history="1">
              <w:r w:rsidRPr="00F06B32">
                <w:rPr>
                  <w:rStyle w:val="Hyperlink"/>
                  <w:szCs w:val="20"/>
                </w:rPr>
                <w:t>Team studentenpsychologen </w:t>
              </w:r>
            </w:hyperlink>
          </w:p>
          <w:p w14:paraId="796C298A" w14:textId="77777777" w:rsidR="004960D3" w:rsidRPr="00F06B32" w:rsidRDefault="004960D3" w:rsidP="00E25D36">
            <w:pPr>
              <w:pStyle w:val="Lijstalinea"/>
              <w:numPr>
                <w:ilvl w:val="0"/>
                <w:numId w:val="41"/>
              </w:numPr>
              <w:spacing w:before="0" w:beforeAutospacing="0" w:after="0" w:afterAutospacing="0" w:line="276" w:lineRule="auto"/>
              <w:rPr>
                <w:szCs w:val="20"/>
              </w:rPr>
            </w:pPr>
            <w:r w:rsidRPr="00F06B32">
              <w:rPr>
                <w:szCs w:val="20"/>
              </w:rPr>
              <w:t>Huisarts</w:t>
            </w:r>
          </w:p>
          <w:p w14:paraId="45828852" w14:textId="77777777" w:rsidR="004960D3" w:rsidRPr="00F06B32" w:rsidRDefault="004960D3" w:rsidP="00E25D36">
            <w:pPr>
              <w:pStyle w:val="Lijstalinea"/>
              <w:numPr>
                <w:ilvl w:val="0"/>
                <w:numId w:val="41"/>
              </w:numPr>
              <w:spacing w:before="0" w:beforeAutospacing="0" w:after="0" w:afterAutospacing="0" w:line="276" w:lineRule="auto"/>
              <w:rPr>
                <w:szCs w:val="20"/>
              </w:rPr>
            </w:pPr>
            <w:hyperlink r:id="rId39" w:history="1">
              <w:r w:rsidRPr="00F06B32">
                <w:rPr>
                  <w:rStyle w:val="Hyperlink"/>
                  <w:szCs w:val="20"/>
                </w:rPr>
                <w:t xml:space="preserve">Universitair </w:t>
              </w:r>
              <w:proofErr w:type="spellStart"/>
              <w:r w:rsidRPr="00F06B32">
                <w:rPr>
                  <w:rStyle w:val="Hyperlink"/>
                  <w:szCs w:val="20"/>
                </w:rPr>
                <w:t>Studentenopvangteam</w:t>
              </w:r>
              <w:proofErr w:type="spellEnd"/>
            </w:hyperlink>
          </w:p>
          <w:p w14:paraId="3BB48EED"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Deel praktische informatie (</w:t>
            </w:r>
            <w:proofErr w:type="spellStart"/>
            <w:r w:rsidRPr="00F06B32">
              <w:rPr>
                <w:rFonts w:ascii="Merriweather" w:hAnsi="Merriweather"/>
                <w:sz w:val="20"/>
                <w:szCs w:val="20"/>
                <w:lang w:val="nl-NL"/>
              </w:rPr>
              <w:t>bijv</w:t>
            </w:r>
            <w:proofErr w:type="spellEnd"/>
            <w:r w:rsidRPr="00F06B32">
              <w:rPr>
                <w:rFonts w:ascii="Merriweather" w:hAnsi="Merriweather"/>
                <w:sz w:val="20"/>
                <w:szCs w:val="20"/>
                <w:lang w:val="nl-NL"/>
              </w:rPr>
              <w:t xml:space="preserve"> over toegang locaties, lessen en werkzaamheden) zodra deze er is. </w:t>
            </w:r>
          </w:p>
          <w:p w14:paraId="18DBEB79"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Geef studenten na de bijeenkomst de mogelijkheid even te blijven zitten, na te praten, contact te leggen met staf en/of ondersteuners. </w:t>
            </w:r>
          </w:p>
        </w:tc>
        <w:sdt>
          <w:sdtPr>
            <w:rPr>
              <w:rStyle w:val="Invoerveld"/>
              <w:szCs w:val="20"/>
            </w:rPr>
            <w:alias w:val="Invoervak"/>
            <w:tag w:val="Invoervak"/>
            <w:id w:val="1913038638"/>
            <w:placeholder>
              <w:docPart w:val="6E1F646865A1472D893D16B1AE8E8465"/>
            </w:placeholder>
            <w:showingPlcHdr/>
            <w15:appearance w15:val="hidden"/>
          </w:sdtPr>
          <w:sdtEndPr>
            <w:rPr>
              <w:rStyle w:val="Standaardalinea-lettertype"/>
            </w:rPr>
          </w:sdtEndPr>
          <w:sdtContent>
            <w:tc>
              <w:tcPr>
                <w:tcW w:w="1559" w:type="dxa"/>
              </w:tcPr>
              <w:p w14:paraId="47E53E79"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810446861"/>
              <w14:checkbox>
                <w14:checked w14:val="0"/>
                <w14:checkedState w14:val="2612" w14:font="MS Gothic"/>
                <w14:uncheckedState w14:val="2610" w14:font="MS Gothic"/>
              </w14:checkbox>
            </w:sdtPr>
            <w:sdtEndPr/>
            <w:sdtContent>
              <w:p w14:paraId="409A86AB"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973008903"/>
            <w:placeholder>
              <w:docPart w:val="5CE46621450B4CDBB9FE1BAE03910971"/>
            </w:placeholder>
            <w15:appearance w15:val="hidden"/>
          </w:sdtPr>
          <w:sdtEndPr>
            <w:rPr>
              <w:rStyle w:val="Standaardalinea-lettertype"/>
            </w:rPr>
          </w:sdtEndPr>
          <w:sdtContent>
            <w:tc>
              <w:tcPr>
                <w:tcW w:w="2551" w:type="dxa"/>
              </w:tcPr>
              <w:p w14:paraId="032D1861" w14:textId="77777777" w:rsidR="004960D3" w:rsidRPr="00F06B32" w:rsidRDefault="004960D3" w:rsidP="00E25D36">
                <w:pPr>
                  <w:spacing w:before="0" w:beforeAutospacing="0" w:after="0" w:afterAutospacing="0" w:line="276" w:lineRule="auto"/>
                  <w:rPr>
                    <w:szCs w:val="20"/>
                  </w:rPr>
                </w:pPr>
                <w:r w:rsidRPr="00F06B32">
                  <w:rPr>
                    <w:szCs w:val="20"/>
                  </w:rPr>
                  <w:t>Team Studenten-psychologen: </w:t>
                </w:r>
              </w:p>
              <w:p w14:paraId="740CF4F0" w14:textId="77777777" w:rsidR="004960D3" w:rsidRPr="00F06B32" w:rsidRDefault="004960D3" w:rsidP="00E25D36">
                <w:pPr>
                  <w:spacing w:before="0" w:beforeAutospacing="0" w:after="0" w:afterAutospacing="0" w:line="276" w:lineRule="auto"/>
                  <w:rPr>
                    <w:szCs w:val="20"/>
                  </w:rPr>
                </w:pPr>
                <w:r w:rsidRPr="00F06B32">
                  <w:rPr>
                    <w:szCs w:val="20"/>
                  </w:rPr>
                  <w:t xml:space="preserve">T: 071-5278025 </w:t>
                </w:r>
              </w:p>
              <w:p w14:paraId="301D81C5" w14:textId="77777777" w:rsidR="004960D3" w:rsidRPr="00F06B32" w:rsidRDefault="004960D3" w:rsidP="00E25D36">
                <w:pPr>
                  <w:spacing w:before="0" w:beforeAutospacing="0" w:after="0" w:afterAutospacing="0" w:line="276" w:lineRule="auto"/>
                  <w:rPr>
                    <w:szCs w:val="20"/>
                  </w:rPr>
                </w:pPr>
                <w:r w:rsidRPr="00F06B32">
                  <w:rPr>
                    <w:szCs w:val="20"/>
                  </w:rPr>
                  <w:t>T: 071-5278026 </w:t>
                </w:r>
              </w:p>
              <w:p w14:paraId="7708203B" w14:textId="77777777" w:rsidR="004960D3" w:rsidRPr="00F06B32" w:rsidRDefault="004960D3" w:rsidP="00E25D36">
                <w:pPr>
                  <w:spacing w:before="0" w:beforeAutospacing="0" w:after="0" w:afterAutospacing="0" w:line="276" w:lineRule="auto"/>
                  <w:rPr>
                    <w:rStyle w:val="Invoerveld"/>
                    <w:szCs w:val="20"/>
                  </w:rPr>
                </w:pPr>
              </w:p>
              <w:p w14:paraId="0DC96415" w14:textId="77777777" w:rsidR="004960D3" w:rsidRPr="00F06B32" w:rsidRDefault="004960D3" w:rsidP="00E25D36">
                <w:pPr>
                  <w:spacing w:before="0" w:beforeAutospacing="0" w:after="0" w:afterAutospacing="0" w:line="276" w:lineRule="auto"/>
                  <w:rPr>
                    <w:szCs w:val="20"/>
                  </w:rPr>
                </w:pPr>
                <w:hyperlink r:id="rId40" w:tgtFrame="_blank" w:history="1">
                  <w:r w:rsidRPr="00F06B32">
                    <w:rPr>
                      <w:rStyle w:val="Hyperlink"/>
                      <w:szCs w:val="20"/>
                    </w:rPr>
                    <w:t>Slachtofferhulp</w:t>
                  </w:r>
                </w:hyperlink>
                <w:r w:rsidRPr="00F06B32">
                  <w:rPr>
                    <w:szCs w:val="20"/>
                  </w:rPr>
                  <w:t>:    </w:t>
                </w:r>
              </w:p>
              <w:p w14:paraId="02113BCB" w14:textId="77777777" w:rsidR="004960D3" w:rsidRPr="00F06B32" w:rsidRDefault="004960D3" w:rsidP="00E25D36">
                <w:pPr>
                  <w:spacing w:before="0" w:beforeAutospacing="0" w:after="0" w:afterAutospacing="0" w:line="276" w:lineRule="auto"/>
                  <w:rPr>
                    <w:szCs w:val="20"/>
                  </w:rPr>
                </w:pPr>
                <w:r w:rsidRPr="00F06B32">
                  <w:rPr>
                    <w:szCs w:val="20"/>
                  </w:rPr>
                  <w:t>T: 0900-0101   </w:t>
                </w:r>
              </w:p>
              <w:p w14:paraId="6A2F9D21" w14:textId="77777777" w:rsidR="004960D3" w:rsidRPr="00F06B32" w:rsidRDefault="004960D3" w:rsidP="00E25D36">
                <w:pPr>
                  <w:spacing w:before="0" w:beforeAutospacing="0" w:after="0" w:afterAutospacing="0" w:line="276" w:lineRule="auto"/>
                  <w:rPr>
                    <w:rStyle w:val="Invoerveld"/>
                    <w:szCs w:val="20"/>
                  </w:rPr>
                </w:pPr>
              </w:p>
              <w:p w14:paraId="3FABF8A5" w14:textId="77777777" w:rsidR="004960D3" w:rsidRPr="00F06B32" w:rsidRDefault="004960D3" w:rsidP="00E25D36">
                <w:pPr>
                  <w:spacing w:before="0" w:beforeAutospacing="0" w:after="0" w:afterAutospacing="0" w:line="276" w:lineRule="auto"/>
                  <w:rPr>
                    <w:rStyle w:val="Hyperlink"/>
                    <w:szCs w:val="20"/>
                  </w:rPr>
                </w:pPr>
                <w:r w:rsidRPr="00F06B32">
                  <w:rPr>
                    <w:szCs w:val="20"/>
                  </w:rPr>
                  <w:fldChar w:fldCharType="begin"/>
                </w:r>
                <w:r w:rsidRPr="00F06B32">
                  <w:rPr>
                    <w:szCs w:val="20"/>
                  </w:rPr>
                  <w:instrText>HYPERLINK "https://www.113.nl/" \t "_blank"</w:instrText>
                </w:r>
                <w:r w:rsidRPr="00F06B32">
                  <w:rPr>
                    <w:szCs w:val="20"/>
                  </w:rPr>
                </w:r>
                <w:r w:rsidRPr="00F06B32">
                  <w:rPr>
                    <w:szCs w:val="20"/>
                  </w:rPr>
                  <w:fldChar w:fldCharType="separate"/>
                </w:r>
                <w:r w:rsidRPr="00F06B32">
                  <w:rPr>
                    <w:rStyle w:val="Hyperlink"/>
                    <w:szCs w:val="20"/>
                  </w:rPr>
                  <w:t>113 Zelfmoordpreventie: </w:t>
                </w:r>
              </w:p>
              <w:p w14:paraId="436EB3DF" w14:textId="77777777" w:rsidR="004960D3" w:rsidRPr="00F06B32" w:rsidRDefault="004960D3" w:rsidP="00E25D36">
                <w:pPr>
                  <w:spacing w:before="0" w:beforeAutospacing="0" w:after="0" w:afterAutospacing="0" w:line="276" w:lineRule="auto"/>
                  <w:rPr>
                    <w:szCs w:val="20"/>
                  </w:rPr>
                </w:pPr>
                <w:r w:rsidRPr="00F06B32">
                  <w:rPr>
                    <w:szCs w:val="20"/>
                  </w:rPr>
                  <w:fldChar w:fldCharType="end"/>
                </w:r>
                <w:r w:rsidRPr="00F06B32">
                  <w:rPr>
                    <w:szCs w:val="20"/>
                  </w:rPr>
                  <w:t>T: 0800-0113 </w:t>
                </w:r>
              </w:p>
              <w:p w14:paraId="08F75B5D" w14:textId="77777777" w:rsidR="004960D3" w:rsidRPr="00F06B32" w:rsidRDefault="004960D3" w:rsidP="00E25D36">
                <w:pPr>
                  <w:spacing w:before="0" w:beforeAutospacing="0" w:after="0" w:afterAutospacing="0" w:line="276" w:lineRule="auto"/>
                  <w:rPr>
                    <w:szCs w:val="20"/>
                  </w:rPr>
                </w:pPr>
                <w:r w:rsidRPr="00F06B32">
                  <w:rPr>
                    <w:szCs w:val="20"/>
                  </w:rPr>
                  <w:t xml:space="preserve">T: 020-311-3888 (hulp- en </w:t>
                </w:r>
                <w:proofErr w:type="gramStart"/>
                <w:r w:rsidRPr="00F06B32">
                  <w:rPr>
                    <w:szCs w:val="20"/>
                  </w:rPr>
                  <w:t>advieslijn  voor</w:t>
                </w:r>
                <w:proofErr w:type="gramEnd"/>
                <w:r w:rsidRPr="00F06B32">
                  <w:rPr>
                    <w:szCs w:val="20"/>
                  </w:rPr>
                  <w:t xml:space="preserve"> organisaties) </w:t>
                </w:r>
                <w:r w:rsidRPr="00F06B32">
                  <w:rPr>
                    <w:szCs w:val="20"/>
                  </w:rPr>
                  <w:br/>
                  <w:t xml:space="preserve">Chat: </w:t>
                </w:r>
                <w:hyperlink r:id="rId41" w:history="1">
                  <w:r w:rsidRPr="00F06B32">
                    <w:rPr>
                      <w:rStyle w:val="Hyperlink"/>
                      <w:szCs w:val="20"/>
                    </w:rPr>
                    <w:t>https://www.113.nl/chatten</w:t>
                  </w:r>
                </w:hyperlink>
              </w:p>
              <w:p w14:paraId="1478C11A" w14:textId="77777777" w:rsidR="004960D3" w:rsidRPr="00F06B32" w:rsidRDefault="004960D3" w:rsidP="00E25D36">
                <w:pPr>
                  <w:spacing w:before="0" w:beforeAutospacing="0" w:after="0" w:afterAutospacing="0" w:line="276" w:lineRule="auto"/>
                  <w:rPr>
                    <w:rStyle w:val="Invoerveld"/>
                    <w:szCs w:val="20"/>
                  </w:rPr>
                </w:pPr>
              </w:p>
              <w:p w14:paraId="7794AC67" w14:textId="77777777" w:rsidR="004960D3" w:rsidRPr="00F06B32" w:rsidRDefault="004960D3" w:rsidP="00E25D36">
                <w:pPr>
                  <w:spacing w:before="0" w:beforeAutospacing="0" w:after="0" w:afterAutospacing="0" w:line="276" w:lineRule="auto"/>
                  <w:rPr>
                    <w:szCs w:val="20"/>
                  </w:rPr>
                </w:pPr>
                <w:hyperlink r:id="rId42" w:history="1">
                  <w:r w:rsidRPr="00F06B32">
                    <w:rPr>
                      <w:rStyle w:val="Hyperlink"/>
                      <w:szCs w:val="20"/>
                    </w:rPr>
                    <w:t>Mind Young</w:t>
                  </w:r>
                </w:hyperlink>
                <w:r w:rsidRPr="00F06B32">
                  <w:rPr>
                    <w:szCs w:val="20"/>
                  </w:rPr>
                  <w:t xml:space="preserve"> of </w:t>
                </w:r>
                <w:hyperlink r:id="rId43" w:anchor="ingrijpende-gebeurtenis-of-calamiteit" w:history="1">
                  <w:r w:rsidRPr="00F06B32">
                    <w:rPr>
                      <w:rStyle w:val="Hyperlink"/>
                      <w:szCs w:val="20"/>
                    </w:rPr>
                    <w:t>Mind Hulplijn</w:t>
                  </w:r>
                </w:hyperlink>
                <w:r w:rsidRPr="00F06B32">
                  <w:rPr>
                    <w:szCs w:val="20"/>
                  </w:rPr>
                  <w:t xml:space="preserve"> (eenmalig hulp en advies):   </w:t>
                </w:r>
              </w:p>
              <w:p w14:paraId="1DA6E0D5" w14:textId="77777777" w:rsidR="004960D3" w:rsidRPr="00F06B32" w:rsidRDefault="004960D3" w:rsidP="00E25D36">
                <w:pPr>
                  <w:spacing w:before="0" w:beforeAutospacing="0" w:after="0" w:afterAutospacing="0" w:line="276" w:lineRule="auto"/>
                  <w:rPr>
                    <w:szCs w:val="20"/>
                  </w:rPr>
                </w:pPr>
                <w:r w:rsidRPr="00F06B32">
                  <w:rPr>
                    <w:szCs w:val="20"/>
                  </w:rPr>
                  <w:t>T: 0900-1450 (</w:t>
                </w:r>
                <w:proofErr w:type="spellStart"/>
                <w:r w:rsidRPr="00F06B32">
                  <w:rPr>
                    <w:szCs w:val="20"/>
                  </w:rPr>
                  <w:t>werk-dagen</w:t>
                </w:r>
                <w:proofErr w:type="spellEnd"/>
                <w:r w:rsidRPr="00F06B32">
                  <w:rPr>
                    <w:szCs w:val="20"/>
                  </w:rPr>
                  <w:t>, 9.00-21.00)  </w:t>
                </w:r>
              </w:p>
              <w:p w14:paraId="260C1722" w14:textId="77777777" w:rsidR="004960D3" w:rsidRPr="00F06B32" w:rsidRDefault="004960D3" w:rsidP="00E25D36">
                <w:pPr>
                  <w:spacing w:before="0" w:beforeAutospacing="0" w:after="0" w:afterAutospacing="0" w:line="276" w:lineRule="auto"/>
                  <w:rPr>
                    <w:rStyle w:val="Invoerveld"/>
                    <w:szCs w:val="20"/>
                  </w:rPr>
                </w:pPr>
                <w:r w:rsidRPr="00F06B32">
                  <w:rPr>
                    <w:szCs w:val="20"/>
                  </w:rPr>
                  <w:t xml:space="preserve">Whatsapp: </w:t>
                </w:r>
                <w:r w:rsidRPr="00F06B32">
                  <w:rPr>
                    <w:szCs w:val="20"/>
                  </w:rPr>
                  <w:br/>
                  <w:t xml:space="preserve">06-1386-3803, </w:t>
                </w:r>
                <w:r w:rsidRPr="00F06B32">
                  <w:rPr>
                    <w:szCs w:val="20"/>
                  </w:rPr>
                  <w:br/>
                  <w:t>09.00-17.30 </w:t>
                </w:r>
              </w:p>
              <w:p w14:paraId="38E03F54" w14:textId="77777777" w:rsidR="004960D3" w:rsidRPr="00F06B32" w:rsidRDefault="004960D3" w:rsidP="00E25D36">
                <w:pPr>
                  <w:framePr w:hSpace="180" w:wrap="around" w:vAnchor="text" w:hAnchor="text" w:y="1"/>
                  <w:spacing w:before="0" w:beforeAutospacing="0" w:after="0" w:afterAutospacing="0" w:line="276" w:lineRule="auto"/>
                  <w:suppressOverlap/>
                  <w:rPr>
                    <w:szCs w:val="20"/>
                  </w:rPr>
                </w:pPr>
              </w:p>
              <w:p w14:paraId="0DEA5A67" w14:textId="77777777" w:rsidR="004960D3" w:rsidRPr="00F06B32" w:rsidRDefault="004960D3" w:rsidP="00E25D36">
                <w:pPr>
                  <w:framePr w:hSpace="180" w:wrap="around" w:vAnchor="text" w:hAnchor="text" w:y="1"/>
                  <w:spacing w:before="0" w:beforeAutospacing="0" w:after="0" w:afterAutospacing="0" w:line="276" w:lineRule="auto"/>
                  <w:suppressOverlap/>
                  <w:rPr>
                    <w:szCs w:val="20"/>
                  </w:rPr>
                </w:pPr>
                <w:proofErr w:type="spellStart"/>
                <w:r w:rsidRPr="00F06B32">
                  <w:rPr>
                    <w:szCs w:val="20"/>
                  </w:rPr>
                  <w:lastRenderedPageBreak/>
                  <w:t>Studentenopvangteam</w:t>
                </w:r>
                <w:proofErr w:type="spellEnd"/>
              </w:p>
              <w:p w14:paraId="729ACF92" w14:textId="77777777" w:rsidR="004960D3" w:rsidRPr="00F06B32" w:rsidRDefault="004960D3" w:rsidP="00E25D36">
                <w:pPr>
                  <w:framePr w:hSpace="180" w:wrap="around" w:vAnchor="text" w:hAnchor="text" w:y="1"/>
                  <w:spacing w:before="0" w:beforeAutospacing="0" w:after="0" w:afterAutospacing="0" w:line="276" w:lineRule="auto"/>
                  <w:suppressOverlap/>
                  <w:rPr>
                    <w:szCs w:val="20"/>
                  </w:rPr>
                </w:pPr>
                <w:r w:rsidRPr="00F06B32">
                  <w:rPr>
                    <w:szCs w:val="20"/>
                  </w:rPr>
                  <w:t>T: 071-5278026 </w:t>
                </w:r>
              </w:p>
              <w:p w14:paraId="381A100C" w14:textId="77777777" w:rsidR="004960D3" w:rsidRPr="00F06B32" w:rsidRDefault="004960D3" w:rsidP="00E25D36">
                <w:pPr>
                  <w:spacing w:before="0" w:beforeAutospacing="0" w:after="0" w:afterAutospacing="0" w:line="276" w:lineRule="auto"/>
                  <w:rPr>
                    <w:szCs w:val="20"/>
                  </w:rPr>
                </w:pPr>
                <w:r w:rsidRPr="00F06B32">
                  <w:rPr>
                    <w:szCs w:val="20"/>
                  </w:rPr>
                  <w:t xml:space="preserve">M: </w:t>
                </w:r>
                <w:hyperlink r:id="rId44" w:history="1">
                  <w:r w:rsidRPr="00F06B32">
                    <w:rPr>
                      <w:rStyle w:val="Hyperlink"/>
                      <w:szCs w:val="20"/>
                    </w:rPr>
                    <w:t>studentenopvangteam@sea.leidenuniv.nl</w:t>
                  </w:r>
                </w:hyperlink>
                <w:r w:rsidRPr="00F06B32">
                  <w:rPr>
                    <w:szCs w:val="20"/>
                  </w:rPr>
                  <w:t xml:space="preserve">   </w:t>
                </w:r>
              </w:p>
              <w:p w14:paraId="5AE66783" w14:textId="77777777" w:rsidR="004960D3" w:rsidRPr="00F06B32" w:rsidRDefault="004960D3" w:rsidP="00E25D36">
                <w:pPr>
                  <w:spacing w:before="0" w:beforeAutospacing="0" w:after="0" w:afterAutospacing="0" w:line="276" w:lineRule="auto"/>
                  <w:rPr>
                    <w:szCs w:val="20"/>
                  </w:rPr>
                </w:pPr>
              </w:p>
            </w:tc>
          </w:sdtContent>
        </w:sdt>
      </w:tr>
      <w:tr w:rsidR="004960D3" w:rsidRPr="00F06B32" w14:paraId="0E9D9DC5" w14:textId="77777777" w:rsidTr="00E25D36">
        <w:tc>
          <w:tcPr>
            <w:tcW w:w="351" w:type="dxa"/>
            <w:vMerge w:val="restart"/>
            <w:shd w:val="clear" w:color="auto" w:fill="CAEDFB" w:themeFill="accent4" w:themeFillTint="33"/>
          </w:tcPr>
          <w:p w14:paraId="1B2EEF59" w14:textId="77777777" w:rsidR="004960D3" w:rsidRPr="00F06B32" w:rsidRDefault="004960D3" w:rsidP="00E25D36">
            <w:pPr>
              <w:spacing w:before="0" w:beforeAutospacing="0" w:after="0" w:afterAutospacing="0" w:line="276" w:lineRule="auto"/>
              <w:jc w:val="both"/>
              <w:rPr>
                <w:b/>
                <w:bCs/>
                <w:szCs w:val="20"/>
              </w:rPr>
            </w:pPr>
            <w:r w:rsidRPr="00F06B32">
              <w:rPr>
                <w:b/>
                <w:bCs/>
                <w:szCs w:val="20"/>
              </w:rPr>
              <w:lastRenderedPageBreak/>
              <w:t>5</w:t>
            </w:r>
          </w:p>
        </w:tc>
        <w:tc>
          <w:tcPr>
            <w:tcW w:w="1629" w:type="dxa"/>
            <w:vMerge w:val="restart"/>
            <w:shd w:val="clear" w:color="auto" w:fill="CAEDFB" w:themeFill="accent4" w:themeFillTint="33"/>
          </w:tcPr>
          <w:p w14:paraId="72A0FADA" w14:textId="77777777" w:rsidR="004960D3" w:rsidRPr="00F06B32" w:rsidRDefault="004960D3" w:rsidP="00E25D36">
            <w:pPr>
              <w:spacing w:before="0" w:beforeAutospacing="0" w:after="0" w:afterAutospacing="0" w:line="276" w:lineRule="auto"/>
              <w:rPr>
                <w:szCs w:val="20"/>
              </w:rPr>
            </w:pPr>
            <w:r w:rsidRPr="00F06B32">
              <w:rPr>
                <w:szCs w:val="20"/>
              </w:rPr>
              <w:t>Re-integratie in het onderwijs</w:t>
            </w:r>
          </w:p>
          <w:p w14:paraId="24C46F03" w14:textId="77777777" w:rsidR="004960D3" w:rsidRPr="00F06B32" w:rsidRDefault="004960D3" w:rsidP="00E25D36">
            <w:pPr>
              <w:spacing w:before="0" w:beforeAutospacing="0" w:after="0" w:afterAutospacing="0" w:line="276" w:lineRule="auto"/>
              <w:rPr>
                <w:szCs w:val="20"/>
              </w:rPr>
            </w:pPr>
            <w:r w:rsidRPr="00F06B32">
              <w:rPr>
                <w:szCs w:val="20"/>
              </w:rPr>
              <w:t>Op langere termijn</w:t>
            </w:r>
          </w:p>
        </w:tc>
        <w:tc>
          <w:tcPr>
            <w:tcW w:w="7371" w:type="dxa"/>
          </w:tcPr>
          <w:p w14:paraId="1EE39CA2" w14:textId="77777777" w:rsidR="004960D3" w:rsidRPr="00F06B32" w:rsidRDefault="004960D3" w:rsidP="00E25D36">
            <w:pPr>
              <w:spacing w:before="0" w:beforeAutospacing="0" w:after="0" w:afterAutospacing="0" w:line="276" w:lineRule="auto"/>
              <w:rPr>
                <w:szCs w:val="20"/>
              </w:rPr>
            </w:pPr>
            <w:r w:rsidRPr="00F06B32">
              <w:rPr>
                <w:szCs w:val="20"/>
              </w:rPr>
              <w:t>Maak bij terugkeer een afspraak met de student en bepaal wanneer, en hoe deze wil terugkeren.</w:t>
            </w:r>
          </w:p>
        </w:tc>
        <w:sdt>
          <w:sdtPr>
            <w:rPr>
              <w:rStyle w:val="Invoerveld"/>
              <w:szCs w:val="20"/>
            </w:rPr>
            <w:alias w:val="Invoervak"/>
            <w:tag w:val="Invoervak"/>
            <w:id w:val="-1138036452"/>
            <w:placeholder>
              <w:docPart w:val="53EF072F23774801B9C02E113B2C09D1"/>
            </w:placeholder>
            <w:showingPlcHdr/>
            <w15:appearance w15:val="hidden"/>
          </w:sdtPr>
          <w:sdtEndPr>
            <w:rPr>
              <w:rStyle w:val="Standaardalinea-lettertype"/>
            </w:rPr>
          </w:sdtEndPr>
          <w:sdtContent>
            <w:tc>
              <w:tcPr>
                <w:tcW w:w="1559" w:type="dxa"/>
              </w:tcPr>
              <w:p w14:paraId="1CFCC4D3"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1652204777"/>
              <w14:checkbox>
                <w14:checked w14:val="0"/>
                <w14:checkedState w14:val="2612" w14:font="MS Gothic"/>
                <w14:uncheckedState w14:val="2610" w14:font="MS Gothic"/>
              </w14:checkbox>
            </w:sdtPr>
            <w:sdtEndPr/>
            <w:sdtContent>
              <w:p w14:paraId="2817A18E"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428477214"/>
            <w:placeholder>
              <w:docPart w:val="29E0249BC1634136A73D30AAB932C59E"/>
            </w:placeholder>
            <w:showingPlcHdr/>
            <w15:appearance w15:val="hidden"/>
          </w:sdtPr>
          <w:sdtEndPr>
            <w:rPr>
              <w:rStyle w:val="Standaardalinea-lettertype"/>
            </w:rPr>
          </w:sdtEndPr>
          <w:sdtContent>
            <w:tc>
              <w:tcPr>
                <w:tcW w:w="2551" w:type="dxa"/>
              </w:tcPr>
              <w:p w14:paraId="2D9D8254"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32A7C0CA" w14:textId="77777777" w:rsidTr="00E25D36">
        <w:tc>
          <w:tcPr>
            <w:tcW w:w="351" w:type="dxa"/>
            <w:vMerge/>
            <w:shd w:val="clear" w:color="auto" w:fill="CAEDFB" w:themeFill="accent4" w:themeFillTint="33"/>
          </w:tcPr>
          <w:p w14:paraId="4FBA4C75" w14:textId="77777777" w:rsidR="004960D3" w:rsidRPr="00F06B32" w:rsidRDefault="004960D3" w:rsidP="00E25D36">
            <w:pPr>
              <w:spacing w:before="0" w:beforeAutospacing="0" w:after="0" w:afterAutospacing="0" w:line="276" w:lineRule="auto"/>
              <w:jc w:val="both"/>
              <w:rPr>
                <w:b/>
                <w:bCs/>
                <w:szCs w:val="20"/>
              </w:rPr>
            </w:pPr>
          </w:p>
        </w:tc>
        <w:tc>
          <w:tcPr>
            <w:tcW w:w="1629" w:type="dxa"/>
            <w:vMerge/>
            <w:shd w:val="clear" w:color="auto" w:fill="CAEDFB" w:themeFill="accent4" w:themeFillTint="33"/>
          </w:tcPr>
          <w:p w14:paraId="3913FFB1" w14:textId="77777777" w:rsidR="004960D3" w:rsidRPr="00F06B32" w:rsidRDefault="004960D3" w:rsidP="00E25D36">
            <w:pPr>
              <w:spacing w:before="0" w:beforeAutospacing="0" w:after="0" w:afterAutospacing="0" w:line="276" w:lineRule="auto"/>
              <w:rPr>
                <w:szCs w:val="20"/>
              </w:rPr>
            </w:pPr>
          </w:p>
        </w:tc>
        <w:tc>
          <w:tcPr>
            <w:tcW w:w="7371" w:type="dxa"/>
          </w:tcPr>
          <w:p w14:paraId="4F450550" w14:textId="77777777" w:rsidR="004960D3" w:rsidRPr="00F06B32" w:rsidRDefault="004960D3" w:rsidP="00E25D36">
            <w:pPr>
              <w:spacing w:before="0" w:beforeAutospacing="0" w:after="0" w:afterAutospacing="0" w:line="276" w:lineRule="auto"/>
              <w:rPr>
                <w:szCs w:val="20"/>
              </w:rPr>
            </w:pPr>
            <w:r w:rsidRPr="00F06B32">
              <w:rPr>
                <w:szCs w:val="20"/>
              </w:rPr>
              <w:t xml:space="preserve">Check of de student een </w:t>
            </w:r>
            <w:hyperlink r:id="rId45">
              <w:r w:rsidRPr="00F06B32">
                <w:rPr>
                  <w:rStyle w:val="Hyperlink"/>
                  <w:szCs w:val="20"/>
                </w:rPr>
                <w:t>veiligheidsplan</w:t>
              </w:r>
            </w:hyperlink>
            <w:r w:rsidRPr="00F06B32">
              <w:rPr>
                <w:szCs w:val="20"/>
              </w:rPr>
              <w:t xml:space="preserve"> heeft, waarin staat wie gebeld moet worden in nood. Heeft de student dit niet, geef dan aan hoe hij/zij dit op kan stellen. Samen met jou bijvoorbeeld, of de huisarts/(studenten)psycholoog.</w:t>
            </w:r>
          </w:p>
        </w:tc>
        <w:sdt>
          <w:sdtPr>
            <w:rPr>
              <w:rStyle w:val="Invoerveld"/>
              <w:szCs w:val="20"/>
            </w:rPr>
            <w:alias w:val="Invoervak"/>
            <w:tag w:val="Invoervak"/>
            <w:id w:val="1361319389"/>
            <w:placeholder>
              <w:docPart w:val="90D6EDA8D5F448D1A62FF1C41BDA6871"/>
            </w:placeholder>
            <w:showingPlcHdr/>
            <w15:appearance w15:val="hidden"/>
          </w:sdtPr>
          <w:sdtEndPr>
            <w:rPr>
              <w:rStyle w:val="Standaardalinea-lettertype"/>
            </w:rPr>
          </w:sdtEndPr>
          <w:sdtContent>
            <w:tc>
              <w:tcPr>
                <w:tcW w:w="1559" w:type="dxa"/>
              </w:tcPr>
              <w:p w14:paraId="25E9AA00"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1012443936"/>
              <w14:checkbox>
                <w14:checked w14:val="0"/>
                <w14:checkedState w14:val="2612" w14:font="MS Gothic"/>
                <w14:uncheckedState w14:val="2610" w14:font="MS Gothic"/>
              </w14:checkbox>
            </w:sdtPr>
            <w:sdtEndPr/>
            <w:sdtContent>
              <w:p w14:paraId="102B96F9"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901784107"/>
            <w:placeholder>
              <w:docPart w:val="0CA284065E70468AB2457892837DBBF3"/>
            </w:placeholder>
            <w:showingPlcHdr/>
            <w15:appearance w15:val="hidden"/>
          </w:sdtPr>
          <w:sdtEndPr>
            <w:rPr>
              <w:rStyle w:val="Standaardalinea-lettertype"/>
            </w:rPr>
          </w:sdtEndPr>
          <w:sdtContent>
            <w:tc>
              <w:tcPr>
                <w:tcW w:w="2551" w:type="dxa"/>
              </w:tcPr>
              <w:p w14:paraId="734B812E"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4F9F29E7" w14:textId="77777777" w:rsidTr="00E25D36">
        <w:tc>
          <w:tcPr>
            <w:tcW w:w="351" w:type="dxa"/>
            <w:vMerge/>
            <w:shd w:val="clear" w:color="auto" w:fill="CAEDFB" w:themeFill="accent4" w:themeFillTint="33"/>
          </w:tcPr>
          <w:p w14:paraId="689BE19E" w14:textId="77777777" w:rsidR="004960D3" w:rsidRPr="00F06B32" w:rsidRDefault="004960D3" w:rsidP="00C6262A">
            <w:pPr>
              <w:spacing w:before="0" w:beforeAutospacing="0" w:after="240" w:afterAutospacing="0" w:line="276" w:lineRule="auto"/>
              <w:jc w:val="both"/>
              <w:rPr>
                <w:b/>
                <w:bCs/>
                <w:szCs w:val="20"/>
              </w:rPr>
            </w:pPr>
          </w:p>
        </w:tc>
        <w:tc>
          <w:tcPr>
            <w:tcW w:w="1629" w:type="dxa"/>
            <w:vMerge/>
            <w:shd w:val="clear" w:color="auto" w:fill="CAEDFB" w:themeFill="accent4" w:themeFillTint="33"/>
          </w:tcPr>
          <w:p w14:paraId="3F2B5B3E" w14:textId="77777777" w:rsidR="004960D3" w:rsidRPr="00F06B32" w:rsidRDefault="004960D3" w:rsidP="00C6262A">
            <w:pPr>
              <w:spacing w:before="0" w:beforeAutospacing="0" w:after="240" w:afterAutospacing="0" w:line="276" w:lineRule="auto"/>
              <w:rPr>
                <w:szCs w:val="20"/>
              </w:rPr>
            </w:pPr>
          </w:p>
        </w:tc>
        <w:tc>
          <w:tcPr>
            <w:tcW w:w="7371" w:type="dxa"/>
          </w:tcPr>
          <w:p w14:paraId="7D582220" w14:textId="77777777" w:rsidR="004960D3" w:rsidRPr="00F06B32" w:rsidRDefault="004960D3" w:rsidP="00C6262A">
            <w:pPr>
              <w:spacing w:before="0" w:beforeAutospacing="0" w:after="240" w:afterAutospacing="0" w:line="276" w:lineRule="auto"/>
              <w:rPr>
                <w:szCs w:val="20"/>
              </w:rPr>
            </w:pPr>
            <w:r w:rsidRPr="00F06B32">
              <w:rPr>
                <w:szCs w:val="20"/>
              </w:rPr>
              <w:t>Verwachtingsmanagement: bespreek wat de faculteit/opleiding wel en niet kan doen in het herstel en het voorkomen van herhaling.</w:t>
            </w:r>
          </w:p>
        </w:tc>
        <w:sdt>
          <w:sdtPr>
            <w:rPr>
              <w:rStyle w:val="Invoerveld"/>
              <w:szCs w:val="20"/>
            </w:rPr>
            <w:alias w:val="Invoervak"/>
            <w:tag w:val="Invoervak"/>
            <w:id w:val="219254406"/>
            <w:placeholder>
              <w:docPart w:val="35389151F29A4E47988CA7ECE7E1068C"/>
            </w:placeholder>
            <w:showingPlcHdr/>
            <w15:appearance w15:val="hidden"/>
          </w:sdtPr>
          <w:sdtEndPr>
            <w:rPr>
              <w:rStyle w:val="Standaardalinea-lettertype"/>
            </w:rPr>
          </w:sdtEndPr>
          <w:sdtContent>
            <w:tc>
              <w:tcPr>
                <w:tcW w:w="1559" w:type="dxa"/>
              </w:tcPr>
              <w:p w14:paraId="39222634"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c>
          <w:tcPr>
            <w:tcW w:w="709" w:type="dxa"/>
          </w:tcPr>
          <w:sdt>
            <w:sdtPr>
              <w:rPr>
                <w:szCs w:val="20"/>
              </w:rPr>
              <w:id w:val="1886064437"/>
              <w14:checkbox>
                <w14:checked w14:val="0"/>
                <w14:checkedState w14:val="2612" w14:font="MS Gothic"/>
                <w14:uncheckedState w14:val="2610" w14:font="MS Gothic"/>
              </w14:checkbox>
            </w:sdtPr>
            <w:sdtEndPr/>
            <w:sdtContent>
              <w:p w14:paraId="6E20670A" w14:textId="77777777" w:rsidR="004960D3" w:rsidRPr="00F06B32" w:rsidRDefault="004960D3" w:rsidP="00C6262A">
                <w:pPr>
                  <w:spacing w:before="0" w:beforeAutospacing="0" w:after="24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641075118"/>
            <w:placeholder>
              <w:docPart w:val="AA0CAAE800A445F5A202ECBC8A6F5BEB"/>
            </w:placeholder>
            <w:showingPlcHdr/>
            <w15:appearance w15:val="hidden"/>
          </w:sdtPr>
          <w:sdtEndPr>
            <w:rPr>
              <w:rStyle w:val="Standaardalinea-lettertype"/>
            </w:rPr>
          </w:sdtEndPr>
          <w:sdtContent>
            <w:tc>
              <w:tcPr>
                <w:tcW w:w="2551" w:type="dxa"/>
              </w:tcPr>
              <w:p w14:paraId="6C1DD5C7"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r>
      <w:tr w:rsidR="004960D3" w:rsidRPr="00F06B32" w14:paraId="0CA4C1B2" w14:textId="77777777" w:rsidTr="00E25D36">
        <w:tc>
          <w:tcPr>
            <w:tcW w:w="351" w:type="dxa"/>
            <w:vMerge/>
            <w:shd w:val="clear" w:color="auto" w:fill="CAEDFB" w:themeFill="accent4" w:themeFillTint="33"/>
          </w:tcPr>
          <w:p w14:paraId="28177170" w14:textId="77777777" w:rsidR="004960D3" w:rsidRPr="00F06B32" w:rsidRDefault="004960D3" w:rsidP="00C6262A">
            <w:pPr>
              <w:spacing w:before="0" w:beforeAutospacing="0" w:after="240" w:afterAutospacing="0" w:line="276" w:lineRule="auto"/>
              <w:jc w:val="both"/>
              <w:rPr>
                <w:b/>
                <w:bCs/>
                <w:szCs w:val="20"/>
              </w:rPr>
            </w:pPr>
          </w:p>
        </w:tc>
        <w:tc>
          <w:tcPr>
            <w:tcW w:w="1629" w:type="dxa"/>
            <w:vMerge/>
            <w:shd w:val="clear" w:color="auto" w:fill="CAEDFB" w:themeFill="accent4" w:themeFillTint="33"/>
          </w:tcPr>
          <w:p w14:paraId="2667AC75" w14:textId="77777777" w:rsidR="004960D3" w:rsidRPr="00F06B32" w:rsidRDefault="004960D3" w:rsidP="00C6262A">
            <w:pPr>
              <w:spacing w:before="0" w:beforeAutospacing="0" w:after="240" w:afterAutospacing="0" w:line="276" w:lineRule="auto"/>
              <w:rPr>
                <w:szCs w:val="20"/>
              </w:rPr>
            </w:pPr>
          </w:p>
        </w:tc>
        <w:tc>
          <w:tcPr>
            <w:tcW w:w="7371" w:type="dxa"/>
          </w:tcPr>
          <w:p w14:paraId="724FC504" w14:textId="7C23CC0E" w:rsidR="004960D3" w:rsidRPr="00F06B32" w:rsidRDefault="004960D3" w:rsidP="00C6262A">
            <w:pPr>
              <w:spacing w:before="0" w:beforeAutospacing="0" w:after="240" w:afterAutospacing="0" w:line="276" w:lineRule="auto"/>
              <w:rPr>
                <w:szCs w:val="20"/>
              </w:rPr>
            </w:pPr>
            <w:r w:rsidRPr="00F06B32">
              <w:rPr>
                <w:szCs w:val="20"/>
              </w:rPr>
              <w:t xml:space="preserve">Leg vast wie de </w:t>
            </w:r>
            <w:proofErr w:type="spellStart"/>
            <w:proofErr w:type="gramStart"/>
            <w:r w:rsidRPr="00F06B32">
              <w:rPr>
                <w:szCs w:val="20"/>
              </w:rPr>
              <w:t>stu</w:t>
            </w:r>
            <w:proofErr w:type="spellEnd"/>
            <w:r w:rsidR="00E25D36" w:rsidRPr="00F06B32">
              <w:rPr>
                <w:szCs w:val="20"/>
              </w:rPr>
              <w:t xml:space="preserve">  </w:t>
            </w:r>
            <w:proofErr w:type="spellStart"/>
            <w:r w:rsidRPr="00F06B32">
              <w:rPr>
                <w:szCs w:val="20"/>
              </w:rPr>
              <w:t>dent</w:t>
            </w:r>
            <w:proofErr w:type="spellEnd"/>
            <w:proofErr w:type="gramEnd"/>
            <w:r w:rsidRPr="00F06B32">
              <w:rPr>
                <w:szCs w:val="20"/>
              </w:rPr>
              <w:t xml:space="preserve"> vanuit de opleiding begeleidt in de eerste fase, en maak afspraken over duur, frequentie en locatie van het contact.</w:t>
            </w:r>
          </w:p>
        </w:tc>
        <w:sdt>
          <w:sdtPr>
            <w:rPr>
              <w:rStyle w:val="Invoerveld"/>
              <w:szCs w:val="20"/>
            </w:rPr>
            <w:alias w:val="Invoervak"/>
            <w:tag w:val="Invoervak"/>
            <w:id w:val="910898149"/>
            <w:placeholder>
              <w:docPart w:val="4FBACA6ED1F84038BD2DE31E033941BD"/>
            </w:placeholder>
            <w:showingPlcHdr/>
            <w15:appearance w15:val="hidden"/>
          </w:sdtPr>
          <w:sdtEndPr>
            <w:rPr>
              <w:rStyle w:val="Standaardalinea-lettertype"/>
            </w:rPr>
          </w:sdtEndPr>
          <w:sdtContent>
            <w:tc>
              <w:tcPr>
                <w:tcW w:w="1559" w:type="dxa"/>
              </w:tcPr>
              <w:p w14:paraId="79461359"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c>
          <w:tcPr>
            <w:tcW w:w="709" w:type="dxa"/>
          </w:tcPr>
          <w:sdt>
            <w:sdtPr>
              <w:rPr>
                <w:szCs w:val="20"/>
              </w:rPr>
              <w:id w:val="117582149"/>
              <w14:checkbox>
                <w14:checked w14:val="0"/>
                <w14:checkedState w14:val="2612" w14:font="MS Gothic"/>
                <w14:uncheckedState w14:val="2610" w14:font="MS Gothic"/>
              </w14:checkbox>
            </w:sdtPr>
            <w:sdtEndPr/>
            <w:sdtContent>
              <w:p w14:paraId="106148ED" w14:textId="77777777" w:rsidR="004960D3" w:rsidRPr="00F06B32" w:rsidRDefault="004960D3" w:rsidP="00C6262A">
                <w:pPr>
                  <w:spacing w:before="0" w:beforeAutospacing="0" w:after="24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2116487147"/>
            <w:placeholder>
              <w:docPart w:val="452246F6308D43A1BD359657A01FD32D"/>
            </w:placeholder>
            <w:showingPlcHdr/>
            <w15:appearance w15:val="hidden"/>
          </w:sdtPr>
          <w:sdtEndPr>
            <w:rPr>
              <w:rStyle w:val="Standaardalinea-lettertype"/>
            </w:rPr>
          </w:sdtEndPr>
          <w:sdtContent>
            <w:tc>
              <w:tcPr>
                <w:tcW w:w="2551" w:type="dxa"/>
              </w:tcPr>
              <w:p w14:paraId="7F376EDB"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r>
      <w:tr w:rsidR="004960D3" w:rsidRPr="00F06B32" w14:paraId="0FCD86F2" w14:textId="77777777" w:rsidTr="00E25D36">
        <w:tc>
          <w:tcPr>
            <w:tcW w:w="351" w:type="dxa"/>
            <w:vMerge/>
            <w:shd w:val="clear" w:color="auto" w:fill="CAEDFB" w:themeFill="accent4" w:themeFillTint="33"/>
          </w:tcPr>
          <w:p w14:paraId="27A78024" w14:textId="77777777" w:rsidR="004960D3" w:rsidRPr="00F06B32" w:rsidRDefault="004960D3" w:rsidP="00C6262A">
            <w:pPr>
              <w:spacing w:before="0" w:beforeAutospacing="0" w:after="240" w:afterAutospacing="0" w:line="276" w:lineRule="auto"/>
              <w:jc w:val="both"/>
              <w:rPr>
                <w:b/>
                <w:bCs/>
                <w:szCs w:val="20"/>
              </w:rPr>
            </w:pPr>
          </w:p>
        </w:tc>
        <w:tc>
          <w:tcPr>
            <w:tcW w:w="1629" w:type="dxa"/>
            <w:vMerge/>
            <w:shd w:val="clear" w:color="auto" w:fill="CAEDFB" w:themeFill="accent4" w:themeFillTint="33"/>
          </w:tcPr>
          <w:p w14:paraId="5FEB9A93" w14:textId="77777777" w:rsidR="004960D3" w:rsidRPr="00F06B32" w:rsidRDefault="004960D3" w:rsidP="00C6262A">
            <w:pPr>
              <w:spacing w:before="0" w:beforeAutospacing="0" w:after="240" w:afterAutospacing="0" w:line="276" w:lineRule="auto"/>
              <w:rPr>
                <w:szCs w:val="20"/>
              </w:rPr>
            </w:pPr>
          </w:p>
        </w:tc>
        <w:tc>
          <w:tcPr>
            <w:tcW w:w="7371" w:type="dxa"/>
          </w:tcPr>
          <w:p w14:paraId="6C95EDC3" w14:textId="77777777" w:rsidR="004960D3" w:rsidRPr="00F06B32" w:rsidRDefault="004960D3" w:rsidP="00C6262A">
            <w:pPr>
              <w:spacing w:before="0" w:beforeAutospacing="0" w:after="240" w:afterAutospacing="0" w:line="276" w:lineRule="auto"/>
              <w:rPr>
                <w:szCs w:val="20"/>
              </w:rPr>
            </w:pPr>
            <w:r w:rsidRPr="00F06B32">
              <w:rPr>
                <w:szCs w:val="20"/>
              </w:rPr>
              <w:t>Stel vast hoe het onderwijs voor de student er de komende tijd uitziet.</w:t>
            </w:r>
          </w:p>
        </w:tc>
        <w:sdt>
          <w:sdtPr>
            <w:rPr>
              <w:rStyle w:val="Invoerveld"/>
              <w:szCs w:val="20"/>
            </w:rPr>
            <w:alias w:val="Invoervak"/>
            <w:tag w:val="Invoervak"/>
            <w:id w:val="-305244800"/>
            <w:placeholder>
              <w:docPart w:val="D546EEF5CB5D40BBB389244DB37C361D"/>
            </w:placeholder>
            <w:showingPlcHdr/>
            <w15:appearance w15:val="hidden"/>
          </w:sdtPr>
          <w:sdtEndPr>
            <w:rPr>
              <w:rStyle w:val="Standaardalinea-lettertype"/>
            </w:rPr>
          </w:sdtEndPr>
          <w:sdtContent>
            <w:tc>
              <w:tcPr>
                <w:tcW w:w="1559" w:type="dxa"/>
              </w:tcPr>
              <w:p w14:paraId="4ECF556A"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c>
          <w:tcPr>
            <w:tcW w:w="709" w:type="dxa"/>
          </w:tcPr>
          <w:sdt>
            <w:sdtPr>
              <w:rPr>
                <w:szCs w:val="20"/>
              </w:rPr>
              <w:id w:val="-1683582352"/>
              <w14:checkbox>
                <w14:checked w14:val="0"/>
                <w14:checkedState w14:val="2612" w14:font="MS Gothic"/>
                <w14:uncheckedState w14:val="2610" w14:font="MS Gothic"/>
              </w14:checkbox>
            </w:sdtPr>
            <w:sdtEndPr/>
            <w:sdtContent>
              <w:p w14:paraId="030C9BDA" w14:textId="77777777" w:rsidR="004960D3" w:rsidRPr="00F06B32" w:rsidRDefault="004960D3" w:rsidP="00C6262A">
                <w:pPr>
                  <w:spacing w:before="0" w:beforeAutospacing="0" w:after="24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541894935"/>
            <w:placeholder>
              <w:docPart w:val="E87340E68BAF4330B4B70333B030F1BA"/>
            </w:placeholder>
            <w:showingPlcHdr/>
            <w15:appearance w15:val="hidden"/>
          </w:sdtPr>
          <w:sdtEndPr>
            <w:rPr>
              <w:rStyle w:val="Standaardalinea-lettertype"/>
            </w:rPr>
          </w:sdtEndPr>
          <w:sdtContent>
            <w:tc>
              <w:tcPr>
                <w:tcW w:w="2551" w:type="dxa"/>
              </w:tcPr>
              <w:p w14:paraId="15C3B398" w14:textId="77777777" w:rsidR="004960D3" w:rsidRPr="00F06B32" w:rsidRDefault="004960D3" w:rsidP="00C6262A">
                <w:pPr>
                  <w:spacing w:before="0" w:beforeAutospacing="0" w:after="240" w:afterAutospacing="0" w:line="276" w:lineRule="auto"/>
                  <w:rPr>
                    <w:szCs w:val="20"/>
                  </w:rPr>
                </w:pPr>
                <w:r w:rsidRPr="00F06B32">
                  <w:rPr>
                    <w:szCs w:val="20"/>
                  </w:rPr>
                  <w:t>Invulveld</w:t>
                </w:r>
              </w:p>
            </w:tc>
          </w:sdtContent>
        </w:sdt>
      </w:tr>
      <w:tr w:rsidR="004960D3" w:rsidRPr="00F06B32" w14:paraId="0BFD770C" w14:textId="77777777" w:rsidTr="00E25D36">
        <w:tc>
          <w:tcPr>
            <w:tcW w:w="351" w:type="dxa"/>
            <w:vMerge/>
            <w:shd w:val="clear" w:color="auto" w:fill="CAEDFB" w:themeFill="accent4" w:themeFillTint="33"/>
          </w:tcPr>
          <w:p w14:paraId="5ABEA949" w14:textId="77777777" w:rsidR="004960D3" w:rsidRPr="00F06B32" w:rsidRDefault="004960D3" w:rsidP="00E25D36">
            <w:pPr>
              <w:spacing w:before="0" w:beforeAutospacing="0" w:after="0" w:afterAutospacing="0" w:line="276" w:lineRule="auto"/>
              <w:jc w:val="both"/>
              <w:rPr>
                <w:b/>
                <w:bCs/>
                <w:szCs w:val="20"/>
              </w:rPr>
            </w:pPr>
          </w:p>
        </w:tc>
        <w:tc>
          <w:tcPr>
            <w:tcW w:w="1629" w:type="dxa"/>
            <w:vMerge/>
            <w:shd w:val="clear" w:color="auto" w:fill="CAEDFB" w:themeFill="accent4" w:themeFillTint="33"/>
          </w:tcPr>
          <w:p w14:paraId="5F713846" w14:textId="77777777" w:rsidR="004960D3" w:rsidRPr="00F06B32" w:rsidRDefault="004960D3" w:rsidP="00E25D36">
            <w:pPr>
              <w:spacing w:before="0" w:beforeAutospacing="0" w:after="0" w:afterAutospacing="0" w:line="276" w:lineRule="auto"/>
              <w:rPr>
                <w:szCs w:val="20"/>
              </w:rPr>
            </w:pPr>
          </w:p>
        </w:tc>
        <w:tc>
          <w:tcPr>
            <w:tcW w:w="7371" w:type="dxa"/>
          </w:tcPr>
          <w:p w14:paraId="1588BEB5" w14:textId="77777777" w:rsidR="004960D3" w:rsidRPr="00F06B32" w:rsidRDefault="004960D3" w:rsidP="00E25D36">
            <w:pPr>
              <w:spacing w:before="0" w:beforeAutospacing="0" w:after="0" w:afterAutospacing="0" w:line="276" w:lineRule="auto"/>
              <w:rPr>
                <w:szCs w:val="20"/>
              </w:rPr>
            </w:pPr>
            <w:r w:rsidRPr="00F06B32">
              <w:rPr>
                <w:szCs w:val="20"/>
              </w:rPr>
              <w:t>Maak een plan voor het beheersen van de gevolgen van eventuele studievertraging.</w:t>
            </w:r>
          </w:p>
        </w:tc>
        <w:sdt>
          <w:sdtPr>
            <w:rPr>
              <w:rStyle w:val="Invoerveld"/>
              <w:szCs w:val="20"/>
            </w:rPr>
            <w:alias w:val="Invoervak"/>
            <w:tag w:val="Invoervak"/>
            <w:id w:val="1186025966"/>
            <w:placeholder>
              <w:docPart w:val="05B65A2488CA413387574D29FF742A12"/>
            </w:placeholder>
            <w:showingPlcHdr/>
            <w15:appearance w15:val="hidden"/>
          </w:sdtPr>
          <w:sdtEndPr>
            <w:rPr>
              <w:rStyle w:val="Standaardalinea-lettertype"/>
            </w:rPr>
          </w:sdtEndPr>
          <w:sdtContent>
            <w:tc>
              <w:tcPr>
                <w:tcW w:w="1559" w:type="dxa"/>
              </w:tcPr>
              <w:p w14:paraId="3A08E119"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1309246302"/>
              <w14:checkbox>
                <w14:checked w14:val="0"/>
                <w14:checkedState w14:val="2612" w14:font="MS Gothic"/>
                <w14:uncheckedState w14:val="2610" w14:font="MS Gothic"/>
              </w14:checkbox>
            </w:sdtPr>
            <w:sdtEndPr/>
            <w:sdtContent>
              <w:p w14:paraId="01B05088"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151792634"/>
            <w:placeholder>
              <w:docPart w:val="F5D6484C58C54019B9DD1296114A496E"/>
            </w:placeholder>
            <w:showingPlcHdr/>
            <w15:appearance w15:val="hidden"/>
          </w:sdtPr>
          <w:sdtEndPr>
            <w:rPr>
              <w:rStyle w:val="Standaardalinea-lettertype"/>
            </w:rPr>
          </w:sdtEndPr>
          <w:sdtContent>
            <w:tc>
              <w:tcPr>
                <w:tcW w:w="2551" w:type="dxa"/>
              </w:tcPr>
              <w:p w14:paraId="640E19B7"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69BDA64D" w14:textId="77777777" w:rsidTr="00E25D36">
        <w:tc>
          <w:tcPr>
            <w:tcW w:w="351" w:type="dxa"/>
            <w:vMerge/>
            <w:shd w:val="clear" w:color="auto" w:fill="CAEDFB" w:themeFill="accent4" w:themeFillTint="33"/>
          </w:tcPr>
          <w:p w14:paraId="15CCD19E" w14:textId="77777777" w:rsidR="004960D3" w:rsidRPr="00F06B32" w:rsidRDefault="004960D3" w:rsidP="00E25D36">
            <w:pPr>
              <w:spacing w:before="0" w:beforeAutospacing="0" w:after="0" w:afterAutospacing="0" w:line="276" w:lineRule="auto"/>
              <w:jc w:val="both"/>
              <w:rPr>
                <w:b/>
                <w:bCs/>
                <w:szCs w:val="20"/>
              </w:rPr>
            </w:pPr>
          </w:p>
        </w:tc>
        <w:tc>
          <w:tcPr>
            <w:tcW w:w="1629" w:type="dxa"/>
            <w:vMerge/>
            <w:shd w:val="clear" w:color="auto" w:fill="CAEDFB" w:themeFill="accent4" w:themeFillTint="33"/>
          </w:tcPr>
          <w:p w14:paraId="6D924E19" w14:textId="77777777" w:rsidR="004960D3" w:rsidRPr="00F06B32" w:rsidRDefault="004960D3" w:rsidP="00E25D36">
            <w:pPr>
              <w:spacing w:before="0" w:beforeAutospacing="0" w:after="0" w:afterAutospacing="0" w:line="276" w:lineRule="auto"/>
              <w:rPr>
                <w:szCs w:val="20"/>
              </w:rPr>
            </w:pPr>
          </w:p>
        </w:tc>
        <w:tc>
          <w:tcPr>
            <w:tcW w:w="7371" w:type="dxa"/>
          </w:tcPr>
          <w:p w14:paraId="20CAFBA9" w14:textId="77777777" w:rsidR="004960D3" w:rsidRPr="00F06B32" w:rsidRDefault="004960D3" w:rsidP="00E25D36">
            <w:pPr>
              <w:spacing w:before="0" w:beforeAutospacing="0" w:after="0" w:afterAutospacing="0" w:line="276" w:lineRule="auto"/>
              <w:rPr>
                <w:szCs w:val="20"/>
              </w:rPr>
            </w:pPr>
            <w:r w:rsidRPr="00F06B32">
              <w:rPr>
                <w:szCs w:val="20"/>
              </w:rPr>
              <w:t xml:space="preserve">Houd het belang van de student en dat van de medestudenten in balans. Er is vaak een behoefte om te delen, terwijl je wil voorkomen dat de student allerlei details gaat geven. Bespreek met de student dat dit een </w:t>
            </w:r>
            <w:r w:rsidRPr="00F06B32">
              <w:rPr>
                <w:szCs w:val="20"/>
              </w:rPr>
              <w:lastRenderedPageBreak/>
              <w:t>negatieve uitwerking kan hebben op kwetsbare medestudenten. Wat wil hij/zij delen, wat mogen anderen vragen? Wat is beter om niet te delen met oog op welzijn van anderen?</w:t>
            </w:r>
          </w:p>
        </w:tc>
        <w:sdt>
          <w:sdtPr>
            <w:rPr>
              <w:rStyle w:val="Invoerveld"/>
              <w:szCs w:val="20"/>
            </w:rPr>
            <w:alias w:val="Invoervak"/>
            <w:tag w:val="Invoervak"/>
            <w:id w:val="-854569073"/>
            <w:placeholder>
              <w:docPart w:val="BD6F9DFF97E442029100F1759B08E660"/>
            </w:placeholder>
            <w:showingPlcHdr/>
            <w15:appearance w15:val="hidden"/>
          </w:sdtPr>
          <w:sdtEndPr>
            <w:rPr>
              <w:rStyle w:val="Standaardalinea-lettertype"/>
            </w:rPr>
          </w:sdtEndPr>
          <w:sdtContent>
            <w:tc>
              <w:tcPr>
                <w:tcW w:w="1559" w:type="dxa"/>
              </w:tcPr>
              <w:p w14:paraId="26254F7F"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2059891941"/>
              <w14:checkbox>
                <w14:checked w14:val="0"/>
                <w14:checkedState w14:val="2612" w14:font="MS Gothic"/>
                <w14:uncheckedState w14:val="2610" w14:font="MS Gothic"/>
              </w14:checkbox>
            </w:sdtPr>
            <w:sdtEndPr/>
            <w:sdtContent>
              <w:p w14:paraId="00679175"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446502515"/>
            <w:placeholder>
              <w:docPart w:val="BCEFC8BE0F8D42788B905CE45BE26945"/>
            </w:placeholder>
            <w:showingPlcHdr/>
            <w15:appearance w15:val="hidden"/>
          </w:sdtPr>
          <w:sdtEndPr>
            <w:rPr>
              <w:rStyle w:val="Standaardalinea-lettertype"/>
            </w:rPr>
          </w:sdtEndPr>
          <w:sdtContent>
            <w:tc>
              <w:tcPr>
                <w:tcW w:w="2551" w:type="dxa"/>
              </w:tcPr>
              <w:p w14:paraId="2043F293"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592CD026" w14:textId="77777777" w:rsidTr="00E25D36">
        <w:trPr>
          <w:trHeight w:val="655"/>
        </w:trPr>
        <w:tc>
          <w:tcPr>
            <w:tcW w:w="351" w:type="dxa"/>
            <w:vMerge/>
            <w:shd w:val="clear" w:color="auto" w:fill="CAEDFB" w:themeFill="accent4" w:themeFillTint="33"/>
          </w:tcPr>
          <w:p w14:paraId="2BA1C957" w14:textId="77777777" w:rsidR="004960D3" w:rsidRPr="00F06B32" w:rsidRDefault="004960D3" w:rsidP="00E25D36">
            <w:pPr>
              <w:spacing w:before="0" w:beforeAutospacing="0" w:after="0" w:afterAutospacing="0" w:line="276" w:lineRule="auto"/>
              <w:jc w:val="both"/>
              <w:rPr>
                <w:b/>
                <w:bCs/>
                <w:szCs w:val="20"/>
              </w:rPr>
            </w:pPr>
          </w:p>
        </w:tc>
        <w:tc>
          <w:tcPr>
            <w:tcW w:w="1629" w:type="dxa"/>
            <w:vMerge/>
            <w:shd w:val="clear" w:color="auto" w:fill="CAEDFB" w:themeFill="accent4" w:themeFillTint="33"/>
          </w:tcPr>
          <w:p w14:paraId="78B5E19F" w14:textId="77777777" w:rsidR="004960D3" w:rsidRPr="00F06B32" w:rsidRDefault="004960D3" w:rsidP="00E25D36">
            <w:pPr>
              <w:spacing w:before="0" w:beforeAutospacing="0" w:after="0" w:afterAutospacing="0" w:line="276" w:lineRule="auto"/>
              <w:rPr>
                <w:szCs w:val="20"/>
              </w:rPr>
            </w:pPr>
          </w:p>
        </w:tc>
        <w:tc>
          <w:tcPr>
            <w:tcW w:w="7371" w:type="dxa"/>
          </w:tcPr>
          <w:p w14:paraId="749D9ADA" w14:textId="77777777" w:rsidR="004960D3" w:rsidRPr="00F06B32" w:rsidRDefault="004960D3" w:rsidP="00E25D36">
            <w:pPr>
              <w:spacing w:before="0" w:beforeAutospacing="0" w:after="0" w:afterAutospacing="0" w:line="276" w:lineRule="auto"/>
              <w:rPr>
                <w:szCs w:val="20"/>
              </w:rPr>
            </w:pPr>
            <w:r w:rsidRPr="00F06B32">
              <w:rPr>
                <w:szCs w:val="20"/>
              </w:rPr>
              <w:t>Maak bij terugkeer een afspraak met de student en bepaal wanneer, en hoe deze wil terugkeren.</w:t>
            </w:r>
          </w:p>
        </w:tc>
        <w:sdt>
          <w:sdtPr>
            <w:rPr>
              <w:rStyle w:val="Invoerveld"/>
              <w:szCs w:val="20"/>
            </w:rPr>
            <w:alias w:val="Invoervak"/>
            <w:tag w:val="Invoervak"/>
            <w:id w:val="603006475"/>
            <w:placeholder>
              <w:docPart w:val="0B15DD95DC3A453CB52EA52CF6D857CC"/>
            </w:placeholder>
            <w:showingPlcHdr/>
            <w15:appearance w15:val="hidden"/>
          </w:sdtPr>
          <w:sdtEndPr>
            <w:rPr>
              <w:rStyle w:val="Standaardalinea-lettertype"/>
            </w:rPr>
          </w:sdtEndPr>
          <w:sdtContent>
            <w:tc>
              <w:tcPr>
                <w:tcW w:w="1559" w:type="dxa"/>
              </w:tcPr>
              <w:p w14:paraId="5D4A9468"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842434480"/>
              <w14:checkbox>
                <w14:checked w14:val="0"/>
                <w14:checkedState w14:val="2612" w14:font="MS Gothic"/>
                <w14:uncheckedState w14:val="2610" w14:font="MS Gothic"/>
              </w14:checkbox>
            </w:sdtPr>
            <w:sdtEndPr/>
            <w:sdtContent>
              <w:p w14:paraId="112C3353"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336458846"/>
            <w:placeholder>
              <w:docPart w:val="845A061460CE480A828A7D744D1314B0"/>
            </w:placeholder>
            <w:showingPlcHdr/>
            <w15:appearance w15:val="hidden"/>
          </w:sdtPr>
          <w:sdtEndPr>
            <w:rPr>
              <w:rStyle w:val="Standaardalinea-lettertype"/>
            </w:rPr>
          </w:sdtEndPr>
          <w:sdtContent>
            <w:tc>
              <w:tcPr>
                <w:tcW w:w="2551" w:type="dxa"/>
              </w:tcPr>
              <w:p w14:paraId="67B9ACF3"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39C66BCA" w14:textId="77777777" w:rsidTr="00E25D36">
        <w:tc>
          <w:tcPr>
            <w:tcW w:w="351" w:type="dxa"/>
            <w:vMerge w:val="restart"/>
            <w:shd w:val="clear" w:color="auto" w:fill="CAEDFB" w:themeFill="accent4" w:themeFillTint="33"/>
          </w:tcPr>
          <w:p w14:paraId="273A34E5" w14:textId="77777777" w:rsidR="004960D3" w:rsidRPr="00F06B32" w:rsidRDefault="004960D3" w:rsidP="00E25D36">
            <w:pPr>
              <w:spacing w:before="0" w:beforeAutospacing="0" w:after="0" w:afterAutospacing="0" w:line="276" w:lineRule="auto"/>
              <w:jc w:val="both"/>
              <w:rPr>
                <w:b/>
                <w:bCs/>
                <w:szCs w:val="20"/>
              </w:rPr>
            </w:pPr>
            <w:r w:rsidRPr="00F06B32">
              <w:rPr>
                <w:b/>
                <w:bCs/>
                <w:szCs w:val="20"/>
              </w:rPr>
              <w:t>6</w:t>
            </w:r>
          </w:p>
        </w:tc>
        <w:tc>
          <w:tcPr>
            <w:tcW w:w="1629" w:type="dxa"/>
            <w:vMerge w:val="restart"/>
            <w:shd w:val="clear" w:color="auto" w:fill="CAEDFB" w:themeFill="accent4" w:themeFillTint="33"/>
          </w:tcPr>
          <w:p w14:paraId="7F0C0F07" w14:textId="77777777" w:rsidR="004960D3" w:rsidRPr="00F06B32" w:rsidRDefault="004960D3" w:rsidP="00E25D36">
            <w:pPr>
              <w:spacing w:before="0" w:beforeAutospacing="0" w:after="0" w:afterAutospacing="0" w:line="276" w:lineRule="auto"/>
              <w:rPr>
                <w:szCs w:val="20"/>
              </w:rPr>
            </w:pPr>
            <w:r w:rsidRPr="00F06B32">
              <w:rPr>
                <w:szCs w:val="20"/>
              </w:rPr>
              <w:t>Langere termijn</w:t>
            </w:r>
          </w:p>
        </w:tc>
        <w:tc>
          <w:tcPr>
            <w:tcW w:w="7371" w:type="dxa"/>
          </w:tcPr>
          <w:p w14:paraId="0CA97795" w14:textId="77777777" w:rsidR="004960D3" w:rsidRPr="00F06B32" w:rsidRDefault="004960D3" w:rsidP="00E25D36">
            <w:pPr>
              <w:spacing w:before="0" w:beforeAutospacing="0" w:after="0" w:afterAutospacing="0" w:line="276" w:lineRule="auto"/>
              <w:rPr>
                <w:szCs w:val="20"/>
              </w:rPr>
            </w:pPr>
            <w:r w:rsidRPr="00F06B32">
              <w:rPr>
                <w:szCs w:val="20"/>
              </w:rPr>
              <w:t xml:space="preserve">Help docenten alert te zijn en blijven op signalen van andere studenten die mogelijk een verlate emotionele reactie laten zien en ondersteuning nodig hebben. Adviseer ze proactief contact te leggen met studenten die zorgwekkend gedrag laten zien (zie </w:t>
            </w:r>
            <w:hyperlink w:anchor="_BIJLAGE_4:_ONDERSTEUNEN" w:history="1">
              <w:r w:rsidRPr="00F06B32">
                <w:rPr>
                  <w:rStyle w:val="Hyperlink"/>
                  <w:szCs w:val="20"/>
                </w:rPr>
                <w:t>Bijlage 4: Ondersteunen van kwetsbare personen</w:t>
              </w:r>
            </w:hyperlink>
            <w:r w:rsidRPr="00F06B32">
              <w:rPr>
                <w:szCs w:val="20"/>
              </w:rPr>
              <w:t>). Denk hierbij aan (acute) veranderingen in:</w:t>
            </w:r>
          </w:p>
          <w:p w14:paraId="5C5D424E"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Studieprestaties</w:t>
            </w:r>
          </w:p>
          <w:p w14:paraId="00C58680"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Sociaal gedrag: afspraken missen, zichzelf terugtrekken, spullen weggeven</w:t>
            </w:r>
          </w:p>
          <w:p w14:paraId="34C5A003"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Verbaal gedrag: uitingen over somberheid of suïcidaliteit</w:t>
            </w:r>
          </w:p>
          <w:p w14:paraId="1C985FD2"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Uiterlijk en hygiëne: bv. Vermoeid of onverzorgd ogen</w:t>
            </w:r>
          </w:p>
          <w:p w14:paraId="1CA0BA45" w14:textId="77777777" w:rsidR="004960D3" w:rsidRPr="00F06B32" w:rsidRDefault="004960D3" w:rsidP="00E25D36">
            <w:pPr>
              <w:pStyle w:val="Tabelbullet1"/>
              <w:spacing w:line="276" w:lineRule="auto"/>
              <w:rPr>
                <w:rFonts w:ascii="Merriweather" w:hAnsi="Merriweather"/>
                <w:sz w:val="20"/>
                <w:szCs w:val="20"/>
                <w:lang w:val="nl-NL"/>
              </w:rPr>
            </w:pPr>
            <w:r w:rsidRPr="00F06B32">
              <w:rPr>
                <w:rFonts w:ascii="Merriweather" w:hAnsi="Merriweather"/>
                <w:sz w:val="20"/>
                <w:szCs w:val="20"/>
                <w:lang w:val="nl-NL"/>
              </w:rPr>
              <w:t>Stemming: bv. woede, verdriet, wanhoop, onverschilligheid.</w:t>
            </w:r>
          </w:p>
        </w:tc>
        <w:sdt>
          <w:sdtPr>
            <w:rPr>
              <w:rStyle w:val="Invoerveld"/>
              <w:szCs w:val="20"/>
            </w:rPr>
            <w:alias w:val="Invoervak"/>
            <w:tag w:val="Invoervak"/>
            <w:id w:val="612256307"/>
            <w:placeholder>
              <w:docPart w:val="47C8E1477D0F46C193E43289039BFEFB"/>
            </w:placeholder>
            <w:showingPlcHdr/>
            <w15:appearance w15:val="hidden"/>
          </w:sdtPr>
          <w:sdtEndPr>
            <w:rPr>
              <w:rStyle w:val="Standaardalinea-lettertype"/>
            </w:rPr>
          </w:sdtEndPr>
          <w:sdtContent>
            <w:tc>
              <w:tcPr>
                <w:tcW w:w="1559" w:type="dxa"/>
              </w:tcPr>
              <w:p w14:paraId="5D16A306"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1522050392"/>
              <w14:checkbox>
                <w14:checked w14:val="0"/>
                <w14:checkedState w14:val="2612" w14:font="MS Gothic"/>
                <w14:uncheckedState w14:val="2610" w14:font="MS Gothic"/>
              </w14:checkbox>
            </w:sdtPr>
            <w:sdtEndPr/>
            <w:sdtContent>
              <w:p w14:paraId="4878F6FB"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27090914"/>
            <w:placeholder>
              <w:docPart w:val="60CE1E949178472DA4E9B935D629DF0C"/>
            </w:placeholder>
            <w:showingPlcHdr/>
            <w15:appearance w15:val="hidden"/>
          </w:sdtPr>
          <w:sdtEndPr>
            <w:rPr>
              <w:rStyle w:val="Standaardalinea-lettertype"/>
            </w:rPr>
          </w:sdtEndPr>
          <w:sdtContent>
            <w:tc>
              <w:tcPr>
                <w:tcW w:w="2551" w:type="dxa"/>
              </w:tcPr>
              <w:p w14:paraId="63A7DC97"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1C1176C8" w14:textId="77777777" w:rsidTr="00E25D36">
        <w:trPr>
          <w:trHeight w:val="937"/>
        </w:trPr>
        <w:tc>
          <w:tcPr>
            <w:tcW w:w="351" w:type="dxa"/>
            <w:vMerge/>
            <w:shd w:val="clear" w:color="auto" w:fill="CAEDFB" w:themeFill="accent4" w:themeFillTint="33"/>
          </w:tcPr>
          <w:p w14:paraId="0C22038C" w14:textId="77777777" w:rsidR="004960D3" w:rsidRPr="00F06B32" w:rsidRDefault="004960D3" w:rsidP="00E25D36">
            <w:pPr>
              <w:spacing w:before="0" w:beforeAutospacing="0" w:after="0" w:afterAutospacing="0" w:line="276" w:lineRule="auto"/>
              <w:jc w:val="both"/>
              <w:rPr>
                <w:b/>
                <w:bCs/>
                <w:szCs w:val="20"/>
              </w:rPr>
            </w:pPr>
          </w:p>
        </w:tc>
        <w:tc>
          <w:tcPr>
            <w:tcW w:w="1629" w:type="dxa"/>
            <w:vMerge/>
            <w:shd w:val="clear" w:color="auto" w:fill="CAEDFB" w:themeFill="accent4" w:themeFillTint="33"/>
          </w:tcPr>
          <w:p w14:paraId="0FEEB933" w14:textId="77777777" w:rsidR="004960D3" w:rsidRPr="00F06B32" w:rsidRDefault="004960D3" w:rsidP="00E25D36">
            <w:pPr>
              <w:spacing w:before="0" w:beforeAutospacing="0" w:after="0" w:afterAutospacing="0" w:line="276" w:lineRule="auto"/>
              <w:rPr>
                <w:szCs w:val="20"/>
              </w:rPr>
            </w:pPr>
          </w:p>
        </w:tc>
        <w:tc>
          <w:tcPr>
            <w:tcW w:w="7371" w:type="dxa"/>
          </w:tcPr>
          <w:p w14:paraId="54439ADD" w14:textId="77777777" w:rsidR="004960D3" w:rsidRPr="00F06B32" w:rsidRDefault="004960D3" w:rsidP="00E25D36">
            <w:pPr>
              <w:spacing w:before="0" w:beforeAutospacing="0" w:after="0" w:afterAutospacing="0" w:line="276" w:lineRule="auto"/>
              <w:rPr>
                <w:szCs w:val="20"/>
              </w:rPr>
            </w:pPr>
            <w:r w:rsidRPr="00F06B32">
              <w:rPr>
                <w:szCs w:val="20"/>
              </w:rPr>
              <w:t xml:space="preserve">Let op het welzijn van staf, met name staf die betrokken was bij de student voorafgaand aan, of volgend op, de suïcidepoging. Ook hier kunnen emotionele reacties zoals schuld of verdriet pas enige tijd na de directe shock optreden. Hun leidinggevende en/of HR  dient ze te wijzen op de mogelijkheden tot ondersteuning (zie </w:t>
            </w:r>
            <w:hyperlink w:anchor="_BIJLAGE_2:_ONDERSTEUNINGSAANBOD" w:history="1">
              <w:r w:rsidRPr="00F06B32">
                <w:rPr>
                  <w:szCs w:val="20"/>
                </w:rPr>
                <w:t>bijlage 2: Ondersteuningsaanbod studenten/medewerkers</w:t>
              </w:r>
            </w:hyperlink>
            <w:r w:rsidRPr="00F06B32">
              <w:rPr>
                <w:szCs w:val="20"/>
              </w:rPr>
              <w:t>).</w:t>
            </w:r>
          </w:p>
        </w:tc>
        <w:sdt>
          <w:sdtPr>
            <w:rPr>
              <w:rStyle w:val="Invoerveld"/>
              <w:szCs w:val="20"/>
            </w:rPr>
            <w:alias w:val="Invoervak"/>
            <w:tag w:val="Invoervak"/>
            <w:id w:val="-492484129"/>
            <w:placeholder>
              <w:docPart w:val="DAB3B2E9479E4A8FA1345B758379D58B"/>
            </w:placeholder>
            <w:showingPlcHdr/>
            <w15:appearance w15:val="hidden"/>
          </w:sdtPr>
          <w:sdtEndPr>
            <w:rPr>
              <w:rStyle w:val="Standaardalinea-lettertype"/>
            </w:rPr>
          </w:sdtEndPr>
          <w:sdtContent>
            <w:tc>
              <w:tcPr>
                <w:tcW w:w="1559" w:type="dxa"/>
              </w:tcPr>
              <w:p w14:paraId="4098F91C"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c>
          <w:tcPr>
            <w:tcW w:w="709" w:type="dxa"/>
          </w:tcPr>
          <w:sdt>
            <w:sdtPr>
              <w:rPr>
                <w:szCs w:val="20"/>
              </w:rPr>
              <w:id w:val="185420260"/>
              <w14:checkbox>
                <w14:checked w14:val="0"/>
                <w14:checkedState w14:val="2612" w14:font="MS Gothic"/>
                <w14:uncheckedState w14:val="2610" w14:font="MS Gothic"/>
              </w14:checkbox>
            </w:sdtPr>
            <w:sdtEndPr/>
            <w:sdtContent>
              <w:p w14:paraId="4799856E"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787033817"/>
            <w:placeholder>
              <w:docPart w:val="F1515A9827C74BF082588702722A793E"/>
            </w:placeholder>
            <w:showingPlcHdr/>
            <w15:appearance w15:val="hidden"/>
          </w:sdtPr>
          <w:sdtEndPr>
            <w:rPr>
              <w:rStyle w:val="Standaardalinea-lettertype"/>
            </w:rPr>
          </w:sdtEndPr>
          <w:sdtContent>
            <w:tc>
              <w:tcPr>
                <w:tcW w:w="2551" w:type="dxa"/>
              </w:tcPr>
              <w:p w14:paraId="67A0BA21" w14:textId="77777777" w:rsidR="004960D3" w:rsidRPr="00F06B32" w:rsidRDefault="004960D3" w:rsidP="00E25D36">
                <w:pPr>
                  <w:spacing w:before="0" w:beforeAutospacing="0" w:after="0" w:afterAutospacing="0" w:line="276" w:lineRule="auto"/>
                  <w:rPr>
                    <w:szCs w:val="20"/>
                  </w:rPr>
                </w:pPr>
                <w:r w:rsidRPr="00F06B32">
                  <w:rPr>
                    <w:szCs w:val="20"/>
                  </w:rPr>
                  <w:t>Invulveld</w:t>
                </w:r>
              </w:p>
            </w:tc>
          </w:sdtContent>
        </w:sdt>
      </w:tr>
      <w:tr w:rsidR="004960D3" w:rsidRPr="00F06B32" w14:paraId="04B53B32" w14:textId="77777777" w:rsidTr="00E25D36">
        <w:trPr>
          <w:trHeight w:val="936"/>
        </w:trPr>
        <w:tc>
          <w:tcPr>
            <w:tcW w:w="351" w:type="dxa"/>
            <w:vMerge/>
            <w:shd w:val="clear" w:color="auto" w:fill="CAEDFB" w:themeFill="accent4" w:themeFillTint="33"/>
          </w:tcPr>
          <w:p w14:paraId="6506949F" w14:textId="77777777" w:rsidR="004960D3" w:rsidRPr="00F06B32" w:rsidRDefault="004960D3" w:rsidP="00E25D36">
            <w:pPr>
              <w:spacing w:before="0" w:beforeAutospacing="0" w:after="0" w:afterAutospacing="0" w:line="276" w:lineRule="auto"/>
              <w:jc w:val="both"/>
              <w:rPr>
                <w:b/>
                <w:bCs/>
                <w:szCs w:val="20"/>
              </w:rPr>
            </w:pPr>
          </w:p>
        </w:tc>
        <w:tc>
          <w:tcPr>
            <w:tcW w:w="1629" w:type="dxa"/>
            <w:vMerge/>
            <w:shd w:val="clear" w:color="auto" w:fill="CAEDFB" w:themeFill="accent4" w:themeFillTint="33"/>
          </w:tcPr>
          <w:p w14:paraId="488079EB" w14:textId="77777777" w:rsidR="004960D3" w:rsidRPr="00F06B32" w:rsidRDefault="004960D3" w:rsidP="00E25D36">
            <w:pPr>
              <w:spacing w:before="0" w:beforeAutospacing="0" w:after="0" w:afterAutospacing="0" w:line="276" w:lineRule="auto"/>
              <w:rPr>
                <w:szCs w:val="20"/>
              </w:rPr>
            </w:pPr>
          </w:p>
        </w:tc>
        <w:tc>
          <w:tcPr>
            <w:tcW w:w="7371" w:type="dxa"/>
          </w:tcPr>
          <w:p w14:paraId="03D20444" w14:textId="77777777" w:rsidR="004960D3" w:rsidRPr="00F06B32" w:rsidRDefault="004960D3" w:rsidP="00E25D36">
            <w:pPr>
              <w:spacing w:before="0" w:beforeAutospacing="0" w:after="0" w:afterAutospacing="0" w:line="276" w:lineRule="auto"/>
              <w:rPr>
                <w:rStyle w:val="Nadruk"/>
                <w:i w:val="0"/>
                <w:iCs w:val="0"/>
                <w:szCs w:val="20"/>
              </w:rPr>
            </w:pPr>
            <w:r w:rsidRPr="00F06B32">
              <w:rPr>
                <w:szCs w:val="20"/>
              </w:rPr>
              <w:t xml:space="preserve">Evalueer met de betrokken collega’s de gang van zaken en het handelen na de suïcide (zie </w:t>
            </w:r>
            <w:hyperlink w:anchor="_BIJLAGE_3:_TEMPLATE" w:history="1">
              <w:r w:rsidRPr="00F06B32">
                <w:rPr>
                  <w:rStyle w:val="Hyperlink"/>
                  <w:szCs w:val="20"/>
                </w:rPr>
                <w:t>Bijlage 3: Template voor evaluatie</w:t>
              </w:r>
            </w:hyperlink>
            <w:r w:rsidRPr="00F06B32">
              <w:rPr>
                <w:szCs w:val="20"/>
              </w:rPr>
              <w:t>). Stel eventueel dit stappenplan bij.</w:t>
            </w:r>
          </w:p>
        </w:tc>
        <w:sdt>
          <w:sdtPr>
            <w:rPr>
              <w:rStyle w:val="Invoerveld"/>
              <w:szCs w:val="20"/>
            </w:rPr>
            <w:alias w:val="Invoervak"/>
            <w:tag w:val="Invoervak"/>
            <w:id w:val="296967118"/>
            <w:placeholder>
              <w:docPart w:val="0450135B8120455F854E67363A6F1AD0"/>
            </w:placeholder>
            <w:showingPlcHdr/>
            <w15:appearance w15:val="hidden"/>
          </w:sdtPr>
          <w:sdtEndPr>
            <w:rPr>
              <w:rStyle w:val="Standaardalinea-lettertype"/>
            </w:rPr>
          </w:sdtEndPr>
          <w:sdtContent>
            <w:tc>
              <w:tcPr>
                <w:tcW w:w="1559" w:type="dxa"/>
              </w:tcPr>
              <w:p w14:paraId="2AFA5AA7" w14:textId="77777777" w:rsidR="004960D3" w:rsidRPr="00F06B32" w:rsidRDefault="004960D3" w:rsidP="00E25D36">
                <w:pPr>
                  <w:spacing w:before="0" w:beforeAutospacing="0" w:after="0" w:afterAutospacing="0" w:line="276" w:lineRule="auto"/>
                  <w:rPr>
                    <w:rStyle w:val="Invoerveld"/>
                    <w:szCs w:val="20"/>
                  </w:rPr>
                </w:pPr>
                <w:r w:rsidRPr="00F06B32">
                  <w:rPr>
                    <w:szCs w:val="20"/>
                  </w:rPr>
                  <w:t>Invulveld</w:t>
                </w:r>
              </w:p>
            </w:tc>
          </w:sdtContent>
        </w:sdt>
        <w:tc>
          <w:tcPr>
            <w:tcW w:w="709" w:type="dxa"/>
          </w:tcPr>
          <w:sdt>
            <w:sdtPr>
              <w:rPr>
                <w:szCs w:val="20"/>
              </w:rPr>
              <w:id w:val="931246322"/>
              <w14:checkbox>
                <w14:checked w14:val="0"/>
                <w14:checkedState w14:val="2612" w14:font="MS Gothic"/>
                <w14:uncheckedState w14:val="2610" w14:font="MS Gothic"/>
              </w14:checkbox>
            </w:sdtPr>
            <w:sdtEndPr/>
            <w:sdtContent>
              <w:p w14:paraId="61748A1D" w14:textId="77777777" w:rsidR="004960D3" w:rsidRPr="00F06B32" w:rsidRDefault="004960D3" w:rsidP="00E25D36">
                <w:pPr>
                  <w:spacing w:before="0" w:beforeAutospacing="0" w:after="0" w:afterAutospacing="0" w:line="276" w:lineRule="auto"/>
                  <w:jc w:val="center"/>
                  <w:rPr>
                    <w:szCs w:val="20"/>
                  </w:rPr>
                </w:pPr>
                <w:r w:rsidRPr="00F06B32">
                  <w:rPr>
                    <w:rFonts w:ascii="Segoe UI Symbol" w:eastAsia="MS Gothic" w:hAnsi="Segoe UI Symbol" w:cs="Segoe UI Symbol"/>
                    <w:szCs w:val="20"/>
                  </w:rPr>
                  <w:t>☐</w:t>
                </w:r>
              </w:p>
            </w:sdtContent>
          </w:sdt>
        </w:tc>
        <w:sdt>
          <w:sdtPr>
            <w:rPr>
              <w:rStyle w:val="Invoerveld"/>
              <w:szCs w:val="20"/>
            </w:rPr>
            <w:alias w:val="Invoervak"/>
            <w:tag w:val="Invoervak"/>
            <w:id w:val="-1852559285"/>
            <w:placeholder>
              <w:docPart w:val="3B2983EAB5D6475BAE4078396255E29B"/>
            </w:placeholder>
            <w:showingPlcHdr/>
            <w15:appearance w15:val="hidden"/>
          </w:sdtPr>
          <w:sdtEndPr>
            <w:rPr>
              <w:rStyle w:val="Standaardalinea-lettertype"/>
            </w:rPr>
          </w:sdtEndPr>
          <w:sdtContent>
            <w:tc>
              <w:tcPr>
                <w:tcW w:w="2551" w:type="dxa"/>
              </w:tcPr>
              <w:p w14:paraId="4EE36562" w14:textId="77777777" w:rsidR="004960D3" w:rsidRPr="00F06B32" w:rsidRDefault="004960D3" w:rsidP="00E25D36">
                <w:pPr>
                  <w:spacing w:before="0" w:beforeAutospacing="0" w:after="0" w:afterAutospacing="0" w:line="276" w:lineRule="auto"/>
                  <w:rPr>
                    <w:rStyle w:val="Invoerveld"/>
                    <w:szCs w:val="20"/>
                  </w:rPr>
                </w:pPr>
                <w:r w:rsidRPr="00F06B32">
                  <w:rPr>
                    <w:szCs w:val="20"/>
                  </w:rPr>
                  <w:t>Invulveld</w:t>
                </w:r>
              </w:p>
            </w:tc>
          </w:sdtContent>
        </w:sdt>
      </w:tr>
    </w:tbl>
    <w:p w14:paraId="54F08B61" w14:textId="77777777" w:rsidR="00F74812" w:rsidRPr="00F06B32" w:rsidRDefault="00F74812" w:rsidP="00E25D36">
      <w:pPr>
        <w:spacing w:before="0" w:beforeAutospacing="0" w:after="0" w:afterAutospacing="0" w:line="276" w:lineRule="auto"/>
      </w:pPr>
    </w:p>
    <w:p w14:paraId="147F9A48" w14:textId="0145CBD8" w:rsidR="0034095A" w:rsidRPr="00F06B32" w:rsidRDefault="0034095A" w:rsidP="00C6262A">
      <w:pPr>
        <w:spacing w:before="0" w:beforeAutospacing="0" w:after="160" w:afterAutospacing="0" w:line="276" w:lineRule="auto"/>
        <w:sectPr w:rsidR="0034095A" w:rsidRPr="00F06B32" w:rsidSect="004960D3">
          <w:headerReference w:type="first" r:id="rId46"/>
          <w:pgSz w:w="16838" w:h="11906" w:orient="landscape"/>
          <w:pgMar w:top="1417" w:right="962" w:bottom="1417" w:left="1417" w:header="0" w:footer="624" w:gutter="0"/>
          <w:cols w:space="708"/>
          <w:docGrid w:linePitch="360"/>
        </w:sectPr>
      </w:pPr>
    </w:p>
    <w:p w14:paraId="0678D1CA" w14:textId="77777777" w:rsidR="0034095A" w:rsidRPr="00F06B32" w:rsidRDefault="0034095A" w:rsidP="00E25D36">
      <w:pPr>
        <w:pStyle w:val="Kop2"/>
        <w:spacing w:line="276" w:lineRule="auto"/>
        <w:rPr>
          <w:lang w:val="nl-NL"/>
        </w:rPr>
      </w:pPr>
      <w:bookmarkStart w:id="11" w:name="_Tabel_1._DATAVERZAMELING"/>
      <w:bookmarkStart w:id="12" w:name="_Toc214530772"/>
      <w:bookmarkStart w:id="13" w:name="_Toc235106589"/>
      <w:r w:rsidRPr="00F06B32">
        <w:rPr>
          <w:lang w:val="nl-NL"/>
        </w:rPr>
        <w:lastRenderedPageBreak/>
        <w:t>BIJLAGE 1. DATAVERZAMELING BIJ MELDING VAN SUÏCIDEPOGING</w:t>
      </w:r>
      <w:bookmarkEnd w:id="11"/>
      <w:bookmarkEnd w:id="12"/>
      <w:bookmarkEnd w:id="13"/>
    </w:p>
    <w:p w14:paraId="6414F524" w14:textId="77777777" w:rsidR="0034095A" w:rsidRPr="00F06B32" w:rsidRDefault="0034095A" w:rsidP="00E25D36">
      <w:pPr>
        <w:spacing w:before="0" w:beforeAutospacing="0" w:after="0" w:afterAutospacing="0" w:line="276" w:lineRule="auto"/>
        <w:rPr>
          <w:szCs w:val="20"/>
        </w:rPr>
      </w:pPr>
    </w:p>
    <w:tbl>
      <w:tblPr>
        <w:tblW w:w="9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25"/>
        <w:gridCol w:w="4929"/>
      </w:tblGrid>
      <w:tr w:rsidR="0034095A" w:rsidRPr="00F06B32" w14:paraId="034D8244" w14:textId="77777777" w:rsidTr="00E25D36">
        <w:trPr>
          <w:trHeight w:val="582"/>
        </w:trPr>
        <w:tc>
          <w:tcPr>
            <w:tcW w:w="4125" w:type="dxa"/>
            <w:tcBorders>
              <w:top w:val="single" w:sz="6" w:space="0" w:color="auto"/>
              <w:left w:val="single" w:sz="6" w:space="0" w:color="auto"/>
              <w:bottom w:val="single" w:sz="6" w:space="0" w:color="auto"/>
              <w:right w:val="single" w:sz="6" w:space="0" w:color="auto"/>
            </w:tcBorders>
            <w:hideMark/>
          </w:tcPr>
          <w:p w14:paraId="130D6037" w14:textId="77777777" w:rsidR="0034095A" w:rsidRPr="00F06B32" w:rsidRDefault="0034095A" w:rsidP="00E25D36">
            <w:pPr>
              <w:spacing w:before="0" w:beforeAutospacing="0" w:after="240" w:afterAutospacing="0" w:line="276" w:lineRule="auto"/>
              <w:rPr>
                <w:rFonts w:cs="Segoe UI"/>
                <w:szCs w:val="20"/>
              </w:rPr>
            </w:pPr>
            <w:r w:rsidRPr="00F06B32">
              <w:rPr>
                <w:rStyle w:val="normaltextrun"/>
                <w:rFonts w:cs="Calibri"/>
                <w:szCs w:val="20"/>
              </w:rPr>
              <w:t>Melding aangenomen door (naam):</w:t>
            </w:r>
          </w:p>
        </w:tc>
        <w:sdt>
          <w:sdtPr>
            <w:rPr>
              <w:rStyle w:val="Invoerveld"/>
              <w:szCs w:val="20"/>
            </w:rPr>
            <w:alias w:val="Invoervak"/>
            <w:tag w:val="Invoervak"/>
            <w:id w:val="948206228"/>
            <w:placeholder>
              <w:docPart w:val="FBD3455D3C4547B6AF7D784A6274D468"/>
            </w:placeholder>
            <w:showingPlcHdr/>
            <w15:appearance w15:val="hidden"/>
          </w:sdtPr>
          <w:sdtEndPr>
            <w:rPr>
              <w:rStyle w:val="Standaardalinea-lettertype"/>
            </w:rPr>
          </w:sdtEndPr>
          <w:sdtContent>
            <w:tc>
              <w:tcPr>
                <w:tcW w:w="4929" w:type="dxa"/>
                <w:tcBorders>
                  <w:top w:val="single" w:sz="6" w:space="0" w:color="auto"/>
                  <w:left w:val="single" w:sz="6" w:space="0" w:color="auto"/>
                  <w:bottom w:val="single" w:sz="6" w:space="0" w:color="auto"/>
                  <w:right w:val="single" w:sz="6" w:space="0" w:color="auto"/>
                </w:tcBorders>
                <w:hideMark/>
              </w:tcPr>
              <w:p w14:paraId="0330D44F" w14:textId="77777777" w:rsidR="0034095A" w:rsidRPr="00F06B32" w:rsidRDefault="0034095A" w:rsidP="00E25D36">
                <w:pPr>
                  <w:spacing w:before="0" w:beforeAutospacing="0" w:after="240" w:afterAutospacing="0" w:line="276" w:lineRule="auto"/>
                  <w:ind w:left="119"/>
                  <w:rPr>
                    <w:rFonts w:cs="Segoe UI"/>
                    <w:szCs w:val="20"/>
                  </w:rPr>
                </w:pPr>
                <w:r w:rsidRPr="00F06B32">
                  <w:rPr>
                    <w:szCs w:val="20"/>
                  </w:rPr>
                  <w:t>Invulveld</w:t>
                </w:r>
              </w:p>
            </w:tc>
          </w:sdtContent>
        </w:sdt>
      </w:tr>
      <w:tr w:rsidR="0034095A" w:rsidRPr="00F06B32" w14:paraId="3FE7A488" w14:textId="77777777" w:rsidTr="00C55871">
        <w:trPr>
          <w:trHeight w:val="300"/>
        </w:trPr>
        <w:tc>
          <w:tcPr>
            <w:tcW w:w="4125" w:type="dxa"/>
            <w:tcBorders>
              <w:top w:val="single" w:sz="6" w:space="0" w:color="auto"/>
              <w:left w:val="single" w:sz="6" w:space="0" w:color="auto"/>
              <w:bottom w:val="single" w:sz="6" w:space="0" w:color="auto"/>
              <w:right w:val="single" w:sz="6" w:space="0" w:color="auto"/>
            </w:tcBorders>
            <w:hideMark/>
          </w:tcPr>
          <w:p w14:paraId="4F8B1A96" w14:textId="77777777" w:rsidR="0034095A" w:rsidRPr="00F06B32" w:rsidRDefault="0034095A" w:rsidP="00E25D36">
            <w:pPr>
              <w:spacing w:before="0" w:beforeAutospacing="0" w:after="240" w:afterAutospacing="0" w:line="276" w:lineRule="auto"/>
              <w:rPr>
                <w:rFonts w:cs="Segoe UI"/>
                <w:szCs w:val="20"/>
              </w:rPr>
            </w:pPr>
            <w:r w:rsidRPr="00F06B32">
              <w:rPr>
                <w:rStyle w:val="normaltextrun"/>
                <w:rFonts w:cs="Calibri"/>
                <w:szCs w:val="20"/>
              </w:rPr>
              <w:t>Datum en tijdstip melding</w:t>
            </w:r>
          </w:p>
        </w:tc>
        <w:sdt>
          <w:sdtPr>
            <w:rPr>
              <w:rStyle w:val="Invoerveld"/>
              <w:szCs w:val="20"/>
            </w:rPr>
            <w:alias w:val="Invoervak"/>
            <w:tag w:val="Invoervak"/>
            <w:id w:val="1081488854"/>
            <w:placeholder>
              <w:docPart w:val="FE3CD773CF2C4AF99DEA796D2E4EBF80"/>
            </w:placeholder>
            <w:showingPlcHdr/>
            <w15:appearance w15:val="hidden"/>
          </w:sdtPr>
          <w:sdtEndPr>
            <w:rPr>
              <w:rStyle w:val="Standaardalinea-lettertype"/>
            </w:rPr>
          </w:sdtEndPr>
          <w:sdtContent>
            <w:tc>
              <w:tcPr>
                <w:tcW w:w="4929" w:type="dxa"/>
                <w:tcBorders>
                  <w:top w:val="single" w:sz="6" w:space="0" w:color="auto"/>
                  <w:left w:val="single" w:sz="6" w:space="0" w:color="auto"/>
                  <w:bottom w:val="single" w:sz="6" w:space="0" w:color="auto"/>
                  <w:right w:val="single" w:sz="6" w:space="0" w:color="auto"/>
                </w:tcBorders>
                <w:hideMark/>
              </w:tcPr>
              <w:p w14:paraId="2687B997" w14:textId="77777777" w:rsidR="0034095A" w:rsidRPr="00F06B32" w:rsidRDefault="0034095A" w:rsidP="00E25D36">
                <w:pPr>
                  <w:spacing w:before="0" w:beforeAutospacing="0" w:after="240" w:afterAutospacing="0" w:line="276" w:lineRule="auto"/>
                  <w:ind w:left="119"/>
                  <w:rPr>
                    <w:rFonts w:cs="Segoe UI"/>
                    <w:szCs w:val="20"/>
                  </w:rPr>
                </w:pPr>
                <w:r w:rsidRPr="00F06B32">
                  <w:rPr>
                    <w:szCs w:val="20"/>
                  </w:rPr>
                  <w:t>Invulveld</w:t>
                </w:r>
              </w:p>
            </w:tc>
          </w:sdtContent>
        </w:sdt>
      </w:tr>
      <w:tr w:rsidR="0034095A" w:rsidRPr="00F06B32" w14:paraId="53420BDD" w14:textId="77777777" w:rsidTr="00C55871">
        <w:trPr>
          <w:trHeight w:val="300"/>
        </w:trPr>
        <w:tc>
          <w:tcPr>
            <w:tcW w:w="4125" w:type="dxa"/>
            <w:tcBorders>
              <w:top w:val="single" w:sz="6" w:space="0" w:color="auto"/>
              <w:left w:val="single" w:sz="6" w:space="0" w:color="auto"/>
              <w:bottom w:val="single" w:sz="6" w:space="0" w:color="auto"/>
              <w:right w:val="single" w:sz="6" w:space="0" w:color="auto"/>
            </w:tcBorders>
            <w:hideMark/>
          </w:tcPr>
          <w:p w14:paraId="349FC49B" w14:textId="77777777" w:rsidR="0034095A" w:rsidRPr="00F06B32" w:rsidRDefault="0034095A" w:rsidP="00E25D36">
            <w:pPr>
              <w:spacing w:before="0" w:beforeAutospacing="0" w:after="240" w:afterAutospacing="0" w:line="276" w:lineRule="auto"/>
              <w:rPr>
                <w:rFonts w:cs="Segoe UI"/>
                <w:szCs w:val="20"/>
              </w:rPr>
            </w:pPr>
            <w:r w:rsidRPr="00F06B32">
              <w:rPr>
                <w:rStyle w:val="normaltextrun"/>
                <w:rFonts w:cs="Calibri"/>
                <w:szCs w:val="20"/>
              </w:rPr>
              <w:t>Naam melder</w:t>
            </w:r>
          </w:p>
        </w:tc>
        <w:sdt>
          <w:sdtPr>
            <w:rPr>
              <w:rStyle w:val="Invoerveld"/>
              <w:szCs w:val="20"/>
            </w:rPr>
            <w:alias w:val="Invoervak"/>
            <w:tag w:val="Invoervak"/>
            <w:id w:val="880447398"/>
            <w:placeholder>
              <w:docPart w:val="ACC8D04D739D47FA86925227B97BAB1A"/>
            </w:placeholder>
            <w:showingPlcHdr/>
            <w15:appearance w15:val="hidden"/>
          </w:sdtPr>
          <w:sdtEndPr>
            <w:rPr>
              <w:rStyle w:val="Standaardalinea-lettertype"/>
            </w:rPr>
          </w:sdtEndPr>
          <w:sdtContent>
            <w:tc>
              <w:tcPr>
                <w:tcW w:w="4929" w:type="dxa"/>
                <w:tcBorders>
                  <w:top w:val="single" w:sz="6" w:space="0" w:color="auto"/>
                  <w:left w:val="single" w:sz="6" w:space="0" w:color="auto"/>
                  <w:bottom w:val="single" w:sz="6" w:space="0" w:color="auto"/>
                  <w:right w:val="single" w:sz="6" w:space="0" w:color="auto"/>
                </w:tcBorders>
                <w:hideMark/>
              </w:tcPr>
              <w:p w14:paraId="704647EC" w14:textId="77777777" w:rsidR="0034095A" w:rsidRPr="00F06B32" w:rsidRDefault="0034095A" w:rsidP="00E25D36">
                <w:pPr>
                  <w:spacing w:before="0" w:beforeAutospacing="0" w:after="240" w:afterAutospacing="0" w:line="276" w:lineRule="auto"/>
                  <w:ind w:left="119"/>
                  <w:rPr>
                    <w:rFonts w:cs="Segoe UI"/>
                    <w:szCs w:val="20"/>
                  </w:rPr>
                </w:pPr>
                <w:r w:rsidRPr="00F06B32">
                  <w:rPr>
                    <w:szCs w:val="20"/>
                  </w:rPr>
                  <w:t>Invulveld</w:t>
                </w:r>
              </w:p>
            </w:tc>
          </w:sdtContent>
        </w:sdt>
      </w:tr>
      <w:tr w:rsidR="0034095A" w:rsidRPr="00F06B32" w14:paraId="12E06382" w14:textId="77777777" w:rsidTr="00C55871">
        <w:trPr>
          <w:trHeight w:val="300"/>
        </w:trPr>
        <w:tc>
          <w:tcPr>
            <w:tcW w:w="4125" w:type="dxa"/>
            <w:tcBorders>
              <w:top w:val="single" w:sz="6" w:space="0" w:color="auto"/>
              <w:left w:val="single" w:sz="6" w:space="0" w:color="auto"/>
              <w:bottom w:val="single" w:sz="6" w:space="0" w:color="auto"/>
              <w:right w:val="single" w:sz="6" w:space="0" w:color="auto"/>
            </w:tcBorders>
            <w:hideMark/>
          </w:tcPr>
          <w:p w14:paraId="27CE031D" w14:textId="77777777" w:rsidR="0034095A" w:rsidRPr="00F06B32" w:rsidRDefault="0034095A" w:rsidP="00E25D36">
            <w:pPr>
              <w:spacing w:before="0" w:beforeAutospacing="0" w:after="240" w:afterAutospacing="0" w:line="276" w:lineRule="auto"/>
              <w:rPr>
                <w:rFonts w:cs="Segoe UI"/>
                <w:szCs w:val="20"/>
              </w:rPr>
            </w:pPr>
            <w:r w:rsidRPr="00F06B32">
              <w:rPr>
                <w:rStyle w:val="normaltextrun"/>
                <w:rFonts w:cs="Calibri"/>
                <w:szCs w:val="20"/>
              </w:rPr>
              <w:t>Telefoonnummer melder</w:t>
            </w:r>
          </w:p>
        </w:tc>
        <w:sdt>
          <w:sdtPr>
            <w:rPr>
              <w:rStyle w:val="Invoerveld"/>
              <w:szCs w:val="20"/>
            </w:rPr>
            <w:alias w:val="Invoervak"/>
            <w:tag w:val="Invoervak"/>
            <w:id w:val="689882733"/>
            <w:placeholder>
              <w:docPart w:val="E9196D79BA9A4E6C8E6031D71BC0D974"/>
            </w:placeholder>
            <w:showingPlcHdr/>
            <w15:appearance w15:val="hidden"/>
          </w:sdtPr>
          <w:sdtEndPr>
            <w:rPr>
              <w:rStyle w:val="Standaardalinea-lettertype"/>
            </w:rPr>
          </w:sdtEndPr>
          <w:sdtContent>
            <w:tc>
              <w:tcPr>
                <w:tcW w:w="4929" w:type="dxa"/>
                <w:tcBorders>
                  <w:top w:val="single" w:sz="6" w:space="0" w:color="auto"/>
                  <w:left w:val="single" w:sz="6" w:space="0" w:color="auto"/>
                  <w:bottom w:val="single" w:sz="6" w:space="0" w:color="auto"/>
                  <w:right w:val="single" w:sz="6" w:space="0" w:color="auto"/>
                </w:tcBorders>
                <w:hideMark/>
              </w:tcPr>
              <w:p w14:paraId="255A439B" w14:textId="77777777" w:rsidR="0034095A" w:rsidRPr="00F06B32" w:rsidRDefault="0034095A" w:rsidP="00E25D36">
                <w:pPr>
                  <w:spacing w:before="0" w:beforeAutospacing="0" w:after="240" w:afterAutospacing="0" w:line="276" w:lineRule="auto"/>
                  <w:ind w:left="119"/>
                  <w:rPr>
                    <w:rFonts w:cs="Segoe UI"/>
                    <w:szCs w:val="20"/>
                  </w:rPr>
                </w:pPr>
                <w:r w:rsidRPr="00F06B32">
                  <w:rPr>
                    <w:szCs w:val="20"/>
                  </w:rPr>
                  <w:t>Invulveld</w:t>
                </w:r>
              </w:p>
            </w:tc>
          </w:sdtContent>
        </w:sdt>
      </w:tr>
      <w:tr w:rsidR="0034095A" w:rsidRPr="00F06B32" w14:paraId="502F0EA9" w14:textId="77777777" w:rsidTr="00C55871">
        <w:trPr>
          <w:trHeight w:val="300"/>
        </w:trPr>
        <w:tc>
          <w:tcPr>
            <w:tcW w:w="4125" w:type="dxa"/>
            <w:tcBorders>
              <w:top w:val="single" w:sz="6" w:space="0" w:color="auto"/>
              <w:left w:val="single" w:sz="6" w:space="0" w:color="auto"/>
              <w:bottom w:val="single" w:sz="6" w:space="0" w:color="auto"/>
              <w:right w:val="single" w:sz="6" w:space="0" w:color="auto"/>
            </w:tcBorders>
            <w:hideMark/>
          </w:tcPr>
          <w:p w14:paraId="45562FAB" w14:textId="77777777" w:rsidR="0034095A" w:rsidRPr="00F06B32" w:rsidRDefault="0034095A" w:rsidP="00E25D36">
            <w:pPr>
              <w:spacing w:before="0" w:beforeAutospacing="0" w:after="240" w:afterAutospacing="0" w:line="276" w:lineRule="auto"/>
              <w:rPr>
                <w:rFonts w:cs="Segoe UI"/>
                <w:szCs w:val="20"/>
              </w:rPr>
            </w:pPr>
            <w:r w:rsidRPr="00F06B32">
              <w:rPr>
                <w:rStyle w:val="normaltextrun"/>
                <w:rFonts w:cs="Calibri"/>
                <w:szCs w:val="20"/>
              </w:rPr>
              <w:t>E-mail melder</w:t>
            </w:r>
          </w:p>
        </w:tc>
        <w:sdt>
          <w:sdtPr>
            <w:rPr>
              <w:rStyle w:val="Invoerveld"/>
              <w:szCs w:val="20"/>
            </w:rPr>
            <w:alias w:val="Invoervak"/>
            <w:tag w:val="Invoervak"/>
            <w:id w:val="1660575505"/>
            <w:placeholder>
              <w:docPart w:val="151A99A8095B49548C9496BE7970D3DF"/>
            </w:placeholder>
            <w:showingPlcHdr/>
            <w15:appearance w15:val="hidden"/>
          </w:sdtPr>
          <w:sdtEndPr>
            <w:rPr>
              <w:rStyle w:val="Standaardalinea-lettertype"/>
            </w:rPr>
          </w:sdtEndPr>
          <w:sdtContent>
            <w:tc>
              <w:tcPr>
                <w:tcW w:w="4929" w:type="dxa"/>
                <w:tcBorders>
                  <w:top w:val="single" w:sz="6" w:space="0" w:color="auto"/>
                  <w:left w:val="single" w:sz="6" w:space="0" w:color="auto"/>
                  <w:bottom w:val="single" w:sz="6" w:space="0" w:color="auto"/>
                  <w:right w:val="single" w:sz="6" w:space="0" w:color="auto"/>
                </w:tcBorders>
                <w:hideMark/>
              </w:tcPr>
              <w:p w14:paraId="166F8ADD" w14:textId="77777777" w:rsidR="0034095A" w:rsidRPr="00F06B32" w:rsidRDefault="0034095A" w:rsidP="00E25D36">
                <w:pPr>
                  <w:spacing w:before="0" w:beforeAutospacing="0" w:after="240" w:afterAutospacing="0" w:line="276" w:lineRule="auto"/>
                  <w:ind w:left="119"/>
                  <w:rPr>
                    <w:rFonts w:cs="Segoe UI"/>
                    <w:szCs w:val="20"/>
                  </w:rPr>
                </w:pPr>
                <w:r w:rsidRPr="00F06B32">
                  <w:rPr>
                    <w:szCs w:val="20"/>
                  </w:rPr>
                  <w:t>Invulveld</w:t>
                </w:r>
              </w:p>
            </w:tc>
          </w:sdtContent>
        </w:sdt>
      </w:tr>
      <w:tr w:rsidR="0034095A" w:rsidRPr="00F06B32" w14:paraId="4345CF34" w14:textId="77777777" w:rsidTr="00C55871">
        <w:trPr>
          <w:trHeight w:val="300"/>
        </w:trPr>
        <w:tc>
          <w:tcPr>
            <w:tcW w:w="4125" w:type="dxa"/>
            <w:tcBorders>
              <w:top w:val="single" w:sz="6" w:space="0" w:color="auto"/>
              <w:left w:val="single" w:sz="6" w:space="0" w:color="auto"/>
              <w:bottom w:val="single" w:sz="6" w:space="0" w:color="auto"/>
              <w:right w:val="single" w:sz="6" w:space="0" w:color="auto"/>
            </w:tcBorders>
            <w:hideMark/>
          </w:tcPr>
          <w:p w14:paraId="38524316" w14:textId="77777777" w:rsidR="0034095A" w:rsidRPr="00F06B32" w:rsidRDefault="0034095A" w:rsidP="00E25D36">
            <w:pPr>
              <w:spacing w:before="0" w:beforeAutospacing="0" w:after="240" w:afterAutospacing="0" w:line="276" w:lineRule="auto"/>
              <w:rPr>
                <w:rFonts w:cs="Segoe UI"/>
                <w:szCs w:val="20"/>
              </w:rPr>
            </w:pPr>
            <w:r w:rsidRPr="00F06B32">
              <w:rPr>
                <w:rStyle w:val="normaltextrun"/>
                <w:rFonts w:cs="Calibri"/>
                <w:szCs w:val="20"/>
              </w:rPr>
              <w:t>Wie is de melder (functie/relatie tot student)</w:t>
            </w:r>
          </w:p>
        </w:tc>
        <w:sdt>
          <w:sdtPr>
            <w:rPr>
              <w:rStyle w:val="Invoerveld"/>
              <w:szCs w:val="20"/>
            </w:rPr>
            <w:alias w:val="Invoervak"/>
            <w:tag w:val="Invoervak"/>
            <w:id w:val="215561521"/>
            <w:placeholder>
              <w:docPart w:val="94CB58ED7E7549C9B87F87B1B6B1519C"/>
            </w:placeholder>
            <w:showingPlcHdr/>
            <w15:appearance w15:val="hidden"/>
          </w:sdtPr>
          <w:sdtEndPr>
            <w:rPr>
              <w:rStyle w:val="Standaardalinea-lettertype"/>
            </w:rPr>
          </w:sdtEndPr>
          <w:sdtContent>
            <w:tc>
              <w:tcPr>
                <w:tcW w:w="4929" w:type="dxa"/>
                <w:tcBorders>
                  <w:top w:val="single" w:sz="6" w:space="0" w:color="auto"/>
                  <w:left w:val="single" w:sz="6" w:space="0" w:color="auto"/>
                  <w:bottom w:val="single" w:sz="6" w:space="0" w:color="auto"/>
                  <w:right w:val="single" w:sz="6" w:space="0" w:color="auto"/>
                </w:tcBorders>
                <w:hideMark/>
              </w:tcPr>
              <w:p w14:paraId="46E466BA" w14:textId="77777777" w:rsidR="0034095A" w:rsidRPr="00F06B32" w:rsidRDefault="0034095A" w:rsidP="00E25D36">
                <w:pPr>
                  <w:spacing w:before="0" w:beforeAutospacing="0" w:after="240" w:afterAutospacing="0" w:line="276" w:lineRule="auto"/>
                  <w:ind w:left="119"/>
                  <w:rPr>
                    <w:rFonts w:cs="Segoe UI"/>
                    <w:szCs w:val="20"/>
                  </w:rPr>
                </w:pPr>
                <w:r w:rsidRPr="00F06B32">
                  <w:rPr>
                    <w:szCs w:val="20"/>
                  </w:rPr>
                  <w:t>Invulveld</w:t>
                </w:r>
              </w:p>
            </w:tc>
          </w:sdtContent>
        </w:sdt>
      </w:tr>
      <w:tr w:rsidR="0034095A" w:rsidRPr="00F06B32" w14:paraId="48DFBDBD" w14:textId="77777777" w:rsidTr="00C55871">
        <w:trPr>
          <w:trHeight w:val="300"/>
        </w:trPr>
        <w:tc>
          <w:tcPr>
            <w:tcW w:w="4125" w:type="dxa"/>
            <w:tcBorders>
              <w:top w:val="single" w:sz="6" w:space="0" w:color="auto"/>
              <w:left w:val="single" w:sz="6" w:space="0" w:color="auto"/>
              <w:bottom w:val="single" w:sz="6" w:space="0" w:color="auto"/>
              <w:right w:val="single" w:sz="6" w:space="0" w:color="auto"/>
            </w:tcBorders>
            <w:hideMark/>
          </w:tcPr>
          <w:p w14:paraId="682ACB5D" w14:textId="77777777" w:rsidR="0034095A" w:rsidRPr="00F06B32" w:rsidRDefault="0034095A" w:rsidP="00E25D36">
            <w:pPr>
              <w:spacing w:before="0" w:beforeAutospacing="0" w:after="240" w:afterAutospacing="0" w:line="276" w:lineRule="auto"/>
              <w:rPr>
                <w:rFonts w:cs="Segoe UI"/>
                <w:szCs w:val="20"/>
              </w:rPr>
            </w:pPr>
            <w:r w:rsidRPr="00F06B32">
              <w:rPr>
                <w:rStyle w:val="normaltextrun"/>
                <w:rFonts w:cs="Calibri"/>
                <w:szCs w:val="20"/>
              </w:rPr>
              <w:t>Naam student</w:t>
            </w:r>
          </w:p>
        </w:tc>
        <w:sdt>
          <w:sdtPr>
            <w:rPr>
              <w:rStyle w:val="Invoerveld"/>
              <w:szCs w:val="20"/>
            </w:rPr>
            <w:alias w:val="Invoervak"/>
            <w:tag w:val="Invoervak"/>
            <w:id w:val="283010117"/>
            <w:placeholder>
              <w:docPart w:val="7A704D1A25D3469D91BF14A707CE4778"/>
            </w:placeholder>
            <w:showingPlcHdr/>
            <w15:appearance w15:val="hidden"/>
          </w:sdtPr>
          <w:sdtEndPr>
            <w:rPr>
              <w:rStyle w:val="Standaardalinea-lettertype"/>
            </w:rPr>
          </w:sdtEndPr>
          <w:sdtContent>
            <w:tc>
              <w:tcPr>
                <w:tcW w:w="4929" w:type="dxa"/>
                <w:tcBorders>
                  <w:top w:val="single" w:sz="6" w:space="0" w:color="auto"/>
                  <w:left w:val="single" w:sz="6" w:space="0" w:color="auto"/>
                  <w:bottom w:val="single" w:sz="6" w:space="0" w:color="auto"/>
                  <w:right w:val="single" w:sz="6" w:space="0" w:color="auto"/>
                </w:tcBorders>
                <w:hideMark/>
              </w:tcPr>
              <w:p w14:paraId="4CC8A7F2" w14:textId="77777777" w:rsidR="0034095A" w:rsidRPr="00F06B32" w:rsidRDefault="0034095A" w:rsidP="00E25D36">
                <w:pPr>
                  <w:spacing w:before="0" w:beforeAutospacing="0" w:after="240" w:afterAutospacing="0" w:line="276" w:lineRule="auto"/>
                  <w:ind w:left="119"/>
                  <w:rPr>
                    <w:rFonts w:cs="Segoe UI"/>
                    <w:szCs w:val="20"/>
                  </w:rPr>
                </w:pPr>
                <w:r w:rsidRPr="00F06B32">
                  <w:rPr>
                    <w:szCs w:val="20"/>
                  </w:rPr>
                  <w:t>Invulveld</w:t>
                </w:r>
              </w:p>
            </w:tc>
          </w:sdtContent>
        </w:sdt>
      </w:tr>
      <w:tr w:rsidR="0034095A" w:rsidRPr="00F06B32" w14:paraId="35A3E190" w14:textId="77777777" w:rsidTr="00C55871">
        <w:trPr>
          <w:trHeight w:val="300"/>
        </w:trPr>
        <w:tc>
          <w:tcPr>
            <w:tcW w:w="4125" w:type="dxa"/>
            <w:tcBorders>
              <w:top w:val="single" w:sz="6" w:space="0" w:color="auto"/>
              <w:left w:val="single" w:sz="6" w:space="0" w:color="auto"/>
              <w:bottom w:val="single" w:sz="6" w:space="0" w:color="auto"/>
              <w:right w:val="single" w:sz="6" w:space="0" w:color="auto"/>
            </w:tcBorders>
            <w:hideMark/>
          </w:tcPr>
          <w:p w14:paraId="4A7ED8CC" w14:textId="77777777" w:rsidR="0034095A" w:rsidRPr="00F06B32" w:rsidRDefault="0034095A" w:rsidP="00E25D36">
            <w:pPr>
              <w:spacing w:before="0" w:beforeAutospacing="0" w:after="240" w:afterAutospacing="0" w:line="276" w:lineRule="auto"/>
              <w:rPr>
                <w:rFonts w:cs="Segoe UI"/>
                <w:szCs w:val="20"/>
              </w:rPr>
            </w:pPr>
            <w:r w:rsidRPr="00F06B32">
              <w:rPr>
                <w:rStyle w:val="normaltextrun"/>
                <w:rFonts w:cs="Calibri"/>
                <w:szCs w:val="20"/>
              </w:rPr>
              <w:t xml:space="preserve">Stud. </w:t>
            </w:r>
            <w:proofErr w:type="gramStart"/>
            <w:r w:rsidRPr="00F06B32">
              <w:rPr>
                <w:rStyle w:val="normaltextrun"/>
                <w:rFonts w:cs="Calibri"/>
                <w:szCs w:val="20"/>
              </w:rPr>
              <w:t>nummer</w:t>
            </w:r>
            <w:proofErr w:type="gramEnd"/>
            <w:r w:rsidRPr="00F06B32">
              <w:rPr>
                <w:rStyle w:val="normaltextrun"/>
                <w:rFonts w:cs="Calibri"/>
                <w:szCs w:val="20"/>
              </w:rPr>
              <w:t xml:space="preserve"> student</w:t>
            </w:r>
          </w:p>
        </w:tc>
        <w:sdt>
          <w:sdtPr>
            <w:rPr>
              <w:rStyle w:val="Invoerveld"/>
              <w:szCs w:val="20"/>
            </w:rPr>
            <w:alias w:val="Invoervak"/>
            <w:tag w:val="Invoervak"/>
            <w:id w:val="-1979829656"/>
            <w:placeholder>
              <w:docPart w:val="24FCFD3B6E0C48F99ADB8964144C26A8"/>
            </w:placeholder>
            <w:showingPlcHdr/>
            <w15:appearance w15:val="hidden"/>
          </w:sdtPr>
          <w:sdtEndPr>
            <w:rPr>
              <w:rStyle w:val="Standaardalinea-lettertype"/>
            </w:rPr>
          </w:sdtEndPr>
          <w:sdtContent>
            <w:tc>
              <w:tcPr>
                <w:tcW w:w="4929" w:type="dxa"/>
                <w:tcBorders>
                  <w:top w:val="single" w:sz="6" w:space="0" w:color="auto"/>
                  <w:left w:val="single" w:sz="6" w:space="0" w:color="auto"/>
                  <w:bottom w:val="single" w:sz="6" w:space="0" w:color="auto"/>
                  <w:right w:val="single" w:sz="6" w:space="0" w:color="auto"/>
                </w:tcBorders>
                <w:hideMark/>
              </w:tcPr>
              <w:p w14:paraId="7F4FDB7A" w14:textId="77777777" w:rsidR="0034095A" w:rsidRPr="00F06B32" w:rsidRDefault="0034095A" w:rsidP="00E25D36">
                <w:pPr>
                  <w:spacing w:before="0" w:beforeAutospacing="0" w:after="240" w:afterAutospacing="0" w:line="276" w:lineRule="auto"/>
                  <w:ind w:left="119"/>
                  <w:rPr>
                    <w:rFonts w:cs="Segoe UI"/>
                    <w:szCs w:val="20"/>
                  </w:rPr>
                </w:pPr>
                <w:r w:rsidRPr="00F06B32">
                  <w:rPr>
                    <w:szCs w:val="20"/>
                  </w:rPr>
                  <w:t>Invulveld</w:t>
                </w:r>
              </w:p>
            </w:tc>
          </w:sdtContent>
        </w:sdt>
      </w:tr>
      <w:tr w:rsidR="0034095A" w:rsidRPr="00F06B32" w14:paraId="766B8647" w14:textId="77777777" w:rsidTr="00C55871">
        <w:trPr>
          <w:trHeight w:val="300"/>
        </w:trPr>
        <w:tc>
          <w:tcPr>
            <w:tcW w:w="4125" w:type="dxa"/>
            <w:tcBorders>
              <w:top w:val="single" w:sz="6" w:space="0" w:color="auto"/>
              <w:left w:val="single" w:sz="6" w:space="0" w:color="auto"/>
              <w:bottom w:val="single" w:sz="6" w:space="0" w:color="auto"/>
              <w:right w:val="single" w:sz="6" w:space="0" w:color="auto"/>
            </w:tcBorders>
            <w:hideMark/>
          </w:tcPr>
          <w:p w14:paraId="6B113018" w14:textId="77777777" w:rsidR="0034095A" w:rsidRPr="00F06B32" w:rsidRDefault="0034095A" w:rsidP="00E25D36">
            <w:pPr>
              <w:spacing w:before="0" w:beforeAutospacing="0" w:after="240" w:afterAutospacing="0" w:line="276" w:lineRule="auto"/>
              <w:rPr>
                <w:rFonts w:cs="Segoe UI"/>
                <w:szCs w:val="20"/>
              </w:rPr>
            </w:pPr>
            <w:r w:rsidRPr="00F06B32">
              <w:rPr>
                <w:rStyle w:val="normaltextrun"/>
                <w:rFonts w:cs="Calibri"/>
                <w:szCs w:val="20"/>
              </w:rPr>
              <w:t>Noodnummers student (USIS)</w:t>
            </w:r>
          </w:p>
        </w:tc>
        <w:sdt>
          <w:sdtPr>
            <w:rPr>
              <w:rStyle w:val="Invoerveld"/>
              <w:szCs w:val="20"/>
            </w:rPr>
            <w:alias w:val="Invoervak"/>
            <w:tag w:val="Invoervak"/>
            <w:id w:val="415361230"/>
            <w:placeholder>
              <w:docPart w:val="5C73E094CA544C9FBF7843122088FEED"/>
            </w:placeholder>
            <w:showingPlcHdr/>
            <w15:appearance w15:val="hidden"/>
          </w:sdtPr>
          <w:sdtEndPr>
            <w:rPr>
              <w:rStyle w:val="Standaardalinea-lettertype"/>
            </w:rPr>
          </w:sdtEndPr>
          <w:sdtContent>
            <w:tc>
              <w:tcPr>
                <w:tcW w:w="4929" w:type="dxa"/>
                <w:tcBorders>
                  <w:top w:val="single" w:sz="6" w:space="0" w:color="auto"/>
                  <w:left w:val="single" w:sz="6" w:space="0" w:color="auto"/>
                  <w:bottom w:val="single" w:sz="6" w:space="0" w:color="auto"/>
                  <w:right w:val="single" w:sz="6" w:space="0" w:color="auto"/>
                </w:tcBorders>
                <w:hideMark/>
              </w:tcPr>
              <w:p w14:paraId="0D6F004F" w14:textId="77777777" w:rsidR="0034095A" w:rsidRPr="00F06B32" w:rsidRDefault="0034095A" w:rsidP="00E25D36">
                <w:pPr>
                  <w:spacing w:before="0" w:beforeAutospacing="0" w:after="240" w:afterAutospacing="0" w:line="276" w:lineRule="auto"/>
                  <w:ind w:left="119"/>
                  <w:rPr>
                    <w:rFonts w:cs="Segoe UI"/>
                    <w:szCs w:val="20"/>
                  </w:rPr>
                </w:pPr>
                <w:r w:rsidRPr="00F06B32">
                  <w:rPr>
                    <w:szCs w:val="20"/>
                  </w:rPr>
                  <w:t>Invulveld</w:t>
                </w:r>
              </w:p>
            </w:tc>
          </w:sdtContent>
        </w:sdt>
      </w:tr>
      <w:tr w:rsidR="0034095A" w:rsidRPr="00F06B32" w14:paraId="7DD68BAC" w14:textId="77777777" w:rsidTr="00C55871">
        <w:trPr>
          <w:trHeight w:val="300"/>
        </w:trPr>
        <w:tc>
          <w:tcPr>
            <w:tcW w:w="4125" w:type="dxa"/>
            <w:tcBorders>
              <w:top w:val="single" w:sz="6" w:space="0" w:color="auto"/>
              <w:left w:val="single" w:sz="6" w:space="0" w:color="auto"/>
              <w:bottom w:val="single" w:sz="6" w:space="0" w:color="auto"/>
              <w:right w:val="single" w:sz="6" w:space="0" w:color="auto"/>
            </w:tcBorders>
            <w:hideMark/>
          </w:tcPr>
          <w:p w14:paraId="160B38BF" w14:textId="77777777" w:rsidR="0034095A" w:rsidRPr="00F06B32" w:rsidRDefault="0034095A" w:rsidP="00E25D36">
            <w:pPr>
              <w:spacing w:before="0" w:beforeAutospacing="0" w:after="240" w:afterAutospacing="0" w:line="276" w:lineRule="auto"/>
              <w:rPr>
                <w:rFonts w:cs="Segoe UI"/>
                <w:szCs w:val="20"/>
              </w:rPr>
            </w:pPr>
            <w:r w:rsidRPr="00F06B32">
              <w:rPr>
                <w:rStyle w:val="normaltextrun"/>
                <w:rFonts w:cs="Calibri"/>
                <w:szCs w:val="20"/>
              </w:rPr>
              <w:t>Datum (en tijd) van incident</w:t>
            </w:r>
          </w:p>
        </w:tc>
        <w:sdt>
          <w:sdtPr>
            <w:rPr>
              <w:rStyle w:val="Invoerveld"/>
              <w:szCs w:val="20"/>
            </w:rPr>
            <w:alias w:val="Invoervak"/>
            <w:tag w:val="Invoervak"/>
            <w:id w:val="-1879620696"/>
            <w:placeholder>
              <w:docPart w:val="80E23CCD36FD4EED8791C17F3DCF8C17"/>
            </w:placeholder>
            <w:showingPlcHdr/>
            <w15:appearance w15:val="hidden"/>
          </w:sdtPr>
          <w:sdtEndPr>
            <w:rPr>
              <w:rStyle w:val="Standaardalinea-lettertype"/>
            </w:rPr>
          </w:sdtEndPr>
          <w:sdtContent>
            <w:tc>
              <w:tcPr>
                <w:tcW w:w="4929" w:type="dxa"/>
                <w:tcBorders>
                  <w:top w:val="single" w:sz="6" w:space="0" w:color="auto"/>
                  <w:left w:val="single" w:sz="6" w:space="0" w:color="auto"/>
                  <w:bottom w:val="single" w:sz="6" w:space="0" w:color="auto"/>
                  <w:right w:val="single" w:sz="6" w:space="0" w:color="auto"/>
                </w:tcBorders>
                <w:hideMark/>
              </w:tcPr>
              <w:p w14:paraId="478CC10B" w14:textId="77777777" w:rsidR="0034095A" w:rsidRPr="00F06B32" w:rsidRDefault="0034095A" w:rsidP="00E25D36">
                <w:pPr>
                  <w:spacing w:before="0" w:beforeAutospacing="0" w:after="240" w:afterAutospacing="0" w:line="276" w:lineRule="auto"/>
                  <w:ind w:left="119"/>
                  <w:rPr>
                    <w:rFonts w:cs="Segoe UI"/>
                    <w:szCs w:val="20"/>
                  </w:rPr>
                </w:pPr>
                <w:r w:rsidRPr="00F06B32">
                  <w:rPr>
                    <w:szCs w:val="20"/>
                  </w:rPr>
                  <w:t>Invulveld</w:t>
                </w:r>
              </w:p>
            </w:tc>
          </w:sdtContent>
        </w:sdt>
      </w:tr>
      <w:tr w:rsidR="0034095A" w:rsidRPr="00F06B32" w14:paraId="4F069D37" w14:textId="77777777" w:rsidTr="00C55871">
        <w:trPr>
          <w:trHeight w:val="300"/>
        </w:trPr>
        <w:tc>
          <w:tcPr>
            <w:tcW w:w="4125" w:type="dxa"/>
            <w:tcBorders>
              <w:top w:val="single" w:sz="6" w:space="0" w:color="auto"/>
              <w:left w:val="single" w:sz="6" w:space="0" w:color="auto"/>
              <w:bottom w:val="single" w:sz="6" w:space="0" w:color="auto"/>
              <w:right w:val="single" w:sz="6" w:space="0" w:color="auto"/>
            </w:tcBorders>
            <w:hideMark/>
          </w:tcPr>
          <w:p w14:paraId="2AB94D08" w14:textId="77777777" w:rsidR="0034095A" w:rsidRPr="00F06B32" w:rsidRDefault="0034095A" w:rsidP="00E25D36">
            <w:pPr>
              <w:spacing w:before="0" w:beforeAutospacing="0" w:after="240" w:afterAutospacing="0" w:line="276" w:lineRule="auto"/>
              <w:rPr>
                <w:rFonts w:cs="Segoe UI"/>
                <w:szCs w:val="20"/>
              </w:rPr>
            </w:pPr>
            <w:r w:rsidRPr="00F06B32">
              <w:rPr>
                <w:rStyle w:val="normaltextrun"/>
                <w:rFonts w:cs="Calibri"/>
                <w:szCs w:val="20"/>
              </w:rPr>
              <w:t>Locatie van incident</w:t>
            </w:r>
          </w:p>
        </w:tc>
        <w:sdt>
          <w:sdtPr>
            <w:rPr>
              <w:rStyle w:val="Invoerveld"/>
              <w:szCs w:val="20"/>
            </w:rPr>
            <w:alias w:val="Invoervak"/>
            <w:tag w:val="Invoervak"/>
            <w:id w:val="-1623607459"/>
            <w:placeholder>
              <w:docPart w:val="8D88081DA9E34017BDA9542869ED1E97"/>
            </w:placeholder>
            <w:showingPlcHdr/>
            <w15:appearance w15:val="hidden"/>
          </w:sdtPr>
          <w:sdtEndPr>
            <w:rPr>
              <w:rStyle w:val="Standaardalinea-lettertype"/>
            </w:rPr>
          </w:sdtEndPr>
          <w:sdtContent>
            <w:tc>
              <w:tcPr>
                <w:tcW w:w="4929" w:type="dxa"/>
                <w:tcBorders>
                  <w:top w:val="single" w:sz="6" w:space="0" w:color="auto"/>
                  <w:left w:val="single" w:sz="6" w:space="0" w:color="auto"/>
                  <w:bottom w:val="single" w:sz="6" w:space="0" w:color="auto"/>
                  <w:right w:val="single" w:sz="6" w:space="0" w:color="auto"/>
                </w:tcBorders>
                <w:hideMark/>
              </w:tcPr>
              <w:p w14:paraId="21CCF603" w14:textId="77777777" w:rsidR="0034095A" w:rsidRPr="00F06B32" w:rsidRDefault="0034095A" w:rsidP="00E25D36">
                <w:pPr>
                  <w:spacing w:before="0" w:beforeAutospacing="0" w:after="240" w:afterAutospacing="0" w:line="276" w:lineRule="auto"/>
                  <w:ind w:left="119"/>
                  <w:rPr>
                    <w:rFonts w:cs="Segoe UI"/>
                    <w:szCs w:val="20"/>
                  </w:rPr>
                </w:pPr>
                <w:r w:rsidRPr="00F06B32">
                  <w:rPr>
                    <w:szCs w:val="20"/>
                  </w:rPr>
                  <w:t>Invulveld</w:t>
                </w:r>
              </w:p>
            </w:tc>
          </w:sdtContent>
        </w:sdt>
      </w:tr>
      <w:tr w:rsidR="0034095A" w:rsidRPr="00F06B32" w14:paraId="45752D24" w14:textId="77777777" w:rsidTr="00C55871">
        <w:trPr>
          <w:trHeight w:val="300"/>
        </w:trPr>
        <w:tc>
          <w:tcPr>
            <w:tcW w:w="4125" w:type="dxa"/>
            <w:tcBorders>
              <w:top w:val="single" w:sz="6" w:space="0" w:color="auto"/>
              <w:left w:val="single" w:sz="6" w:space="0" w:color="auto"/>
              <w:bottom w:val="single" w:sz="6" w:space="0" w:color="auto"/>
              <w:right w:val="single" w:sz="6" w:space="0" w:color="auto"/>
            </w:tcBorders>
            <w:hideMark/>
          </w:tcPr>
          <w:p w14:paraId="4BCA35CD" w14:textId="77777777" w:rsidR="0034095A" w:rsidRPr="00F06B32" w:rsidRDefault="0034095A" w:rsidP="00E25D36">
            <w:pPr>
              <w:spacing w:before="0" w:beforeAutospacing="0" w:after="240" w:afterAutospacing="0" w:line="276" w:lineRule="auto"/>
              <w:rPr>
                <w:rFonts w:cs="Segoe UI"/>
                <w:szCs w:val="20"/>
              </w:rPr>
            </w:pPr>
            <w:r w:rsidRPr="00F06B32">
              <w:rPr>
                <w:rStyle w:val="normaltextrun"/>
                <w:rFonts w:cs="Calibri"/>
                <w:szCs w:val="20"/>
              </w:rPr>
              <w:t>Faculteit en opleiding student</w:t>
            </w:r>
          </w:p>
        </w:tc>
        <w:sdt>
          <w:sdtPr>
            <w:rPr>
              <w:rStyle w:val="Invoerveld"/>
              <w:szCs w:val="20"/>
            </w:rPr>
            <w:alias w:val="Invoervak"/>
            <w:tag w:val="Invoervak"/>
            <w:id w:val="-1707563732"/>
            <w:placeholder>
              <w:docPart w:val="AEBC311DEB19482F92A19224471172E5"/>
            </w:placeholder>
            <w:showingPlcHdr/>
            <w15:appearance w15:val="hidden"/>
          </w:sdtPr>
          <w:sdtEndPr>
            <w:rPr>
              <w:rStyle w:val="Standaardalinea-lettertype"/>
            </w:rPr>
          </w:sdtEndPr>
          <w:sdtContent>
            <w:tc>
              <w:tcPr>
                <w:tcW w:w="4929" w:type="dxa"/>
                <w:tcBorders>
                  <w:top w:val="single" w:sz="6" w:space="0" w:color="auto"/>
                  <w:left w:val="single" w:sz="6" w:space="0" w:color="auto"/>
                  <w:bottom w:val="single" w:sz="6" w:space="0" w:color="auto"/>
                  <w:right w:val="single" w:sz="6" w:space="0" w:color="auto"/>
                </w:tcBorders>
                <w:hideMark/>
              </w:tcPr>
              <w:p w14:paraId="277EC5C0" w14:textId="77777777" w:rsidR="0034095A" w:rsidRPr="00F06B32" w:rsidRDefault="0034095A" w:rsidP="00E25D36">
                <w:pPr>
                  <w:spacing w:before="0" w:beforeAutospacing="0" w:after="240" w:afterAutospacing="0" w:line="276" w:lineRule="auto"/>
                  <w:ind w:left="119"/>
                  <w:rPr>
                    <w:rFonts w:cs="Segoe UI"/>
                    <w:szCs w:val="20"/>
                  </w:rPr>
                </w:pPr>
                <w:r w:rsidRPr="00F06B32">
                  <w:rPr>
                    <w:szCs w:val="20"/>
                  </w:rPr>
                  <w:t>Invulveld</w:t>
                </w:r>
              </w:p>
            </w:tc>
          </w:sdtContent>
        </w:sdt>
      </w:tr>
      <w:tr w:rsidR="0034095A" w:rsidRPr="00F06B32" w14:paraId="482BBD39" w14:textId="77777777" w:rsidTr="00C55871">
        <w:trPr>
          <w:trHeight w:val="300"/>
        </w:trPr>
        <w:tc>
          <w:tcPr>
            <w:tcW w:w="4125" w:type="dxa"/>
            <w:tcBorders>
              <w:top w:val="single" w:sz="6" w:space="0" w:color="auto"/>
              <w:left w:val="single" w:sz="6" w:space="0" w:color="auto"/>
              <w:bottom w:val="single" w:sz="6" w:space="0" w:color="auto"/>
              <w:right w:val="single" w:sz="6" w:space="0" w:color="auto"/>
            </w:tcBorders>
            <w:hideMark/>
          </w:tcPr>
          <w:p w14:paraId="3B51A87A" w14:textId="77777777" w:rsidR="0034095A" w:rsidRPr="00F06B32" w:rsidRDefault="0034095A" w:rsidP="00E25D36">
            <w:pPr>
              <w:spacing w:before="0" w:beforeAutospacing="0" w:after="240" w:afterAutospacing="0" w:line="276" w:lineRule="auto"/>
              <w:rPr>
                <w:rFonts w:cs="Segoe UI"/>
                <w:szCs w:val="20"/>
              </w:rPr>
            </w:pPr>
            <w:r w:rsidRPr="00F06B32">
              <w:rPr>
                <w:rStyle w:val="normaltextrun"/>
                <w:rFonts w:cs="Calibri"/>
                <w:szCs w:val="20"/>
              </w:rPr>
              <w:t>Welk(e) vak(ken) volgt de student momenteel?</w:t>
            </w:r>
          </w:p>
        </w:tc>
        <w:sdt>
          <w:sdtPr>
            <w:rPr>
              <w:rStyle w:val="Invoerveld"/>
              <w:szCs w:val="20"/>
            </w:rPr>
            <w:alias w:val="Invoervak"/>
            <w:tag w:val="Invoervak"/>
            <w:id w:val="-1258130733"/>
            <w:placeholder>
              <w:docPart w:val="3E31352F04BC4C70B7FD5B7A6397A9AF"/>
            </w:placeholder>
            <w:showingPlcHdr/>
            <w15:appearance w15:val="hidden"/>
          </w:sdtPr>
          <w:sdtEndPr>
            <w:rPr>
              <w:rStyle w:val="Standaardalinea-lettertype"/>
            </w:rPr>
          </w:sdtEndPr>
          <w:sdtContent>
            <w:tc>
              <w:tcPr>
                <w:tcW w:w="4929" w:type="dxa"/>
                <w:tcBorders>
                  <w:top w:val="single" w:sz="6" w:space="0" w:color="auto"/>
                  <w:left w:val="single" w:sz="6" w:space="0" w:color="auto"/>
                  <w:bottom w:val="single" w:sz="6" w:space="0" w:color="auto"/>
                  <w:right w:val="single" w:sz="6" w:space="0" w:color="auto"/>
                </w:tcBorders>
                <w:hideMark/>
              </w:tcPr>
              <w:p w14:paraId="46B92776" w14:textId="77777777" w:rsidR="0034095A" w:rsidRPr="00F06B32" w:rsidRDefault="0034095A" w:rsidP="00E25D36">
                <w:pPr>
                  <w:spacing w:before="0" w:beforeAutospacing="0" w:after="240" w:afterAutospacing="0" w:line="276" w:lineRule="auto"/>
                  <w:ind w:left="119"/>
                  <w:rPr>
                    <w:rFonts w:cs="Segoe UI"/>
                    <w:szCs w:val="20"/>
                  </w:rPr>
                </w:pPr>
                <w:r w:rsidRPr="00F06B32">
                  <w:rPr>
                    <w:szCs w:val="20"/>
                  </w:rPr>
                  <w:t>Invulveld</w:t>
                </w:r>
              </w:p>
            </w:tc>
          </w:sdtContent>
        </w:sdt>
      </w:tr>
      <w:tr w:rsidR="0034095A" w:rsidRPr="00F06B32" w14:paraId="2077EFE4" w14:textId="77777777" w:rsidTr="00C55871">
        <w:trPr>
          <w:trHeight w:val="300"/>
        </w:trPr>
        <w:tc>
          <w:tcPr>
            <w:tcW w:w="4125" w:type="dxa"/>
            <w:tcBorders>
              <w:top w:val="single" w:sz="6" w:space="0" w:color="auto"/>
              <w:left w:val="single" w:sz="6" w:space="0" w:color="auto"/>
              <w:bottom w:val="single" w:sz="6" w:space="0" w:color="auto"/>
              <w:right w:val="single" w:sz="6" w:space="0" w:color="auto"/>
            </w:tcBorders>
            <w:hideMark/>
          </w:tcPr>
          <w:p w14:paraId="51070800" w14:textId="77777777" w:rsidR="0034095A" w:rsidRPr="00F06B32" w:rsidRDefault="0034095A" w:rsidP="00E25D36">
            <w:pPr>
              <w:spacing w:before="0" w:beforeAutospacing="0" w:after="240" w:afterAutospacing="0" w:line="276" w:lineRule="auto"/>
              <w:rPr>
                <w:rFonts w:cs="Segoe UI"/>
                <w:szCs w:val="20"/>
              </w:rPr>
            </w:pPr>
            <w:r w:rsidRPr="00F06B32">
              <w:rPr>
                <w:rStyle w:val="normaltextrun"/>
                <w:rFonts w:cs="Calibri"/>
                <w:szCs w:val="20"/>
              </w:rPr>
              <w:t>Welke docent/begeleider is hierbij betrokken?</w:t>
            </w:r>
          </w:p>
        </w:tc>
        <w:sdt>
          <w:sdtPr>
            <w:rPr>
              <w:rStyle w:val="Invoerveld"/>
              <w:szCs w:val="20"/>
            </w:rPr>
            <w:alias w:val="Invoervak"/>
            <w:tag w:val="Invoervak"/>
            <w:id w:val="1946727043"/>
            <w:placeholder>
              <w:docPart w:val="F9868FF025FA4B168A4EEEAA92F19370"/>
            </w:placeholder>
            <w:showingPlcHdr/>
            <w15:appearance w15:val="hidden"/>
          </w:sdtPr>
          <w:sdtEndPr>
            <w:rPr>
              <w:rStyle w:val="Standaardalinea-lettertype"/>
            </w:rPr>
          </w:sdtEndPr>
          <w:sdtContent>
            <w:tc>
              <w:tcPr>
                <w:tcW w:w="4929" w:type="dxa"/>
                <w:tcBorders>
                  <w:top w:val="single" w:sz="6" w:space="0" w:color="auto"/>
                  <w:left w:val="single" w:sz="6" w:space="0" w:color="auto"/>
                  <w:bottom w:val="single" w:sz="6" w:space="0" w:color="auto"/>
                  <w:right w:val="single" w:sz="6" w:space="0" w:color="auto"/>
                </w:tcBorders>
                <w:hideMark/>
              </w:tcPr>
              <w:p w14:paraId="15CACF1B" w14:textId="77777777" w:rsidR="0034095A" w:rsidRPr="00F06B32" w:rsidRDefault="0034095A" w:rsidP="00E25D36">
                <w:pPr>
                  <w:spacing w:before="0" w:beforeAutospacing="0" w:after="240" w:afterAutospacing="0" w:line="276" w:lineRule="auto"/>
                  <w:ind w:left="119"/>
                  <w:rPr>
                    <w:rFonts w:cs="Segoe UI"/>
                    <w:szCs w:val="20"/>
                  </w:rPr>
                </w:pPr>
                <w:r w:rsidRPr="00F06B32">
                  <w:rPr>
                    <w:szCs w:val="20"/>
                  </w:rPr>
                  <w:t>Invulveld</w:t>
                </w:r>
              </w:p>
            </w:tc>
          </w:sdtContent>
        </w:sdt>
      </w:tr>
      <w:tr w:rsidR="0034095A" w:rsidRPr="00F06B32" w14:paraId="626EF889" w14:textId="77777777" w:rsidTr="00C55871">
        <w:trPr>
          <w:trHeight w:val="300"/>
        </w:trPr>
        <w:tc>
          <w:tcPr>
            <w:tcW w:w="4125" w:type="dxa"/>
            <w:tcBorders>
              <w:top w:val="single" w:sz="6" w:space="0" w:color="auto"/>
              <w:left w:val="single" w:sz="6" w:space="0" w:color="auto"/>
              <w:bottom w:val="single" w:sz="6" w:space="0" w:color="auto"/>
              <w:right w:val="single" w:sz="6" w:space="0" w:color="auto"/>
            </w:tcBorders>
            <w:hideMark/>
          </w:tcPr>
          <w:p w14:paraId="343AB055" w14:textId="77777777" w:rsidR="0034095A" w:rsidRPr="00F06B32" w:rsidRDefault="0034095A" w:rsidP="00E25D36">
            <w:pPr>
              <w:spacing w:before="0" w:beforeAutospacing="0" w:after="240" w:afterAutospacing="0" w:line="276" w:lineRule="auto"/>
              <w:rPr>
                <w:rFonts w:cs="Segoe UI"/>
                <w:szCs w:val="20"/>
              </w:rPr>
            </w:pPr>
            <w:r w:rsidRPr="00F06B32">
              <w:rPr>
                <w:rStyle w:val="normaltextrun"/>
                <w:rFonts w:cs="Calibri"/>
                <w:szCs w:val="20"/>
              </w:rPr>
              <w:t>Is de student lid van een vereniging? Welke? Willen zij iets voor de student doen?</w:t>
            </w:r>
          </w:p>
        </w:tc>
        <w:sdt>
          <w:sdtPr>
            <w:rPr>
              <w:rStyle w:val="Invoerveld"/>
              <w:szCs w:val="20"/>
            </w:rPr>
            <w:alias w:val="Invoervak"/>
            <w:tag w:val="Invoervak"/>
            <w:id w:val="939638570"/>
            <w:placeholder>
              <w:docPart w:val="03556DE0395641E48B6846C14F1A3AC4"/>
            </w:placeholder>
            <w:showingPlcHdr/>
            <w15:appearance w15:val="hidden"/>
          </w:sdtPr>
          <w:sdtEndPr>
            <w:rPr>
              <w:rStyle w:val="Standaardalinea-lettertype"/>
            </w:rPr>
          </w:sdtEndPr>
          <w:sdtContent>
            <w:tc>
              <w:tcPr>
                <w:tcW w:w="4929" w:type="dxa"/>
                <w:tcBorders>
                  <w:top w:val="single" w:sz="6" w:space="0" w:color="auto"/>
                  <w:left w:val="single" w:sz="6" w:space="0" w:color="auto"/>
                  <w:bottom w:val="single" w:sz="6" w:space="0" w:color="auto"/>
                  <w:right w:val="single" w:sz="6" w:space="0" w:color="auto"/>
                </w:tcBorders>
                <w:hideMark/>
              </w:tcPr>
              <w:p w14:paraId="4A8B70B0" w14:textId="77777777" w:rsidR="0034095A" w:rsidRPr="00F06B32" w:rsidRDefault="0034095A" w:rsidP="00E25D36">
                <w:pPr>
                  <w:spacing w:before="0" w:beforeAutospacing="0" w:after="240" w:afterAutospacing="0" w:line="276" w:lineRule="auto"/>
                  <w:ind w:left="119"/>
                  <w:rPr>
                    <w:rFonts w:cs="Segoe UI"/>
                    <w:szCs w:val="20"/>
                  </w:rPr>
                </w:pPr>
                <w:r w:rsidRPr="00F06B32">
                  <w:rPr>
                    <w:szCs w:val="20"/>
                  </w:rPr>
                  <w:t>Invulveld</w:t>
                </w:r>
              </w:p>
            </w:tc>
          </w:sdtContent>
        </w:sdt>
      </w:tr>
      <w:tr w:rsidR="0034095A" w:rsidRPr="00F06B32" w14:paraId="2CC0B574" w14:textId="77777777" w:rsidTr="00C55871">
        <w:trPr>
          <w:trHeight w:val="300"/>
        </w:trPr>
        <w:tc>
          <w:tcPr>
            <w:tcW w:w="4125" w:type="dxa"/>
            <w:tcBorders>
              <w:top w:val="single" w:sz="6" w:space="0" w:color="auto"/>
              <w:left w:val="single" w:sz="6" w:space="0" w:color="auto"/>
              <w:bottom w:val="single" w:sz="6" w:space="0" w:color="auto"/>
              <w:right w:val="single" w:sz="6" w:space="0" w:color="auto"/>
            </w:tcBorders>
            <w:hideMark/>
          </w:tcPr>
          <w:p w14:paraId="56418F7D" w14:textId="77777777" w:rsidR="0034095A" w:rsidRPr="00F06B32" w:rsidRDefault="0034095A" w:rsidP="00E25D36">
            <w:pPr>
              <w:spacing w:before="0" w:beforeAutospacing="0" w:after="0" w:afterAutospacing="0" w:line="276" w:lineRule="auto"/>
              <w:rPr>
                <w:rFonts w:cs="Segoe UI"/>
                <w:szCs w:val="20"/>
              </w:rPr>
            </w:pPr>
            <w:r w:rsidRPr="00F06B32">
              <w:rPr>
                <w:rStyle w:val="normaltextrun"/>
                <w:rFonts w:cs="Calibri"/>
                <w:szCs w:val="20"/>
              </w:rPr>
              <w:t>Welke hulpverlening is momenteel betrokken?</w:t>
            </w:r>
          </w:p>
        </w:tc>
        <w:tc>
          <w:tcPr>
            <w:tcW w:w="4929" w:type="dxa"/>
            <w:tcBorders>
              <w:top w:val="single" w:sz="6" w:space="0" w:color="auto"/>
              <w:left w:val="single" w:sz="6" w:space="0" w:color="auto"/>
              <w:bottom w:val="single" w:sz="6" w:space="0" w:color="auto"/>
              <w:right w:val="single" w:sz="6" w:space="0" w:color="auto"/>
            </w:tcBorders>
            <w:hideMark/>
          </w:tcPr>
          <w:p w14:paraId="2C2A8195" w14:textId="77777777" w:rsidR="0034095A" w:rsidRPr="00F06B32" w:rsidRDefault="0061655F" w:rsidP="00E25D36">
            <w:pPr>
              <w:spacing w:before="0" w:beforeAutospacing="0" w:after="0" w:afterAutospacing="0" w:line="276" w:lineRule="auto"/>
              <w:ind w:left="119"/>
              <w:rPr>
                <w:rFonts w:cs="Segoe UI"/>
                <w:szCs w:val="20"/>
              </w:rPr>
            </w:pPr>
            <w:sdt>
              <w:sdtPr>
                <w:rPr>
                  <w:rStyle w:val="normaltextrun"/>
                  <w:rFonts w:cs="Calibri"/>
                  <w:szCs w:val="20"/>
                </w:rPr>
                <w:id w:val="-1732996366"/>
                <w14:checkbox>
                  <w14:checked w14:val="0"/>
                  <w14:checkedState w14:val="2612" w14:font="MS Gothic"/>
                  <w14:uncheckedState w14:val="2610" w14:font="MS Gothic"/>
                </w14:checkbox>
              </w:sdtPr>
              <w:sdtEndPr>
                <w:rPr>
                  <w:rStyle w:val="normaltextrun"/>
                </w:rPr>
              </w:sdtEndPr>
              <w:sdtContent>
                <w:r w:rsidR="0034095A" w:rsidRPr="00F06B32">
                  <w:rPr>
                    <w:rStyle w:val="normaltextrun"/>
                    <w:rFonts w:ascii="Segoe UI Symbol" w:eastAsia="MS Gothic" w:hAnsi="Segoe UI Symbol" w:cs="Segoe UI Symbol"/>
                    <w:szCs w:val="20"/>
                  </w:rPr>
                  <w:t>☐</w:t>
                </w:r>
              </w:sdtContent>
            </w:sdt>
            <w:r w:rsidR="0034095A" w:rsidRPr="00F06B32">
              <w:rPr>
                <w:rStyle w:val="normaltextrun"/>
                <w:rFonts w:cs="Calibri"/>
                <w:szCs w:val="20"/>
              </w:rPr>
              <w:t xml:space="preserve"> </w:t>
            </w:r>
            <w:proofErr w:type="gramStart"/>
            <w:r w:rsidR="0034095A" w:rsidRPr="00F06B32">
              <w:rPr>
                <w:rStyle w:val="normaltextrun"/>
                <w:rFonts w:cs="Calibri"/>
                <w:szCs w:val="20"/>
              </w:rPr>
              <w:t>politie</w:t>
            </w:r>
            <w:proofErr w:type="gramEnd"/>
            <w:r w:rsidR="0034095A" w:rsidRPr="00F06B32">
              <w:rPr>
                <w:rStyle w:val="normaltextrun"/>
                <w:rFonts w:cs="Calibri"/>
                <w:szCs w:val="20"/>
              </w:rPr>
              <w:t xml:space="preserve">. Tel: </w:t>
            </w:r>
            <w:sdt>
              <w:sdtPr>
                <w:rPr>
                  <w:rStyle w:val="Invoerveld"/>
                  <w:szCs w:val="20"/>
                </w:rPr>
                <w:alias w:val="Invoervak"/>
                <w:tag w:val="Invoervak"/>
                <w:id w:val="-927192137"/>
                <w:placeholder>
                  <w:docPart w:val="0DB7D172B0AC4F15891CA2A1BF781151"/>
                </w:placeholder>
                <w:showingPlcHdr/>
                <w15:appearance w15:val="hidden"/>
              </w:sdtPr>
              <w:sdtEndPr>
                <w:rPr>
                  <w:rStyle w:val="Standaardalinea-lettertype"/>
                </w:rPr>
              </w:sdtEndPr>
              <w:sdtContent>
                <w:r w:rsidR="0034095A" w:rsidRPr="00F06B32">
                  <w:rPr>
                    <w:szCs w:val="20"/>
                  </w:rPr>
                  <w:t>Invulveld</w:t>
                </w:r>
              </w:sdtContent>
            </w:sdt>
          </w:p>
          <w:p w14:paraId="75B9FC6E" w14:textId="77777777" w:rsidR="0034095A" w:rsidRPr="00F06B32" w:rsidRDefault="0061655F" w:rsidP="00E25D36">
            <w:pPr>
              <w:spacing w:before="0" w:beforeAutospacing="0" w:after="0" w:afterAutospacing="0" w:line="276" w:lineRule="auto"/>
              <w:ind w:left="119"/>
              <w:rPr>
                <w:rFonts w:cs="Segoe UI"/>
                <w:szCs w:val="20"/>
              </w:rPr>
            </w:pPr>
            <w:sdt>
              <w:sdtPr>
                <w:rPr>
                  <w:rStyle w:val="normaltextrun"/>
                  <w:rFonts w:cs="Calibri"/>
                  <w:szCs w:val="20"/>
                </w:rPr>
                <w:id w:val="1122416316"/>
                <w14:checkbox>
                  <w14:checked w14:val="0"/>
                  <w14:checkedState w14:val="2612" w14:font="MS Gothic"/>
                  <w14:uncheckedState w14:val="2610" w14:font="MS Gothic"/>
                </w14:checkbox>
              </w:sdtPr>
              <w:sdtEndPr>
                <w:rPr>
                  <w:rStyle w:val="normaltextrun"/>
                </w:rPr>
              </w:sdtEndPr>
              <w:sdtContent>
                <w:r w:rsidR="0034095A" w:rsidRPr="00F06B32">
                  <w:rPr>
                    <w:rStyle w:val="normaltextrun"/>
                    <w:rFonts w:ascii="Segoe UI Symbol" w:eastAsia="MS Gothic" w:hAnsi="Segoe UI Symbol" w:cs="Segoe UI Symbol"/>
                    <w:szCs w:val="20"/>
                  </w:rPr>
                  <w:t>☐</w:t>
                </w:r>
              </w:sdtContent>
            </w:sdt>
            <w:r w:rsidR="0034095A" w:rsidRPr="00F06B32">
              <w:rPr>
                <w:rStyle w:val="normaltextrun"/>
                <w:rFonts w:cs="Calibri"/>
                <w:szCs w:val="20"/>
              </w:rPr>
              <w:t xml:space="preserve"> </w:t>
            </w:r>
            <w:proofErr w:type="gramStart"/>
            <w:r w:rsidR="0034095A" w:rsidRPr="00F06B32">
              <w:rPr>
                <w:rStyle w:val="normaltextrun"/>
                <w:rFonts w:cs="Calibri"/>
                <w:szCs w:val="20"/>
              </w:rPr>
              <w:t>slachtofferhulp</w:t>
            </w:r>
            <w:proofErr w:type="gramEnd"/>
            <w:r w:rsidR="0034095A" w:rsidRPr="00F06B32">
              <w:rPr>
                <w:rStyle w:val="normaltextrun"/>
                <w:rFonts w:cs="Calibri"/>
                <w:szCs w:val="20"/>
              </w:rPr>
              <w:t xml:space="preserve">. Tel: </w:t>
            </w:r>
            <w:sdt>
              <w:sdtPr>
                <w:rPr>
                  <w:rStyle w:val="Invoerveld"/>
                  <w:szCs w:val="20"/>
                </w:rPr>
                <w:alias w:val="Invoervak"/>
                <w:tag w:val="Invoervak"/>
                <w:id w:val="2130204443"/>
                <w:placeholder>
                  <w:docPart w:val="0977613B94D94AF4B967E35DF3703759"/>
                </w:placeholder>
                <w:showingPlcHdr/>
                <w15:appearance w15:val="hidden"/>
              </w:sdtPr>
              <w:sdtEndPr>
                <w:rPr>
                  <w:rStyle w:val="Standaardalinea-lettertype"/>
                </w:rPr>
              </w:sdtEndPr>
              <w:sdtContent>
                <w:r w:rsidR="0034095A" w:rsidRPr="00F06B32">
                  <w:rPr>
                    <w:szCs w:val="20"/>
                  </w:rPr>
                  <w:t>Invulveld</w:t>
                </w:r>
              </w:sdtContent>
            </w:sdt>
          </w:p>
          <w:p w14:paraId="7B15F6DA" w14:textId="77777777" w:rsidR="0034095A" w:rsidRPr="00F06B32" w:rsidRDefault="0061655F" w:rsidP="00E25D36">
            <w:pPr>
              <w:spacing w:before="0" w:beforeAutospacing="0" w:after="0" w:afterAutospacing="0" w:line="276" w:lineRule="auto"/>
              <w:ind w:left="119"/>
              <w:rPr>
                <w:rFonts w:cs="Segoe UI"/>
                <w:szCs w:val="20"/>
              </w:rPr>
            </w:pPr>
            <w:sdt>
              <w:sdtPr>
                <w:rPr>
                  <w:rStyle w:val="normaltextrun"/>
                  <w:rFonts w:cs="Calibri"/>
                  <w:szCs w:val="20"/>
                </w:rPr>
                <w:id w:val="61301376"/>
                <w14:checkbox>
                  <w14:checked w14:val="0"/>
                  <w14:checkedState w14:val="2612" w14:font="MS Gothic"/>
                  <w14:uncheckedState w14:val="2610" w14:font="MS Gothic"/>
                </w14:checkbox>
              </w:sdtPr>
              <w:sdtEndPr>
                <w:rPr>
                  <w:rStyle w:val="normaltextrun"/>
                </w:rPr>
              </w:sdtEndPr>
              <w:sdtContent>
                <w:r w:rsidR="0034095A" w:rsidRPr="00F06B32">
                  <w:rPr>
                    <w:rStyle w:val="normaltextrun"/>
                    <w:rFonts w:ascii="Segoe UI Symbol" w:eastAsia="MS Gothic" w:hAnsi="Segoe UI Symbol" w:cs="Segoe UI Symbol"/>
                    <w:szCs w:val="20"/>
                  </w:rPr>
                  <w:t>☐</w:t>
                </w:r>
              </w:sdtContent>
            </w:sdt>
            <w:r w:rsidR="0034095A" w:rsidRPr="00F06B32">
              <w:rPr>
                <w:rStyle w:val="normaltextrun"/>
                <w:rFonts w:cs="Calibri"/>
                <w:szCs w:val="20"/>
              </w:rPr>
              <w:t xml:space="preserve"> </w:t>
            </w:r>
            <w:proofErr w:type="gramStart"/>
            <w:r w:rsidR="0034095A" w:rsidRPr="00F06B32">
              <w:rPr>
                <w:rStyle w:val="normaltextrun"/>
                <w:rFonts w:cs="Calibri"/>
                <w:szCs w:val="20"/>
              </w:rPr>
              <w:t>ziekenhuis</w:t>
            </w:r>
            <w:proofErr w:type="gramEnd"/>
            <w:r w:rsidR="0034095A" w:rsidRPr="00F06B32">
              <w:rPr>
                <w:rStyle w:val="normaltextrun"/>
                <w:rFonts w:cs="Calibri"/>
                <w:szCs w:val="20"/>
              </w:rPr>
              <w:t xml:space="preserve">. Tel: </w:t>
            </w:r>
            <w:sdt>
              <w:sdtPr>
                <w:rPr>
                  <w:rStyle w:val="Invoerveld"/>
                  <w:szCs w:val="20"/>
                </w:rPr>
                <w:alias w:val="Invoervak"/>
                <w:tag w:val="Invoervak"/>
                <w:id w:val="359325774"/>
                <w:placeholder>
                  <w:docPart w:val="108FC88D65464F37BF6A2E324FC7A5CB"/>
                </w:placeholder>
                <w:showingPlcHdr/>
                <w15:appearance w15:val="hidden"/>
              </w:sdtPr>
              <w:sdtEndPr>
                <w:rPr>
                  <w:rStyle w:val="Standaardalinea-lettertype"/>
                </w:rPr>
              </w:sdtEndPr>
              <w:sdtContent>
                <w:r w:rsidR="0034095A" w:rsidRPr="00F06B32">
                  <w:rPr>
                    <w:szCs w:val="20"/>
                  </w:rPr>
                  <w:t>Invulveld</w:t>
                </w:r>
              </w:sdtContent>
            </w:sdt>
          </w:p>
          <w:p w14:paraId="14AC02CF" w14:textId="77777777" w:rsidR="0034095A" w:rsidRPr="00F06B32" w:rsidRDefault="0061655F" w:rsidP="00E25D36">
            <w:pPr>
              <w:spacing w:before="0" w:beforeAutospacing="0" w:after="0" w:afterAutospacing="0" w:line="276" w:lineRule="auto"/>
              <w:ind w:left="119"/>
              <w:rPr>
                <w:rFonts w:cs="Segoe UI"/>
                <w:szCs w:val="20"/>
              </w:rPr>
            </w:pPr>
            <w:sdt>
              <w:sdtPr>
                <w:rPr>
                  <w:rStyle w:val="normaltextrun"/>
                  <w:rFonts w:cs="Calibri"/>
                  <w:szCs w:val="20"/>
                </w:rPr>
                <w:id w:val="1352062503"/>
                <w14:checkbox>
                  <w14:checked w14:val="0"/>
                  <w14:checkedState w14:val="2612" w14:font="MS Gothic"/>
                  <w14:uncheckedState w14:val="2610" w14:font="MS Gothic"/>
                </w14:checkbox>
              </w:sdtPr>
              <w:sdtEndPr>
                <w:rPr>
                  <w:rStyle w:val="normaltextrun"/>
                </w:rPr>
              </w:sdtEndPr>
              <w:sdtContent>
                <w:r w:rsidR="0034095A" w:rsidRPr="00F06B32">
                  <w:rPr>
                    <w:rStyle w:val="normaltextrun"/>
                    <w:rFonts w:ascii="Segoe UI Symbol" w:eastAsia="MS Gothic" w:hAnsi="Segoe UI Symbol" w:cs="Segoe UI Symbol"/>
                    <w:szCs w:val="20"/>
                  </w:rPr>
                  <w:t>☐</w:t>
                </w:r>
              </w:sdtContent>
            </w:sdt>
            <w:r w:rsidR="0034095A" w:rsidRPr="00F06B32">
              <w:rPr>
                <w:rStyle w:val="normaltextrun"/>
                <w:rFonts w:cs="Calibri"/>
                <w:szCs w:val="20"/>
              </w:rPr>
              <w:t xml:space="preserve"> </w:t>
            </w:r>
            <w:proofErr w:type="gramStart"/>
            <w:r w:rsidR="0034095A" w:rsidRPr="00F06B32">
              <w:rPr>
                <w:rStyle w:val="normaltextrun"/>
                <w:rFonts w:cs="Calibri"/>
                <w:szCs w:val="20"/>
              </w:rPr>
              <w:t>crisisdienst</w:t>
            </w:r>
            <w:proofErr w:type="gramEnd"/>
            <w:r w:rsidR="0034095A" w:rsidRPr="00F06B32">
              <w:rPr>
                <w:rStyle w:val="normaltextrun"/>
                <w:rFonts w:cs="Calibri"/>
                <w:szCs w:val="20"/>
              </w:rPr>
              <w:t>. Tel:</w:t>
            </w:r>
            <w:r w:rsidR="0034095A" w:rsidRPr="00F06B32">
              <w:rPr>
                <w:rStyle w:val="eop"/>
                <w:rFonts w:cs="Calibri"/>
                <w:szCs w:val="20"/>
              </w:rPr>
              <w:t> </w:t>
            </w:r>
            <w:sdt>
              <w:sdtPr>
                <w:rPr>
                  <w:rStyle w:val="Invoerveld"/>
                  <w:szCs w:val="20"/>
                </w:rPr>
                <w:alias w:val="Invoervak"/>
                <w:tag w:val="Invoervak"/>
                <w:id w:val="-561248734"/>
                <w:placeholder>
                  <w:docPart w:val="C376CF186027497D8EFE495A4B60D27D"/>
                </w:placeholder>
                <w:showingPlcHdr/>
                <w15:appearance w15:val="hidden"/>
              </w:sdtPr>
              <w:sdtEndPr>
                <w:rPr>
                  <w:rStyle w:val="Standaardalinea-lettertype"/>
                </w:rPr>
              </w:sdtEndPr>
              <w:sdtContent>
                <w:r w:rsidR="0034095A" w:rsidRPr="00F06B32">
                  <w:rPr>
                    <w:szCs w:val="20"/>
                  </w:rPr>
                  <w:t>Invulveld</w:t>
                </w:r>
              </w:sdtContent>
            </w:sdt>
          </w:p>
          <w:p w14:paraId="25F46B2F" w14:textId="77777777" w:rsidR="0034095A" w:rsidRPr="00F06B32" w:rsidRDefault="0061655F" w:rsidP="00E25D36">
            <w:pPr>
              <w:spacing w:before="0" w:beforeAutospacing="0" w:after="0" w:afterAutospacing="0" w:line="276" w:lineRule="auto"/>
              <w:ind w:left="119"/>
              <w:rPr>
                <w:rFonts w:cs="Segoe UI"/>
                <w:szCs w:val="20"/>
              </w:rPr>
            </w:pPr>
            <w:sdt>
              <w:sdtPr>
                <w:rPr>
                  <w:rStyle w:val="normaltextrun"/>
                  <w:rFonts w:cs="Calibri"/>
                  <w:szCs w:val="20"/>
                </w:rPr>
                <w:id w:val="-2001877601"/>
                <w14:checkbox>
                  <w14:checked w14:val="0"/>
                  <w14:checkedState w14:val="2612" w14:font="MS Gothic"/>
                  <w14:uncheckedState w14:val="2610" w14:font="MS Gothic"/>
                </w14:checkbox>
              </w:sdtPr>
              <w:sdtEndPr>
                <w:rPr>
                  <w:rStyle w:val="normaltextrun"/>
                </w:rPr>
              </w:sdtEndPr>
              <w:sdtContent>
                <w:r w:rsidR="0034095A" w:rsidRPr="00F06B32">
                  <w:rPr>
                    <w:rStyle w:val="normaltextrun"/>
                    <w:rFonts w:ascii="Segoe UI Symbol" w:eastAsia="MS Gothic" w:hAnsi="Segoe UI Symbol" w:cs="Segoe UI Symbol"/>
                    <w:szCs w:val="20"/>
                  </w:rPr>
                  <w:t>☐</w:t>
                </w:r>
              </w:sdtContent>
            </w:sdt>
            <w:r w:rsidR="0034095A" w:rsidRPr="00F06B32">
              <w:rPr>
                <w:rStyle w:val="normaltextrun"/>
                <w:rFonts w:cs="Calibri"/>
                <w:szCs w:val="20"/>
              </w:rPr>
              <w:t xml:space="preserve"> </w:t>
            </w:r>
            <w:proofErr w:type="gramStart"/>
            <w:r w:rsidR="0034095A" w:rsidRPr="00F06B32">
              <w:rPr>
                <w:rStyle w:val="normaltextrun"/>
                <w:rFonts w:cs="Calibri"/>
                <w:szCs w:val="20"/>
              </w:rPr>
              <w:t>huisarts</w:t>
            </w:r>
            <w:proofErr w:type="gramEnd"/>
            <w:r w:rsidR="0034095A" w:rsidRPr="00F06B32">
              <w:rPr>
                <w:rStyle w:val="normaltextrun"/>
                <w:rFonts w:cs="Calibri"/>
                <w:szCs w:val="20"/>
              </w:rPr>
              <w:t xml:space="preserve">. Tel: </w:t>
            </w:r>
            <w:sdt>
              <w:sdtPr>
                <w:rPr>
                  <w:rStyle w:val="Invoerveld"/>
                  <w:szCs w:val="20"/>
                </w:rPr>
                <w:alias w:val="Invoervak"/>
                <w:tag w:val="Invoervak"/>
                <w:id w:val="-1497950014"/>
                <w:placeholder>
                  <w:docPart w:val="EA0297F25BB34A03A49632FB1200B00D"/>
                </w:placeholder>
                <w:showingPlcHdr/>
                <w15:appearance w15:val="hidden"/>
              </w:sdtPr>
              <w:sdtEndPr>
                <w:rPr>
                  <w:rStyle w:val="Standaardalinea-lettertype"/>
                </w:rPr>
              </w:sdtEndPr>
              <w:sdtContent>
                <w:r w:rsidR="0034095A" w:rsidRPr="00F06B32">
                  <w:rPr>
                    <w:szCs w:val="20"/>
                  </w:rPr>
                  <w:t>Invulveld</w:t>
                </w:r>
              </w:sdtContent>
            </w:sdt>
          </w:p>
        </w:tc>
      </w:tr>
    </w:tbl>
    <w:p w14:paraId="77FDF2A3" w14:textId="77777777" w:rsidR="0034095A" w:rsidRPr="00F06B32" w:rsidRDefault="0034095A" w:rsidP="00E25D36">
      <w:pPr>
        <w:spacing w:before="0" w:beforeAutospacing="0" w:after="0" w:afterAutospacing="0" w:line="276" w:lineRule="auto"/>
        <w:rPr>
          <w:szCs w:val="20"/>
        </w:rPr>
      </w:pPr>
    </w:p>
    <w:p w14:paraId="64524CB3" w14:textId="77777777" w:rsidR="0034095A" w:rsidRPr="00F06B32" w:rsidRDefault="0034095A" w:rsidP="00E25D36">
      <w:pPr>
        <w:spacing w:before="0" w:beforeAutospacing="0" w:after="0" w:afterAutospacing="0" w:line="276" w:lineRule="auto"/>
        <w:rPr>
          <w:szCs w:val="20"/>
        </w:rPr>
      </w:pPr>
      <w:r w:rsidRPr="00F06B32">
        <w:rPr>
          <w:szCs w:val="20"/>
        </w:rPr>
        <w:br w:type="page"/>
      </w:r>
    </w:p>
    <w:p w14:paraId="1B850886" w14:textId="30B7F5DA" w:rsidR="0034095A" w:rsidRPr="00F06B32" w:rsidRDefault="0034095A" w:rsidP="00F06B32">
      <w:pPr>
        <w:pStyle w:val="Kop2"/>
        <w:spacing w:line="276" w:lineRule="auto"/>
        <w:rPr>
          <w:lang w:val="nl-NL"/>
        </w:rPr>
      </w:pPr>
      <w:bookmarkStart w:id="14" w:name="_BIJLAGE_2:_ONDERSTEUNINGSAANBOD"/>
      <w:bookmarkStart w:id="15" w:name="_Toc212801694"/>
      <w:bookmarkStart w:id="16" w:name="_Toc214530773"/>
      <w:bookmarkStart w:id="17" w:name="_Toc235106590"/>
      <w:bookmarkStart w:id="18" w:name="_Toc515858886"/>
      <w:bookmarkStart w:id="19" w:name="_Bijlage_5:_Template"/>
      <w:bookmarkStart w:id="20" w:name="_Toc212733487"/>
      <w:bookmarkEnd w:id="14"/>
      <w:r w:rsidRPr="00F06B32">
        <w:rPr>
          <w:lang w:val="nl-NL"/>
        </w:rPr>
        <w:lastRenderedPageBreak/>
        <w:t>BIJLAGE 2: ONDERSTEUNINGSAANBOD STUDENTEN/MEDEWERKERS</w:t>
      </w:r>
      <w:bookmarkEnd w:id="15"/>
      <w:bookmarkEnd w:id="16"/>
      <w:bookmarkEnd w:id="17"/>
      <w:r w:rsidRPr="00F06B32">
        <w:rPr>
          <w:lang w:val="nl-NL"/>
        </w:rPr>
        <w:t xml:space="preserve"> </w:t>
      </w:r>
    </w:p>
    <w:p w14:paraId="15E56D1E" w14:textId="3F241F5F" w:rsidR="00F06B32" w:rsidRPr="00F06B32" w:rsidRDefault="00F06B32" w:rsidP="00F06B32">
      <w:pPr>
        <w:pStyle w:val="Kop3"/>
        <w:rPr>
          <w:lang w:val="nl-NL"/>
        </w:rPr>
      </w:pPr>
      <w:bookmarkStart w:id="21" w:name="_Toc235106591"/>
      <w:r w:rsidRPr="00F06B32">
        <w:rPr>
          <w:lang w:val="nl-NL"/>
        </w:rPr>
        <w:t>Studenten</w:t>
      </w:r>
      <w:bookmarkEnd w:id="21"/>
    </w:p>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
        <w:gridCol w:w="2551"/>
        <w:gridCol w:w="5449"/>
      </w:tblGrid>
      <w:tr w:rsidR="0034095A" w:rsidRPr="00F06B32" w14:paraId="4CE42B9B" w14:textId="77777777" w:rsidTr="00C55871">
        <w:trPr>
          <w:trHeight w:val="300"/>
        </w:trPr>
        <w:tc>
          <w:tcPr>
            <w:tcW w:w="9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hideMark/>
          </w:tcPr>
          <w:p w14:paraId="59A4BBB1"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b/>
                <w:bCs/>
                <w:color w:val="000000"/>
                <w:sz w:val="20"/>
                <w:szCs w:val="20"/>
              </w:rPr>
              <w:t> </w:t>
            </w:r>
            <w:r w:rsidRPr="00F06B32">
              <w:rPr>
                <w:rStyle w:val="eop"/>
                <w:rFonts w:ascii="Merriweather" w:hAnsi="Merriweather"/>
                <w:color w:val="000000"/>
                <w:sz w:val="20"/>
                <w:szCs w:val="20"/>
              </w:rPr>
              <w:t> </w:t>
            </w: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hideMark/>
          </w:tcPr>
          <w:p w14:paraId="1FC16C4A"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b/>
                <w:bCs/>
                <w:color w:val="000000"/>
                <w:sz w:val="20"/>
                <w:szCs w:val="20"/>
              </w:rPr>
              <w:t>Wie </w:t>
            </w:r>
            <w:r w:rsidRPr="00F06B32">
              <w:rPr>
                <w:rStyle w:val="eop"/>
                <w:rFonts w:ascii="Merriweather" w:hAnsi="Merriweather"/>
                <w:color w:val="000000"/>
                <w:sz w:val="20"/>
                <w:szCs w:val="20"/>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hideMark/>
          </w:tcPr>
          <w:p w14:paraId="5A641771"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b/>
                <w:bCs/>
                <w:color w:val="000000"/>
                <w:sz w:val="20"/>
                <w:szCs w:val="20"/>
              </w:rPr>
              <w:t>Waarvoor </w:t>
            </w:r>
            <w:r w:rsidRPr="00F06B32">
              <w:rPr>
                <w:rStyle w:val="eop"/>
                <w:rFonts w:ascii="Merriweather" w:hAnsi="Merriweather"/>
                <w:color w:val="000000"/>
                <w:sz w:val="20"/>
                <w:szCs w:val="20"/>
              </w:rPr>
              <w:t> </w:t>
            </w:r>
          </w:p>
        </w:tc>
      </w:tr>
      <w:tr w:rsidR="0034095A" w:rsidRPr="00F06B32" w14:paraId="6611196B" w14:textId="77777777" w:rsidTr="00C55871">
        <w:trPr>
          <w:trHeight w:val="300"/>
        </w:trPr>
        <w:tc>
          <w:tcPr>
            <w:tcW w:w="98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869C62D"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color w:val="000000"/>
                <w:sz w:val="20"/>
                <w:szCs w:val="20"/>
              </w:rPr>
              <w:t>Intern</w:t>
            </w:r>
            <w:r w:rsidRPr="00F06B32">
              <w:rPr>
                <w:rStyle w:val="eop"/>
                <w:rFonts w:ascii="Merriweather" w:hAnsi="Merriweather"/>
                <w:color w:val="000000"/>
                <w:sz w:val="20"/>
                <w:szCs w:val="20"/>
              </w:rPr>
              <w:t> </w:t>
            </w: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E4A9A1"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sz w:val="20"/>
                <w:szCs w:val="20"/>
              </w:rPr>
              <w:t>Studieadviseur </w:t>
            </w:r>
            <w:r w:rsidRPr="00F06B32">
              <w:rPr>
                <w:rStyle w:val="eop"/>
                <w:rFonts w:ascii="Merriweather" w:hAnsi="Merriweather"/>
                <w:sz w:val="20"/>
                <w:szCs w:val="20"/>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4C53F1"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rStyle w:val="normaltextrun"/>
                <w:color w:val="000000"/>
                <w:szCs w:val="20"/>
              </w:rPr>
              <w:t>Eerste contactpersoon</w:t>
            </w:r>
            <w:r w:rsidRPr="00F06B32">
              <w:rPr>
                <w:rStyle w:val="eop"/>
                <w:color w:val="000000"/>
                <w:szCs w:val="20"/>
              </w:rPr>
              <w:t> </w:t>
            </w:r>
          </w:p>
          <w:p w14:paraId="2A3CFED9" w14:textId="77777777" w:rsidR="0034095A" w:rsidRPr="00F06B32" w:rsidRDefault="0034095A" w:rsidP="00E25D36">
            <w:pPr>
              <w:pStyle w:val="Lijstalinea"/>
              <w:spacing w:before="0" w:beforeAutospacing="0" w:after="0" w:afterAutospacing="0" w:line="276" w:lineRule="auto"/>
              <w:ind w:left="315" w:hanging="315"/>
              <w:rPr>
                <w:rStyle w:val="normaltextrun"/>
                <w:color w:val="000000"/>
                <w:szCs w:val="20"/>
              </w:rPr>
            </w:pPr>
            <w:r w:rsidRPr="00F06B32">
              <w:rPr>
                <w:rStyle w:val="normaltextrun"/>
                <w:color w:val="000000"/>
                <w:szCs w:val="20"/>
              </w:rPr>
              <w:t xml:space="preserve">Helpt met aanpassen van studie in tijden van verlies. </w:t>
            </w:r>
          </w:p>
          <w:p w14:paraId="01098A73"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rStyle w:val="normaltextrun"/>
                <w:color w:val="000000"/>
                <w:szCs w:val="20"/>
              </w:rPr>
              <w:t>Verwijst door binnen- en buiten de Universiteit</w:t>
            </w:r>
            <w:r w:rsidRPr="00F06B32">
              <w:rPr>
                <w:rStyle w:val="eop"/>
                <w:color w:val="000000"/>
                <w:szCs w:val="20"/>
              </w:rPr>
              <w:t> </w:t>
            </w:r>
          </w:p>
        </w:tc>
      </w:tr>
      <w:tr w:rsidR="0034095A" w:rsidRPr="00F06B32" w14:paraId="6D658841" w14:textId="77777777" w:rsidTr="00C55871">
        <w:trPr>
          <w:trHeight w:val="300"/>
        </w:trPr>
        <w:tc>
          <w:tcPr>
            <w:tcW w:w="985" w:type="dxa"/>
            <w:vMerge/>
            <w:tcBorders>
              <w:right w:val="single" w:sz="6" w:space="0" w:color="000000" w:themeColor="text1"/>
            </w:tcBorders>
            <w:vAlign w:val="center"/>
            <w:hideMark/>
          </w:tcPr>
          <w:p w14:paraId="39090E31" w14:textId="77777777" w:rsidR="0034095A" w:rsidRPr="00F06B32" w:rsidRDefault="0034095A" w:rsidP="00E25D36">
            <w:pPr>
              <w:spacing w:before="0" w:beforeAutospacing="0" w:after="0" w:afterAutospacing="0" w:line="276" w:lineRule="auto"/>
              <w:rPr>
                <w:szCs w:val="20"/>
              </w:rPr>
            </w:pP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723775"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hyperlink r:id="rId47" w:anchor="wat-kan-de-studentenpsycholoog-voor-je-doen" w:tgtFrame="_blank" w:history="1">
              <w:r w:rsidRPr="00F06B32">
                <w:rPr>
                  <w:rStyle w:val="normaltextrun"/>
                  <w:rFonts w:ascii="Merriweather" w:hAnsi="Merriweather"/>
                  <w:color w:val="467886"/>
                  <w:sz w:val="20"/>
                  <w:szCs w:val="20"/>
                  <w:u w:val="single"/>
                </w:rPr>
                <w:t>Studentpsycholoog</w:t>
              </w:r>
            </w:hyperlink>
            <w:r w:rsidRPr="00F06B32">
              <w:rPr>
                <w:rStyle w:val="eop"/>
                <w:rFonts w:ascii="Merriweather" w:hAnsi="Merriweather" w:cs="Calibri"/>
                <w:sz w:val="20"/>
                <w:szCs w:val="20"/>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C64C2F" w14:textId="77777777" w:rsidR="0034095A" w:rsidRPr="00F06B32" w:rsidRDefault="0034095A" w:rsidP="00E25D36">
            <w:pPr>
              <w:spacing w:before="0" w:beforeAutospacing="0" w:after="0" w:afterAutospacing="0" w:line="276" w:lineRule="auto"/>
              <w:rPr>
                <w:szCs w:val="20"/>
              </w:rPr>
            </w:pPr>
            <w:r w:rsidRPr="00F06B32">
              <w:rPr>
                <w:rStyle w:val="normaltextrun"/>
                <w:color w:val="000000"/>
                <w:szCs w:val="20"/>
              </w:rPr>
              <w:t>Individuele gesprekken</w:t>
            </w:r>
            <w:r w:rsidRPr="00F06B32">
              <w:rPr>
                <w:rStyle w:val="eop"/>
                <w:color w:val="000000"/>
                <w:szCs w:val="20"/>
              </w:rPr>
              <w:t> </w:t>
            </w:r>
          </w:p>
        </w:tc>
      </w:tr>
      <w:tr w:rsidR="0034095A" w:rsidRPr="00F06B32" w14:paraId="52E605C5" w14:textId="77777777" w:rsidTr="00C55871">
        <w:trPr>
          <w:trHeight w:val="300"/>
        </w:trPr>
        <w:tc>
          <w:tcPr>
            <w:tcW w:w="985" w:type="dxa"/>
            <w:vMerge/>
            <w:tcBorders>
              <w:right w:val="single" w:sz="6" w:space="0" w:color="000000" w:themeColor="text1"/>
            </w:tcBorders>
            <w:vAlign w:val="center"/>
            <w:hideMark/>
          </w:tcPr>
          <w:p w14:paraId="6B291601" w14:textId="77777777" w:rsidR="0034095A" w:rsidRPr="00F06B32" w:rsidRDefault="0034095A" w:rsidP="00E25D36">
            <w:pPr>
              <w:spacing w:before="0" w:beforeAutospacing="0" w:after="0" w:afterAutospacing="0" w:line="276" w:lineRule="auto"/>
              <w:rPr>
                <w:szCs w:val="20"/>
              </w:rPr>
            </w:pP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3E0FE3" w14:textId="77777777" w:rsidR="0034095A" w:rsidRPr="00F06B32" w:rsidRDefault="0034095A" w:rsidP="00E25D36">
            <w:pPr>
              <w:pStyle w:val="paragraph"/>
              <w:spacing w:before="0" w:beforeAutospacing="0" w:after="0" w:afterAutospacing="0" w:line="276" w:lineRule="auto"/>
              <w:rPr>
                <w:rStyle w:val="eop"/>
                <w:rFonts w:ascii="Merriweather" w:hAnsi="Merriweather"/>
                <w:color w:val="467886"/>
                <w:sz w:val="20"/>
                <w:szCs w:val="20"/>
              </w:rPr>
            </w:pPr>
            <w:hyperlink r:id="rId48">
              <w:r w:rsidRPr="00F06B32">
                <w:rPr>
                  <w:rStyle w:val="Hyperlink"/>
                  <w:rFonts w:ascii="Merriweather" w:hAnsi="Merriweather"/>
                  <w:sz w:val="20"/>
                  <w:szCs w:val="20"/>
                </w:rPr>
                <w:t>Studentenopvang team </w:t>
              </w:r>
            </w:hyperlink>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F4441E" w14:textId="77777777" w:rsidR="0034095A" w:rsidRPr="00F06B32" w:rsidRDefault="0034095A" w:rsidP="00E25D36">
            <w:pPr>
              <w:spacing w:before="0" w:beforeAutospacing="0" w:after="0" w:afterAutospacing="0" w:line="276" w:lineRule="auto"/>
              <w:rPr>
                <w:szCs w:val="20"/>
              </w:rPr>
            </w:pPr>
            <w:r w:rsidRPr="00F06B32">
              <w:rPr>
                <w:rStyle w:val="eop"/>
                <w:color w:val="000000" w:themeColor="text1"/>
                <w:szCs w:val="20"/>
              </w:rPr>
              <w:t>Opvang en nazorg voor studenten na een aangrijpende gebeurtenis </w:t>
            </w:r>
          </w:p>
        </w:tc>
      </w:tr>
      <w:tr w:rsidR="0034095A" w:rsidRPr="00F06B32" w14:paraId="22F682AF" w14:textId="77777777" w:rsidTr="00C55871">
        <w:trPr>
          <w:trHeight w:val="300"/>
        </w:trPr>
        <w:tc>
          <w:tcPr>
            <w:tcW w:w="985" w:type="dxa"/>
            <w:vMerge/>
            <w:tcBorders>
              <w:right w:val="single" w:sz="6" w:space="0" w:color="000000" w:themeColor="text1"/>
            </w:tcBorders>
            <w:vAlign w:val="center"/>
            <w:hideMark/>
          </w:tcPr>
          <w:p w14:paraId="5D782C5C" w14:textId="77777777" w:rsidR="0034095A" w:rsidRPr="00F06B32" w:rsidRDefault="0034095A" w:rsidP="00E25D36">
            <w:pPr>
              <w:spacing w:before="0" w:beforeAutospacing="0" w:after="0" w:afterAutospacing="0" w:line="276" w:lineRule="auto"/>
              <w:rPr>
                <w:szCs w:val="20"/>
              </w:rPr>
            </w:pP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4A9E6F"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hyperlink r:id="rId49" w:history="1">
              <w:r w:rsidRPr="00F06B32">
                <w:rPr>
                  <w:rStyle w:val="Hyperlink"/>
                  <w:rFonts w:ascii="Merriweather" w:hAnsi="Merriweather"/>
                  <w:sz w:val="20"/>
                  <w:szCs w:val="20"/>
                </w:rPr>
                <w:t>Rap100</w:t>
              </w:r>
            </w:hyperlink>
            <w:r w:rsidRPr="00F06B32">
              <w:rPr>
                <w:rStyle w:val="eop"/>
                <w:rFonts w:ascii="Merriweather" w:hAnsi="Merriweather" w:cs="Calibri"/>
                <w:sz w:val="20"/>
                <w:szCs w:val="20"/>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AD006F" w14:textId="77777777" w:rsidR="0034095A" w:rsidRPr="00F06B32" w:rsidRDefault="0034095A" w:rsidP="00E25D36">
            <w:pPr>
              <w:spacing w:before="0" w:beforeAutospacing="0" w:after="0" w:afterAutospacing="0" w:line="276" w:lineRule="auto"/>
              <w:rPr>
                <w:szCs w:val="20"/>
              </w:rPr>
            </w:pPr>
            <w:r w:rsidRPr="00F06B32">
              <w:rPr>
                <w:rStyle w:val="normaltextrun"/>
                <w:color w:val="000000"/>
                <w:szCs w:val="20"/>
              </w:rPr>
              <w:t>Deskundig geleide bijeenkomsten in groepsverband om omgaan met verlies te bespreken.</w:t>
            </w:r>
            <w:r w:rsidRPr="00F06B32">
              <w:rPr>
                <w:rStyle w:val="eop"/>
                <w:color w:val="000000"/>
                <w:szCs w:val="20"/>
              </w:rPr>
              <w:t> </w:t>
            </w:r>
          </w:p>
        </w:tc>
      </w:tr>
      <w:tr w:rsidR="0034095A" w:rsidRPr="00F06B32" w14:paraId="226DC417" w14:textId="77777777" w:rsidTr="00C55871">
        <w:trPr>
          <w:trHeight w:val="300"/>
        </w:trPr>
        <w:tc>
          <w:tcPr>
            <w:tcW w:w="985" w:type="dxa"/>
            <w:vMerge/>
            <w:tcBorders>
              <w:right w:val="single" w:sz="6" w:space="0" w:color="000000" w:themeColor="text1"/>
            </w:tcBorders>
            <w:vAlign w:val="center"/>
            <w:hideMark/>
          </w:tcPr>
          <w:p w14:paraId="66003DAD" w14:textId="77777777" w:rsidR="0034095A" w:rsidRPr="00F06B32" w:rsidRDefault="0034095A" w:rsidP="00E25D36">
            <w:pPr>
              <w:spacing w:before="0" w:beforeAutospacing="0" w:after="0" w:afterAutospacing="0" w:line="276" w:lineRule="auto"/>
              <w:rPr>
                <w:szCs w:val="20"/>
              </w:rPr>
            </w:pP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4B0857"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hyperlink r:id="rId50" w:tgtFrame="_blank" w:history="1">
              <w:r w:rsidRPr="00F06B32">
                <w:rPr>
                  <w:rStyle w:val="normaltextrun"/>
                  <w:rFonts w:ascii="Merriweather" w:hAnsi="Merriweather"/>
                  <w:color w:val="467886"/>
                  <w:sz w:val="20"/>
                  <w:szCs w:val="20"/>
                  <w:u w:val="single"/>
                </w:rPr>
                <w:t>Examencommissie</w:t>
              </w:r>
            </w:hyperlink>
            <w:r w:rsidRPr="00F06B32">
              <w:rPr>
                <w:rStyle w:val="normaltextrun"/>
                <w:rFonts w:ascii="Merriweather" w:hAnsi="Merriweather"/>
                <w:color w:val="000000"/>
                <w:sz w:val="20"/>
                <w:szCs w:val="20"/>
              </w:rPr>
              <w:t> </w:t>
            </w:r>
            <w:r w:rsidRPr="00F06B32">
              <w:rPr>
                <w:rStyle w:val="eop"/>
                <w:rFonts w:ascii="Merriweather" w:hAnsi="Merriweather"/>
                <w:color w:val="000000"/>
                <w:sz w:val="20"/>
                <w:szCs w:val="20"/>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8BBA11" w14:textId="77777777" w:rsidR="0034095A" w:rsidRPr="00F06B32" w:rsidRDefault="0034095A" w:rsidP="00E25D36">
            <w:pPr>
              <w:spacing w:before="0" w:beforeAutospacing="0" w:after="0" w:afterAutospacing="0" w:line="276" w:lineRule="auto"/>
              <w:rPr>
                <w:szCs w:val="20"/>
              </w:rPr>
            </w:pPr>
            <w:r w:rsidRPr="00F06B32">
              <w:rPr>
                <w:rStyle w:val="normaltextrun"/>
                <w:color w:val="000000"/>
                <w:szCs w:val="20"/>
              </w:rPr>
              <w:t>Eventuee</w:t>
            </w:r>
            <w:r w:rsidRPr="00F06B32">
              <w:rPr>
                <w:rStyle w:val="normaltextrun"/>
                <w:szCs w:val="20"/>
              </w:rPr>
              <w:t>l</w:t>
            </w:r>
            <w:r w:rsidRPr="00F06B32">
              <w:rPr>
                <w:rStyle w:val="normaltextrun"/>
                <w:color w:val="000000"/>
                <w:szCs w:val="20"/>
              </w:rPr>
              <w:t xml:space="preserve"> uitstel-aanvragen van deadlines </w:t>
            </w:r>
            <w:r w:rsidRPr="00F06B32">
              <w:rPr>
                <w:rStyle w:val="eop"/>
                <w:color w:val="000000"/>
                <w:szCs w:val="20"/>
              </w:rPr>
              <w:t> </w:t>
            </w:r>
          </w:p>
        </w:tc>
      </w:tr>
      <w:tr w:rsidR="0034095A" w:rsidRPr="00F06B32" w14:paraId="3CFB55AC" w14:textId="77777777" w:rsidTr="00C55871">
        <w:trPr>
          <w:trHeight w:val="300"/>
        </w:trPr>
        <w:tc>
          <w:tcPr>
            <w:tcW w:w="985" w:type="dxa"/>
            <w:vMerge w:val="restart"/>
            <w:tcBorders>
              <w:top w:val="nil"/>
              <w:left w:val="single" w:sz="6" w:space="0" w:color="000000" w:themeColor="text1"/>
              <w:bottom w:val="single" w:sz="6" w:space="0" w:color="000000" w:themeColor="text1"/>
              <w:right w:val="single" w:sz="6" w:space="0" w:color="000000" w:themeColor="text1"/>
            </w:tcBorders>
            <w:vAlign w:val="center"/>
            <w:hideMark/>
          </w:tcPr>
          <w:p w14:paraId="68087CBF"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color w:val="000000"/>
                <w:sz w:val="20"/>
                <w:szCs w:val="20"/>
              </w:rPr>
              <w:t>Extern</w:t>
            </w:r>
            <w:r w:rsidRPr="00F06B32">
              <w:rPr>
                <w:rStyle w:val="eop"/>
                <w:rFonts w:ascii="Merriweather" w:hAnsi="Merriweather"/>
                <w:color w:val="000000"/>
                <w:sz w:val="20"/>
                <w:szCs w:val="20"/>
              </w:rPr>
              <w:t> </w:t>
            </w: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A695C9"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hyperlink r:id="rId51" w:tgtFrame="_blank" w:history="1">
              <w:r w:rsidRPr="00F06B32">
                <w:rPr>
                  <w:rStyle w:val="normaltextrun"/>
                  <w:rFonts w:ascii="Merriweather" w:hAnsi="Merriweather"/>
                  <w:color w:val="467886"/>
                  <w:sz w:val="20"/>
                  <w:szCs w:val="20"/>
                  <w:u w:val="single"/>
                </w:rPr>
                <w:t>Slachtofferhulp</w:t>
              </w:r>
            </w:hyperlink>
            <w:r w:rsidRPr="00F06B32">
              <w:rPr>
                <w:rStyle w:val="eop"/>
                <w:rFonts w:ascii="Merriweather" w:hAnsi="Merriweather" w:cs="Calibri"/>
                <w:sz w:val="20"/>
                <w:szCs w:val="20"/>
              </w:rPr>
              <w:t> </w:t>
            </w:r>
          </w:p>
          <w:p w14:paraId="19CD172A"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color w:val="000000"/>
                <w:sz w:val="20"/>
                <w:szCs w:val="20"/>
              </w:rPr>
              <w:t> </w:t>
            </w:r>
            <w:r w:rsidRPr="00F06B32">
              <w:rPr>
                <w:rStyle w:val="eop"/>
                <w:rFonts w:ascii="Merriweather" w:hAnsi="Merriweather"/>
                <w:color w:val="000000"/>
                <w:sz w:val="20"/>
                <w:szCs w:val="20"/>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FE633F"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rStyle w:val="normaltextrun"/>
                <w:color w:val="000000"/>
                <w:szCs w:val="20"/>
              </w:rPr>
              <w:t>Gesprek over wat je hebt meegemaakt, emotioneel, praktisch en juridisch</w:t>
            </w:r>
            <w:r w:rsidRPr="00F06B32">
              <w:rPr>
                <w:rStyle w:val="eop"/>
                <w:color w:val="000000"/>
                <w:szCs w:val="20"/>
              </w:rPr>
              <w:t> </w:t>
            </w:r>
          </w:p>
          <w:p w14:paraId="1932628C"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rStyle w:val="normaltextrun"/>
                <w:color w:val="000000"/>
                <w:szCs w:val="20"/>
              </w:rPr>
              <w:t>Voor lotgenotencontact</w:t>
            </w:r>
            <w:r w:rsidRPr="00F06B32">
              <w:rPr>
                <w:rStyle w:val="eop"/>
                <w:color w:val="000000"/>
                <w:szCs w:val="20"/>
              </w:rPr>
              <w:t> </w:t>
            </w:r>
          </w:p>
        </w:tc>
      </w:tr>
      <w:tr w:rsidR="0034095A" w:rsidRPr="00F06B32" w14:paraId="32AB99F8" w14:textId="77777777" w:rsidTr="00C55871">
        <w:trPr>
          <w:trHeight w:val="300"/>
        </w:trPr>
        <w:tc>
          <w:tcPr>
            <w:tcW w:w="985" w:type="dxa"/>
            <w:vMerge/>
            <w:vAlign w:val="center"/>
            <w:hideMark/>
          </w:tcPr>
          <w:p w14:paraId="111285E6" w14:textId="77777777" w:rsidR="0034095A" w:rsidRPr="00F06B32" w:rsidRDefault="0034095A" w:rsidP="00E25D36">
            <w:pPr>
              <w:spacing w:before="0" w:beforeAutospacing="0" w:after="0" w:afterAutospacing="0" w:line="276" w:lineRule="auto"/>
              <w:rPr>
                <w:szCs w:val="20"/>
              </w:rPr>
            </w:pP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A776F0"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hyperlink r:id="rId52" w:tgtFrame="_blank" w:history="1">
              <w:r w:rsidRPr="00F06B32">
                <w:rPr>
                  <w:rStyle w:val="normaltextrun"/>
                  <w:rFonts w:ascii="Merriweather" w:hAnsi="Merriweather"/>
                  <w:color w:val="467886"/>
                  <w:sz w:val="20"/>
                  <w:szCs w:val="20"/>
                  <w:u w:val="single"/>
                </w:rPr>
                <w:t>113</w:t>
              </w:r>
            </w:hyperlink>
            <w:r w:rsidRPr="00F06B32">
              <w:rPr>
                <w:rStyle w:val="eop"/>
                <w:rFonts w:ascii="Merriweather" w:hAnsi="Merriweather" w:cs="Calibri"/>
                <w:sz w:val="20"/>
                <w:szCs w:val="20"/>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8A995F"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rStyle w:val="normaltextrun"/>
                <w:color w:val="000000"/>
                <w:szCs w:val="20"/>
              </w:rPr>
              <w:t>Een (anoniem) gesprek in het geval van suïcide </w:t>
            </w:r>
            <w:r w:rsidRPr="00F06B32">
              <w:rPr>
                <w:rStyle w:val="eop"/>
                <w:color w:val="000000"/>
                <w:szCs w:val="20"/>
              </w:rPr>
              <w:t> </w:t>
            </w:r>
          </w:p>
          <w:p w14:paraId="652AB697"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rStyle w:val="normaltextrun"/>
                <w:color w:val="000000"/>
                <w:szCs w:val="20"/>
              </w:rPr>
              <w:t>Om ervaringsverhalen te lezen </w:t>
            </w:r>
            <w:r w:rsidRPr="00F06B32">
              <w:rPr>
                <w:rStyle w:val="eop"/>
                <w:color w:val="000000"/>
                <w:szCs w:val="20"/>
              </w:rPr>
              <w:t> </w:t>
            </w:r>
          </w:p>
        </w:tc>
      </w:tr>
      <w:tr w:rsidR="0034095A" w:rsidRPr="00F06B32" w14:paraId="18CFA309" w14:textId="77777777" w:rsidTr="00C55871">
        <w:trPr>
          <w:trHeight w:val="300"/>
        </w:trPr>
        <w:tc>
          <w:tcPr>
            <w:tcW w:w="985" w:type="dxa"/>
            <w:vMerge/>
            <w:vAlign w:val="center"/>
            <w:hideMark/>
          </w:tcPr>
          <w:p w14:paraId="7C3E9422" w14:textId="77777777" w:rsidR="0034095A" w:rsidRPr="00F06B32" w:rsidRDefault="0034095A" w:rsidP="00E25D36">
            <w:pPr>
              <w:spacing w:before="0" w:beforeAutospacing="0" w:after="0" w:afterAutospacing="0" w:line="276" w:lineRule="auto"/>
              <w:rPr>
                <w:szCs w:val="20"/>
              </w:rPr>
            </w:pP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C5E2C7"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hyperlink r:id="rId53" w:tgtFrame="_blank" w:history="1">
              <w:r w:rsidRPr="00F06B32">
                <w:rPr>
                  <w:rStyle w:val="normaltextrun"/>
                  <w:rFonts w:ascii="Merriweather" w:hAnsi="Merriweather"/>
                  <w:color w:val="0563C1"/>
                  <w:sz w:val="20"/>
                  <w:szCs w:val="20"/>
                  <w:u w:val="single"/>
                </w:rPr>
                <w:t>Luisterlijn</w:t>
              </w:r>
            </w:hyperlink>
            <w:r w:rsidRPr="00F06B32">
              <w:rPr>
                <w:rStyle w:val="eop"/>
                <w:rFonts w:ascii="Merriweather" w:hAnsi="Merriweather" w:cs="Calibri"/>
                <w:sz w:val="20"/>
                <w:szCs w:val="20"/>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999AAC" w14:textId="77777777" w:rsidR="0034095A" w:rsidRPr="00F06B32" w:rsidRDefault="0034095A" w:rsidP="00E25D36">
            <w:pPr>
              <w:spacing w:before="0" w:beforeAutospacing="0" w:after="0" w:afterAutospacing="0" w:line="276" w:lineRule="auto"/>
              <w:rPr>
                <w:szCs w:val="20"/>
              </w:rPr>
            </w:pPr>
            <w:r w:rsidRPr="00F06B32">
              <w:rPr>
                <w:rStyle w:val="normaltextrun"/>
                <w:color w:val="000000" w:themeColor="text1"/>
                <w:szCs w:val="20"/>
              </w:rPr>
              <w:t xml:space="preserve">Een (anoniem) gesprek en een luisterend </w:t>
            </w:r>
            <w:proofErr w:type="gramStart"/>
            <w:r w:rsidRPr="00F06B32">
              <w:rPr>
                <w:rStyle w:val="normaltextrun"/>
                <w:color w:val="000000" w:themeColor="text1"/>
                <w:szCs w:val="20"/>
              </w:rPr>
              <w:t>oor  (</w:t>
            </w:r>
            <w:proofErr w:type="gramEnd"/>
            <w:r w:rsidRPr="00F06B32">
              <w:rPr>
                <w:rStyle w:val="normaltextrun"/>
                <w:color w:val="000000" w:themeColor="text1"/>
                <w:szCs w:val="20"/>
              </w:rPr>
              <w:t>telefoon, chat, e-mail), 24/7 beschikbaar.</w:t>
            </w:r>
            <w:r w:rsidRPr="00F06B32">
              <w:rPr>
                <w:rStyle w:val="eop"/>
                <w:color w:val="000000" w:themeColor="text1"/>
                <w:szCs w:val="20"/>
              </w:rPr>
              <w:t> </w:t>
            </w:r>
          </w:p>
        </w:tc>
      </w:tr>
      <w:tr w:rsidR="0034095A" w:rsidRPr="00F06B32" w14:paraId="1F2E24CC" w14:textId="77777777" w:rsidTr="00C55871">
        <w:trPr>
          <w:trHeight w:val="300"/>
        </w:trPr>
        <w:tc>
          <w:tcPr>
            <w:tcW w:w="985" w:type="dxa"/>
            <w:vMerge/>
            <w:vAlign w:val="center"/>
            <w:hideMark/>
          </w:tcPr>
          <w:p w14:paraId="70AE4EFB" w14:textId="77777777" w:rsidR="0034095A" w:rsidRPr="00F06B32" w:rsidRDefault="0034095A" w:rsidP="00E25D36">
            <w:pPr>
              <w:spacing w:before="0" w:beforeAutospacing="0" w:after="0" w:afterAutospacing="0" w:line="276" w:lineRule="auto"/>
              <w:rPr>
                <w:szCs w:val="20"/>
              </w:rPr>
            </w:pP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18F4A8"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sz w:val="20"/>
                <w:szCs w:val="20"/>
              </w:rPr>
              <w:t>Huisarts </w:t>
            </w:r>
            <w:r w:rsidRPr="00F06B32">
              <w:rPr>
                <w:rStyle w:val="eop"/>
                <w:rFonts w:ascii="Merriweather" w:hAnsi="Merriweather"/>
                <w:color w:val="000000" w:themeColor="text1"/>
                <w:sz w:val="20"/>
                <w:szCs w:val="20"/>
              </w:rPr>
              <w:t> </w:t>
            </w:r>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6ECC70"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rStyle w:val="normaltextrun"/>
                <w:color w:val="000000"/>
                <w:szCs w:val="20"/>
              </w:rPr>
              <w:t>Bespreken wat de gevolgen van de gebeurtenis zijn, bij bijvoorbeeld stressklachten</w:t>
            </w:r>
            <w:r w:rsidRPr="00F06B32">
              <w:rPr>
                <w:rStyle w:val="eop"/>
                <w:color w:val="000000"/>
                <w:szCs w:val="20"/>
              </w:rPr>
              <w:t> </w:t>
            </w:r>
          </w:p>
          <w:p w14:paraId="67A5C4BE"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rStyle w:val="normaltextrun"/>
                <w:color w:val="000000"/>
                <w:szCs w:val="20"/>
              </w:rPr>
              <w:t>Officiële verwijzing naar verdere hulp</w:t>
            </w:r>
            <w:r w:rsidRPr="00F06B32">
              <w:rPr>
                <w:rStyle w:val="eop"/>
                <w:color w:val="000000"/>
                <w:szCs w:val="20"/>
              </w:rPr>
              <w:t> </w:t>
            </w:r>
          </w:p>
          <w:p w14:paraId="5D79A7FB"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rStyle w:val="normaltextrun"/>
                <w:color w:val="000000"/>
                <w:szCs w:val="20"/>
              </w:rPr>
              <w:t>Om met de praktijkondersteuner te praten </w:t>
            </w:r>
            <w:r w:rsidRPr="00F06B32">
              <w:rPr>
                <w:rStyle w:val="eop"/>
                <w:color w:val="000000"/>
                <w:szCs w:val="20"/>
              </w:rPr>
              <w:t> </w:t>
            </w:r>
          </w:p>
        </w:tc>
      </w:tr>
      <w:tr w:rsidR="0034095A" w:rsidRPr="00F06B32" w14:paraId="38E98819" w14:textId="77777777" w:rsidTr="00C55871">
        <w:trPr>
          <w:trHeight w:val="300"/>
        </w:trPr>
        <w:tc>
          <w:tcPr>
            <w:tcW w:w="985" w:type="dxa"/>
            <w:vMerge/>
            <w:vAlign w:val="center"/>
            <w:hideMark/>
          </w:tcPr>
          <w:p w14:paraId="48466D11" w14:textId="77777777" w:rsidR="0034095A" w:rsidRPr="00F06B32" w:rsidRDefault="0034095A" w:rsidP="00E25D36">
            <w:pPr>
              <w:spacing w:before="0" w:beforeAutospacing="0" w:after="0" w:afterAutospacing="0" w:line="276" w:lineRule="auto"/>
              <w:rPr>
                <w:szCs w:val="20"/>
              </w:rPr>
            </w:pP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D2FF8A" w14:textId="77777777" w:rsidR="0034095A" w:rsidRPr="00F06B32" w:rsidRDefault="0034095A" w:rsidP="00E25D36">
            <w:pPr>
              <w:pStyle w:val="paragraph"/>
              <w:spacing w:before="0" w:beforeAutospacing="0" w:after="0" w:afterAutospacing="0" w:line="276" w:lineRule="auto"/>
              <w:rPr>
                <w:rStyle w:val="normaltextrun"/>
                <w:rFonts w:ascii="Merriweather" w:hAnsi="Merriweather"/>
                <w:color w:val="467886"/>
                <w:sz w:val="20"/>
                <w:szCs w:val="20"/>
                <w:u w:val="single"/>
              </w:rPr>
            </w:pPr>
            <w:hyperlink r:id="rId54">
              <w:r w:rsidRPr="00F06B32">
                <w:rPr>
                  <w:rStyle w:val="Hyperlink"/>
                  <w:rFonts w:ascii="Merriweather" w:hAnsi="Merriweather"/>
                  <w:sz w:val="20"/>
                  <w:szCs w:val="20"/>
                </w:rPr>
                <w:t>Mind Young</w:t>
              </w:r>
            </w:hyperlink>
            <w:r w:rsidRPr="00F06B32">
              <w:rPr>
                <w:rFonts w:ascii="Merriweather" w:hAnsi="Merriweather"/>
                <w:sz w:val="20"/>
                <w:szCs w:val="20"/>
              </w:rPr>
              <w:t xml:space="preserve"> / </w:t>
            </w:r>
            <w:hyperlink r:id="rId55" w:anchor="ingrijpende-gebeurtenis-of-calamiteit">
              <w:r w:rsidRPr="00F06B32">
                <w:rPr>
                  <w:rStyle w:val="Hyperlink"/>
                  <w:rFonts w:ascii="Merriweather" w:hAnsi="Merriweather"/>
                  <w:sz w:val="20"/>
                  <w:szCs w:val="20"/>
                </w:rPr>
                <w:t>Mind Hulplijn</w:t>
              </w:r>
            </w:hyperlink>
          </w:p>
        </w:tc>
        <w:tc>
          <w:tcPr>
            <w:tcW w:w="544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A22D38" w14:textId="77777777" w:rsidR="0034095A" w:rsidRPr="00F06B32" w:rsidRDefault="0034095A" w:rsidP="00E25D36">
            <w:pPr>
              <w:pStyle w:val="Lijstalinea"/>
              <w:spacing w:before="0" w:beforeAutospacing="0" w:after="0" w:afterAutospacing="0" w:line="276" w:lineRule="auto"/>
              <w:ind w:left="315" w:hanging="315"/>
              <w:rPr>
                <w:rStyle w:val="normaltextrun"/>
                <w:color w:val="000000" w:themeColor="text1"/>
                <w:szCs w:val="20"/>
              </w:rPr>
            </w:pPr>
            <w:r w:rsidRPr="00F06B32">
              <w:rPr>
                <w:rStyle w:val="normaltextrun"/>
                <w:color w:val="000000" w:themeColor="text1"/>
                <w:szCs w:val="20"/>
              </w:rPr>
              <w:t>Informatie, herkenbare verhalen en tips over mentale klachten</w:t>
            </w:r>
          </w:p>
          <w:p w14:paraId="6DADA03F" w14:textId="77777777" w:rsidR="0034095A" w:rsidRPr="00F06B32" w:rsidRDefault="0034095A" w:rsidP="00E25D36">
            <w:pPr>
              <w:pStyle w:val="Lijstalinea"/>
              <w:spacing w:before="0" w:beforeAutospacing="0" w:after="0" w:afterAutospacing="0" w:line="276" w:lineRule="auto"/>
              <w:ind w:left="315" w:hanging="315"/>
              <w:rPr>
                <w:rStyle w:val="normaltextrun"/>
                <w:color w:val="000000" w:themeColor="text1"/>
                <w:szCs w:val="20"/>
              </w:rPr>
            </w:pPr>
            <w:r w:rsidRPr="00F06B32">
              <w:rPr>
                <w:rStyle w:val="normaltextrun"/>
                <w:color w:val="000000" w:themeColor="text1"/>
                <w:szCs w:val="20"/>
              </w:rPr>
              <w:t>Eenmalig gratis en anoniem adviesgesprek</w:t>
            </w:r>
          </w:p>
        </w:tc>
      </w:tr>
    </w:tbl>
    <w:p w14:paraId="7217009E" w14:textId="77777777" w:rsidR="0034095A" w:rsidRPr="00F06B32" w:rsidRDefault="0034095A" w:rsidP="00E25D36">
      <w:pPr>
        <w:pStyle w:val="paragraph"/>
        <w:spacing w:before="0" w:beforeAutospacing="0" w:after="0" w:afterAutospacing="0" w:line="276" w:lineRule="auto"/>
        <w:rPr>
          <w:rStyle w:val="eop"/>
          <w:rFonts w:ascii="Merriweather" w:hAnsi="Merriweather" w:cs="Calibri Light"/>
          <w:color w:val="2F5496"/>
          <w:sz w:val="20"/>
          <w:szCs w:val="20"/>
        </w:rPr>
      </w:pPr>
    </w:p>
    <w:p w14:paraId="788CDAC1" w14:textId="0D62414E" w:rsidR="0034095A" w:rsidRPr="00F06B32" w:rsidRDefault="0034095A" w:rsidP="00F06B32">
      <w:pPr>
        <w:spacing w:before="0" w:beforeAutospacing="0" w:after="0" w:afterAutospacing="0" w:line="276" w:lineRule="auto"/>
        <w:rPr>
          <w:rStyle w:val="eop"/>
          <w:rFonts w:cs="Calibri Light"/>
          <w:color w:val="2F5496"/>
          <w:szCs w:val="20"/>
        </w:rPr>
      </w:pPr>
      <w:r w:rsidRPr="00F06B32">
        <w:rPr>
          <w:rStyle w:val="eop"/>
          <w:rFonts w:cs="Calibri Light"/>
          <w:color w:val="2F5496"/>
          <w:szCs w:val="20"/>
        </w:rPr>
        <w:br w:type="page"/>
      </w:r>
    </w:p>
    <w:p w14:paraId="1C942078" w14:textId="7CCCE08B" w:rsidR="00F06B32" w:rsidRPr="00F06B32" w:rsidRDefault="00F06B32" w:rsidP="00F06B32">
      <w:pPr>
        <w:pStyle w:val="Kop3"/>
        <w:rPr>
          <w:rStyle w:val="eop"/>
          <w:lang w:val="nl-NL"/>
        </w:rPr>
      </w:pPr>
      <w:bookmarkStart w:id="22" w:name="_Toc235106592"/>
      <w:r w:rsidRPr="00F06B32">
        <w:rPr>
          <w:rStyle w:val="eop"/>
          <w:lang w:val="nl-NL"/>
        </w:rPr>
        <w:lastRenderedPageBreak/>
        <w:t>Medewerkers</w:t>
      </w:r>
      <w:bookmarkEnd w:id="22"/>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2280"/>
        <w:gridCol w:w="5175"/>
      </w:tblGrid>
      <w:tr w:rsidR="0034095A" w:rsidRPr="00F06B32" w14:paraId="1DEF47A9" w14:textId="77777777" w:rsidTr="00C55871">
        <w:trPr>
          <w:trHeight w:val="300"/>
        </w:trPr>
        <w:tc>
          <w:tcPr>
            <w:tcW w:w="1545"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4EB11F37"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b/>
                <w:bCs/>
                <w:color w:val="000000"/>
                <w:sz w:val="20"/>
                <w:szCs w:val="20"/>
              </w:rPr>
              <w:t> </w:t>
            </w:r>
            <w:r w:rsidRPr="00F06B32">
              <w:rPr>
                <w:rStyle w:val="eop"/>
                <w:rFonts w:ascii="Merriweather" w:hAnsi="Merriweather"/>
                <w:color w:val="000000"/>
                <w:sz w:val="20"/>
                <w:szCs w:val="20"/>
              </w:rPr>
              <w:t> </w:t>
            </w:r>
          </w:p>
        </w:tc>
        <w:tc>
          <w:tcPr>
            <w:tcW w:w="2280"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7C07599E"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b/>
                <w:bCs/>
                <w:color w:val="000000"/>
                <w:sz w:val="20"/>
                <w:szCs w:val="20"/>
              </w:rPr>
              <w:t>Wie </w:t>
            </w:r>
            <w:r w:rsidRPr="00F06B32">
              <w:rPr>
                <w:rStyle w:val="eop"/>
                <w:rFonts w:ascii="Merriweather" w:hAnsi="Merriweather"/>
                <w:color w:val="000000"/>
                <w:sz w:val="20"/>
                <w:szCs w:val="20"/>
              </w:rPr>
              <w:t> </w:t>
            </w:r>
          </w:p>
        </w:tc>
        <w:tc>
          <w:tcPr>
            <w:tcW w:w="5175" w:type="dxa"/>
            <w:tcBorders>
              <w:top w:val="single" w:sz="6" w:space="0" w:color="000000"/>
              <w:left w:val="single" w:sz="6" w:space="0" w:color="000000"/>
              <w:bottom w:val="single" w:sz="6" w:space="0" w:color="000000"/>
              <w:right w:val="single" w:sz="6" w:space="0" w:color="000000"/>
            </w:tcBorders>
            <w:shd w:val="clear" w:color="auto" w:fill="E8E8E8" w:themeFill="background2"/>
            <w:hideMark/>
          </w:tcPr>
          <w:p w14:paraId="4105FE08"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b/>
                <w:bCs/>
                <w:color w:val="000000"/>
                <w:sz w:val="20"/>
                <w:szCs w:val="20"/>
              </w:rPr>
              <w:t>Waarvoor </w:t>
            </w:r>
            <w:r w:rsidRPr="00F06B32">
              <w:rPr>
                <w:rStyle w:val="eop"/>
                <w:rFonts w:ascii="Merriweather" w:hAnsi="Merriweather"/>
                <w:color w:val="000000"/>
                <w:sz w:val="20"/>
                <w:szCs w:val="20"/>
              </w:rPr>
              <w:t> </w:t>
            </w:r>
          </w:p>
        </w:tc>
      </w:tr>
      <w:tr w:rsidR="0034095A" w:rsidRPr="00F06B32" w14:paraId="256812E5" w14:textId="77777777" w:rsidTr="00C55871">
        <w:trPr>
          <w:trHeight w:val="300"/>
        </w:trPr>
        <w:tc>
          <w:tcPr>
            <w:tcW w:w="1545" w:type="dxa"/>
            <w:vMerge w:val="restart"/>
            <w:tcBorders>
              <w:top w:val="single" w:sz="6" w:space="0" w:color="000000"/>
              <w:left w:val="single" w:sz="6" w:space="0" w:color="000000"/>
              <w:bottom w:val="single" w:sz="6" w:space="0" w:color="000000"/>
              <w:right w:val="single" w:sz="6" w:space="0" w:color="000000"/>
            </w:tcBorders>
            <w:vAlign w:val="center"/>
            <w:hideMark/>
          </w:tcPr>
          <w:p w14:paraId="7F9CCE32"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color w:val="000000"/>
                <w:sz w:val="20"/>
                <w:szCs w:val="20"/>
              </w:rPr>
              <w:t>Intern</w:t>
            </w:r>
            <w:r w:rsidRPr="00F06B32">
              <w:rPr>
                <w:rStyle w:val="eop"/>
                <w:rFonts w:ascii="Merriweather" w:hAnsi="Merriweather"/>
                <w:color w:val="000000"/>
                <w:sz w:val="20"/>
                <w:szCs w:val="20"/>
              </w:rPr>
              <w:t> </w:t>
            </w:r>
          </w:p>
        </w:tc>
        <w:tc>
          <w:tcPr>
            <w:tcW w:w="2280" w:type="dxa"/>
            <w:tcBorders>
              <w:top w:val="single" w:sz="6" w:space="0" w:color="000000"/>
              <w:left w:val="single" w:sz="6" w:space="0" w:color="000000"/>
              <w:bottom w:val="single" w:sz="6" w:space="0" w:color="000000"/>
              <w:right w:val="single" w:sz="6" w:space="0" w:color="000000"/>
            </w:tcBorders>
            <w:hideMark/>
          </w:tcPr>
          <w:p w14:paraId="3D9F5005"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color w:val="000000"/>
                <w:sz w:val="20"/>
                <w:szCs w:val="20"/>
              </w:rPr>
              <w:t>Jouw leidinggevende</w:t>
            </w:r>
          </w:p>
        </w:tc>
        <w:tc>
          <w:tcPr>
            <w:tcW w:w="5175" w:type="dxa"/>
            <w:tcBorders>
              <w:top w:val="single" w:sz="6" w:space="0" w:color="000000"/>
              <w:left w:val="single" w:sz="6" w:space="0" w:color="000000"/>
              <w:bottom w:val="single" w:sz="6" w:space="0" w:color="000000"/>
              <w:right w:val="single" w:sz="6" w:space="0" w:color="000000"/>
            </w:tcBorders>
            <w:hideMark/>
          </w:tcPr>
          <w:p w14:paraId="23CDB366"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color w:val="000000"/>
                <w:sz w:val="20"/>
                <w:szCs w:val="20"/>
              </w:rPr>
              <w:t>Eerste contactpersoon, voor een luisterend oor, als je moeilijkheden ervaart bij het omgaan met het verlies of eventueel aanpassen van werkzaamheden </w:t>
            </w:r>
            <w:r w:rsidRPr="00F06B32">
              <w:rPr>
                <w:rStyle w:val="eop"/>
                <w:rFonts w:ascii="Merriweather" w:hAnsi="Merriweather"/>
                <w:color w:val="000000"/>
                <w:sz w:val="20"/>
                <w:szCs w:val="20"/>
              </w:rPr>
              <w:t> </w:t>
            </w:r>
          </w:p>
        </w:tc>
      </w:tr>
      <w:tr w:rsidR="0034095A" w:rsidRPr="00F06B32" w14:paraId="47775F60" w14:textId="77777777" w:rsidTr="00C55871">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A98F91" w14:textId="77777777" w:rsidR="0034095A" w:rsidRPr="00F06B32" w:rsidRDefault="0034095A" w:rsidP="00E25D36">
            <w:pPr>
              <w:spacing w:before="0" w:beforeAutospacing="0" w:after="0" w:afterAutospacing="0" w:line="276" w:lineRule="auto"/>
              <w:rPr>
                <w:szCs w:val="20"/>
              </w:rPr>
            </w:pPr>
          </w:p>
        </w:tc>
        <w:tc>
          <w:tcPr>
            <w:tcW w:w="2280" w:type="dxa"/>
            <w:tcBorders>
              <w:top w:val="single" w:sz="6" w:space="0" w:color="000000"/>
              <w:left w:val="nil"/>
              <w:bottom w:val="single" w:sz="6" w:space="0" w:color="000000"/>
              <w:right w:val="single" w:sz="6" w:space="0" w:color="000000"/>
            </w:tcBorders>
            <w:hideMark/>
          </w:tcPr>
          <w:p w14:paraId="17F5863E"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hyperlink r:id="rId56" w:history="1">
              <w:r w:rsidRPr="00F06B32">
                <w:rPr>
                  <w:rStyle w:val="Hyperlink"/>
                  <w:rFonts w:ascii="Merriweather" w:hAnsi="Merriweather"/>
                  <w:sz w:val="20"/>
                  <w:szCs w:val="20"/>
                </w:rPr>
                <w:t>Adviespunt Zorgwekkend Gedrag (AZG)</w:t>
              </w:r>
              <w:r w:rsidRPr="00F06B32">
                <w:rPr>
                  <w:rStyle w:val="Hyperlink"/>
                  <w:rFonts w:ascii="Merriweather" w:hAnsi="Merriweather" w:cs="Calibri"/>
                  <w:sz w:val="20"/>
                  <w:szCs w:val="20"/>
                </w:rPr>
                <w:t> </w:t>
              </w:r>
            </w:hyperlink>
          </w:p>
        </w:tc>
        <w:tc>
          <w:tcPr>
            <w:tcW w:w="5175" w:type="dxa"/>
            <w:tcBorders>
              <w:top w:val="single" w:sz="6" w:space="0" w:color="000000"/>
              <w:left w:val="single" w:sz="6" w:space="0" w:color="000000"/>
              <w:bottom w:val="single" w:sz="6" w:space="0" w:color="000000"/>
              <w:right w:val="single" w:sz="6" w:space="0" w:color="000000"/>
            </w:tcBorders>
            <w:hideMark/>
          </w:tcPr>
          <w:p w14:paraId="412BC6D3"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color w:val="000000"/>
                <w:sz w:val="20"/>
                <w:szCs w:val="20"/>
              </w:rPr>
              <w:t xml:space="preserve">Advies </w:t>
            </w:r>
            <w:proofErr w:type="gramStart"/>
            <w:r w:rsidRPr="00F06B32">
              <w:rPr>
                <w:rStyle w:val="normaltextrun"/>
                <w:rFonts w:ascii="Merriweather" w:hAnsi="Merriweather"/>
                <w:color w:val="000000"/>
                <w:sz w:val="20"/>
                <w:szCs w:val="20"/>
              </w:rPr>
              <w:t>omtrent</w:t>
            </w:r>
            <w:proofErr w:type="gramEnd"/>
            <w:r w:rsidRPr="00F06B32">
              <w:rPr>
                <w:rStyle w:val="normaltextrun"/>
                <w:rFonts w:ascii="Merriweather" w:hAnsi="Merriweather"/>
                <w:color w:val="000000"/>
                <w:sz w:val="20"/>
                <w:szCs w:val="20"/>
              </w:rPr>
              <w:t xml:space="preserve"> omgaan met de situatie, bijv. bij twijfels over stappen binnen het protocol</w:t>
            </w:r>
          </w:p>
        </w:tc>
      </w:tr>
      <w:tr w:rsidR="0034095A" w:rsidRPr="00F06B32" w14:paraId="6C1BC182" w14:textId="77777777" w:rsidTr="00C55871">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92ADBB" w14:textId="77777777" w:rsidR="0034095A" w:rsidRPr="00F06B32" w:rsidRDefault="0034095A" w:rsidP="00E25D36">
            <w:pPr>
              <w:spacing w:before="0" w:beforeAutospacing="0" w:after="0" w:afterAutospacing="0" w:line="276" w:lineRule="auto"/>
              <w:rPr>
                <w:szCs w:val="20"/>
              </w:rPr>
            </w:pPr>
          </w:p>
        </w:tc>
        <w:tc>
          <w:tcPr>
            <w:tcW w:w="2280" w:type="dxa"/>
            <w:tcBorders>
              <w:top w:val="single" w:sz="6" w:space="0" w:color="000000"/>
              <w:left w:val="nil"/>
              <w:bottom w:val="single" w:sz="6" w:space="0" w:color="000000"/>
              <w:right w:val="single" w:sz="6" w:space="0" w:color="000000"/>
            </w:tcBorders>
            <w:hideMark/>
          </w:tcPr>
          <w:p w14:paraId="1B1FC031"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hyperlink r:id="rId57" w:anchor="wat-kan-de-studentenpsycholoog-voor-je-doen" w:tgtFrame="_blank" w:history="1">
              <w:r w:rsidRPr="00F06B32">
                <w:rPr>
                  <w:rStyle w:val="normaltextrun"/>
                  <w:rFonts w:ascii="Merriweather" w:hAnsi="Merriweather"/>
                  <w:color w:val="467886"/>
                  <w:sz w:val="20"/>
                  <w:szCs w:val="20"/>
                  <w:u w:val="single"/>
                </w:rPr>
                <w:t>Studentpsycholoog</w:t>
              </w:r>
            </w:hyperlink>
            <w:r w:rsidRPr="00F06B32">
              <w:rPr>
                <w:rStyle w:val="eop"/>
                <w:rFonts w:ascii="Merriweather" w:hAnsi="Merriweather" w:cs="Calibri"/>
                <w:sz w:val="20"/>
                <w:szCs w:val="20"/>
              </w:rPr>
              <w:t> </w:t>
            </w:r>
          </w:p>
        </w:tc>
        <w:tc>
          <w:tcPr>
            <w:tcW w:w="5175" w:type="dxa"/>
            <w:tcBorders>
              <w:top w:val="single" w:sz="6" w:space="0" w:color="000000"/>
              <w:left w:val="single" w:sz="6" w:space="0" w:color="000000"/>
              <w:bottom w:val="single" w:sz="6" w:space="0" w:color="000000"/>
              <w:right w:val="single" w:sz="6" w:space="0" w:color="000000"/>
            </w:tcBorders>
            <w:hideMark/>
          </w:tcPr>
          <w:p w14:paraId="2C1CE8CD"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color w:val="000000"/>
                <w:sz w:val="20"/>
                <w:szCs w:val="20"/>
              </w:rPr>
              <w:t>Advies over het begeleiden van studenten in tijden van rouw en twijfels over stappen binnen het protocol </w:t>
            </w:r>
            <w:r w:rsidRPr="00F06B32">
              <w:rPr>
                <w:rStyle w:val="eop"/>
                <w:rFonts w:ascii="Merriweather" w:hAnsi="Merriweather"/>
                <w:color w:val="000000"/>
                <w:sz w:val="20"/>
                <w:szCs w:val="20"/>
              </w:rPr>
              <w:t> </w:t>
            </w:r>
          </w:p>
        </w:tc>
      </w:tr>
      <w:tr w:rsidR="0034095A" w:rsidRPr="00F06B32" w14:paraId="663A8CA2" w14:textId="77777777" w:rsidTr="00C55871">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DB8B8A" w14:textId="77777777" w:rsidR="0034095A" w:rsidRPr="00F06B32" w:rsidRDefault="0034095A" w:rsidP="00E25D36">
            <w:pPr>
              <w:spacing w:before="0" w:beforeAutospacing="0" w:after="0" w:afterAutospacing="0" w:line="276" w:lineRule="auto"/>
              <w:rPr>
                <w:szCs w:val="20"/>
              </w:rPr>
            </w:pPr>
          </w:p>
        </w:tc>
        <w:tc>
          <w:tcPr>
            <w:tcW w:w="2280" w:type="dxa"/>
            <w:tcBorders>
              <w:top w:val="single" w:sz="6" w:space="0" w:color="000000"/>
              <w:left w:val="nil"/>
              <w:bottom w:val="single" w:sz="6" w:space="0" w:color="000000"/>
              <w:right w:val="single" w:sz="6" w:space="0" w:color="000000"/>
            </w:tcBorders>
            <w:hideMark/>
          </w:tcPr>
          <w:p w14:paraId="24851BF4"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sz w:val="20"/>
                <w:szCs w:val="20"/>
              </w:rPr>
              <w:t>Studieadviseur</w:t>
            </w:r>
            <w:r w:rsidRPr="00F06B32">
              <w:rPr>
                <w:rStyle w:val="eop"/>
                <w:rFonts w:ascii="Merriweather" w:hAnsi="Merriweather" w:cs="Calibri"/>
                <w:sz w:val="20"/>
                <w:szCs w:val="20"/>
              </w:rPr>
              <w:t> </w:t>
            </w:r>
          </w:p>
        </w:tc>
        <w:tc>
          <w:tcPr>
            <w:tcW w:w="5175" w:type="dxa"/>
            <w:tcBorders>
              <w:top w:val="single" w:sz="6" w:space="0" w:color="000000"/>
              <w:left w:val="single" w:sz="6" w:space="0" w:color="000000"/>
              <w:bottom w:val="single" w:sz="6" w:space="0" w:color="000000"/>
              <w:right w:val="single" w:sz="6" w:space="0" w:color="000000"/>
            </w:tcBorders>
            <w:hideMark/>
          </w:tcPr>
          <w:p w14:paraId="218E2BFF"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color w:val="000000"/>
                <w:sz w:val="20"/>
                <w:szCs w:val="20"/>
              </w:rPr>
              <w:t>Als je je zorgen maakt over een student, om evt. samen te kijken naar mogelijke vervolgstappen </w:t>
            </w:r>
            <w:r w:rsidRPr="00F06B32">
              <w:rPr>
                <w:rStyle w:val="eop"/>
                <w:rFonts w:ascii="Merriweather" w:hAnsi="Merriweather"/>
                <w:color w:val="000000"/>
                <w:sz w:val="20"/>
                <w:szCs w:val="20"/>
              </w:rPr>
              <w:t> </w:t>
            </w:r>
          </w:p>
        </w:tc>
      </w:tr>
      <w:tr w:rsidR="0034095A" w:rsidRPr="00F06B32" w14:paraId="44F074CB" w14:textId="77777777" w:rsidTr="00C55871">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320920" w14:textId="77777777" w:rsidR="0034095A" w:rsidRPr="00F06B32" w:rsidRDefault="0034095A" w:rsidP="00E25D36">
            <w:pPr>
              <w:spacing w:before="0" w:beforeAutospacing="0" w:after="0" w:afterAutospacing="0" w:line="276" w:lineRule="auto"/>
              <w:rPr>
                <w:szCs w:val="20"/>
              </w:rPr>
            </w:pPr>
          </w:p>
        </w:tc>
        <w:tc>
          <w:tcPr>
            <w:tcW w:w="2280" w:type="dxa"/>
            <w:tcBorders>
              <w:top w:val="single" w:sz="6" w:space="0" w:color="000000"/>
              <w:left w:val="nil"/>
              <w:bottom w:val="single" w:sz="6" w:space="0" w:color="000000"/>
              <w:right w:val="single" w:sz="6" w:space="0" w:color="000000"/>
            </w:tcBorders>
            <w:hideMark/>
          </w:tcPr>
          <w:p w14:paraId="6D950E81"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hyperlink r:id="rId58" w:tgtFrame="_blank" w:history="1">
              <w:r w:rsidRPr="00F06B32">
                <w:rPr>
                  <w:rStyle w:val="normaltextrun"/>
                  <w:rFonts w:ascii="Merriweather" w:hAnsi="Merriweather"/>
                  <w:color w:val="467886"/>
                  <w:sz w:val="20"/>
                  <w:szCs w:val="20"/>
                  <w:u w:val="single"/>
                </w:rPr>
                <w:t>Bedrijfsarts</w:t>
              </w:r>
            </w:hyperlink>
            <w:r w:rsidRPr="00F06B32">
              <w:rPr>
                <w:rStyle w:val="normaltextrun"/>
                <w:rFonts w:ascii="Merriweather" w:hAnsi="Merriweather"/>
                <w:sz w:val="20"/>
                <w:szCs w:val="20"/>
              </w:rPr>
              <w:t xml:space="preserve">/ </w:t>
            </w:r>
            <w:proofErr w:type="spellStart"/>
            <w:r w:rsidRPr="00F06B32">
              <w:rPr>
                <w:rStyle w:val="normaltextrun"/>
                <w:rFonts w:ascii="Merriweather" w:hAnsi="Merriweather"/>
                <w:sz w:val="20"/>
                <w:szCs w:val="20"/>
              </w:rPr>
              <w:t>Bedrijfs</w:t>
            </w:r>
            <w:proofErr w:type="spellEnd"/>
            <w:r w:rsidRPr="00F06B32">
              <w:rPr>
                <w:rStyle w:val="normaltextrun"/>
                <w:rFonts w:ascii="Merriweather" w:hAnsi="Merriweather"/>
                <w:sz w:val="20"/>
                <w:szCs w:val="20"/>
              </w:rPr>
              <w:t xml:space="preserve"> </w:t>
            </w:r>
            <w:proofErr w:type="spellStart"/>
            <w:r w:rsidRPr="00F06B32">
              <w:rPr>
                <w:rStyle w:val="normaltextrun"/>
                <w:rFonts w:ascii="Merriweather" w:hAnsi="Merriweather"/>
                <w:sz w:val="20"/>
                <w:szCs w:val="20"/>
              </w:rPr>
              <w:t>Maatschapelijk</w:t>
            </w:r>
            <w:proofErr w:type="spellEnd"/>
            <w:r w:rsidRPr="00F06B32">
              <w:rPr>
                <w:rStyle w:val="normaltextrun"/>
                <w:rFonts w:ascii="Merriweather" w:hAnsi="Merriweather"/>
                <w:sz w:val="20"/>
                <w:szCs w:val="20"/>
              </w:rPr>
              <w:t xml:space="preserve"> Werk/ </w:t>
            </w:r>
            <w:proofErr w:type="spellStart"/>
            <w:r w:rsidRPr="00F06B32">
              <w:rPr>
                <w:rStyle w:val="normaltextrun"/>
                <w:rFonts w:ascii="Merriweather" w:hAnsi="Merriweather"/>
                <w:sz w:val="20"/>
                <w:szCs w:val="20"/>
              </w:rPr>
              <w:t>Bedrijfs</w:t>
            </w:r>
            <w:proofErr w:type="spellEnd"/>
            <w:r w:rsidRPr="00F06B32">
              <w:rPr>
                <w:rStyle w:val="normaltextrun"/>
                <w:rFonts w:ascii="Merriweather" w:hAnsi="Merriweather"/>
                <w:sz w:val="20"/>
                <w:szCs w:val="20"/>
              </w:rPr>
              <w:t xml:space="preserve"> Opvangteam (Pilot bij FGGA)</w:t>
            </w:r>
          </w:p>
        </w:tc>
        <w:tc>
          <w:tcPr>
            <w:tcW w:w="5175" w:type="dxa"/>
            <w:tcBorders>
              <w:top w:val="single" w:sz="6" w:space="0" w:color="000000"/>
              <w:left w:val="single" w:sz="6" w:space="0" w:color="000000"/>
              <w:bottom w:val="single" w:sz="6" w:space="0" w:color="000000"/>
              <w:right w:val="single" w:sz="6" w:space="0" w:color="000000"/>
            </w:tcBorders>
            <w:hideMark/>
          </w:tcPr>
          <w:p w14:paraId="0A5A4AB3"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color w:val="000000"/>
                <w:sz w:val="20"/>
                <w:szCs w:val="20"/>
              </w:rPr>
              <w:t>Mogelijk bij doorverwijzing vanuit je leidinggevende, als het verlies je gezondheidsklachten geeft en/of je beperkt in je werk. </w:t>
            </w:r>
            <w:r w:rsidRPr="00F06B32">
              <w:rPr>
                <w:rStyle w:val="eop"/>
                <w:rFonts w:ascii="Merriweather" w:hAnsi="Merriweather"/>
                <w:color w:val="000000"/>
                <w:sz w:val="20"/>
                <w:szCs w:val="20"/>
              </w:rPr>
              <w:t> </w:t>
            </w:r>
          </w:p>
        </w:tc>
      </w:tr>
      <w:tr w:rsidR="0034095A" w:rsidRPr="00F06B32" w14:paraId="4A4F7F87" w14:textId="77777777" w:rsidTr="00C55871">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BD5953" w14:textId="77777777" w:rsidR="0034095A" w:rsidRPr="00F06B32" w:rsidRDefault="0034095A" w:rsidP="00E25D36">
            <w:pPr>
              <w:spacing w:before="0" w:beforeAutospacing="0" w:after="0" w:afterAutospacing="0" w:line="276" w:lineRule="auto"/>
              <w:rPr>
                <w:szCs w:val="20"/>
              </w:rPr>
            </w:pPr>
          </w:p>
        </w:tc>
        <w:tc>
          <w:tcPr>
            <w:tcW w:w="2280" w:type="dxa"/>
            <w:tcBorders>
              <w:top w:val="single" w:sz="6" w:space="0" w:color="000000"/>
              <w:left w:val="nil"/>
              <w:bottom w:val="single" w:sz="6" w:space="0" w:color="000000"/>
              <w:right w:val="single" w:sz="6" w:space="0" w:color="000000"/>
            </w:tcBorders>
            <w:hideMark/>
          </w:tcPr>
          <w:p w14:paraId="1618AD3B"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hyperlink r:id="rId59" w:tgtFrame="_blank" w:history="1">
              <w:r w:rsidRPr="00F06B32">
                <w:rPr>
                  <w:rStyle w:val="normaltextrun"/>
                  <w:rFonts w:ascii="Merriweather" w:hAnsi="Merriweather"/>
                  <w:color w:val="467886"/>
                  <w:sz w:val="20"/>
                  <w:szCs w:val="20"/>
                  <w:u w:val="single"/>
                </w:rPr>
                <w:t>Vertrouwenspersoon</w:t>
              </w:r>
            </w:hyperlink>
            <w:r w:rsidRPr="00F06B32">
              <w:rPr>
                <w:rStyle w:val="eop"/>
                <w:rFonts w:ascii="Merriweather" w:hAnsi="Merriweather" w:cs="Calibri"/>
                <w:sz w:val="20"/>
                <w:szCs w:val="20"/>
              </w:rPr>
              <w:t> </w:t>
            </w:r>
          </w:p>
        </w:tc>
        <w:tc>
          <w:tcPr>
            <w:tcW w:w="5175" w:type="dxa"/>
            <w:tcBorders>
              <w:top w:val="single" w:sz="6" w:space="0" w:color="000000"/>
              <w:left w:val="single" w:sz="6" w:space="0" w:color="000000"/>
              <w:bottom w:val="single" w:sz="6" w:space="0" w:color="000000"/>
              <w:right w:val="single" w:sz="6" w:space="0" w:color="000000"/>
            </w:tcBorders>
            <w:hideMark/>
          </w:tcPr>
          <w:p w14:paraId="4BBA6F5F"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color w:val="000000"/>
                <w:sz w:val="20"/>
                <w:szCs w:val="20"/>
              </w:rPr>
              <w:t>Luisterend oor van iemand die buiten de organisatie staat, maar wel de organisatie kent</w:t>
            </w:r>
            <w:r w:rsidRPr="00F06B32">
              <w:rPr>
                <w:rStyle w:val="eop"/>
                <w:rFonts w:ascii="Merriweather" w:hAnsi="Merriweather"/>
                <w:color w:val="000000"/>
                <w:sz w:val="20"/>
                <w:szCs w:val="20"/>
              </w:rPr>
              <w:t> </w:t>
            </w:r>
          </w:p>
        </w:tc>
      </w:tr>
      <w:tr w:rsidR="0034095A" w:rsidRPr="00F06B32" w14:paraId="25A7F1A2" w14:textId="77777777" w:rsidTr="00C55871">
        <w:trPr>
          <w:trHeight w:val="300"/>
        </w:trPr>
        <w:tc>
          <w:tcPr>
            <w:tcW w:w="1545" w:type="dxa"/>
            <w:vMerge w:val="restart"/>
            <w:tcBorders>
              <w:top w:val="nil"/>
              <w:left w:val="single" w:sz="6" w:space="0" w:color="000000"/>
              <w:bottom w:val="single" w:sz="6" w:space="0" w:color="000000"/>
              <w:right w:val="single" w:sz="6" w:space="0" w:color="000000"/>
            </w:tcBorders>
            <w:vAlign w:val="center"/>
            <w:hideMark/>
          </w:tcPr>
          <w:p w14:paraId="66DC4D16"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color w:val="000000"/>
                <w:sz w:val="20"/>
                <w:szCs w:val="20"/>
              </w:rPr>
              <w:t>Extern</w:t>
            </w:r>
            <w:r w:rsidRPr="00F06B32">
              <w:rPr>
                <w:rStyle w:val="eop"/>
                <w:rFonts w:ascii="Merriweather" w:hAnsi="Merriweather"/>
                <w:color w:val="000000"/>
                <w:sz w:val="20"/>
                <w:szCs w:val="20"/>
              </w:rPr>
              <w:t> </w:t>
            </w:r>
          </w:p>
        </w:tc>
        <w:tc>
          <w:tcPr>
            <w:tcW w:w="2280" w:type="dxa"/>
            <w:tcBorders>
              <w:top w:val="single" w:sz="6" w:space="0" w:color="000000"/>
              <w:left w:val="single" w:sz="6" w:space="0" w:color="000000"/>
              <w:bottom w:val="single" w:sz="6" w:space="0" w:color="000000"/>
              <w:right w:val="single" w:sz="6" w:space="0" w:color="000000"/>
            </w:tcBorders>
            <w:hideMark/>
          </w:tcPr>
          <w:p w14:paraId="2C86262D"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hyperlink r:id="rId60" w:tgtFrame="_blank" w:history="1">
              <w:r w:rsidRPr="00F06B32">
                <w:rPr>
                  <w:rStyle w:val="normaltextrun"/>
                  <w:rFonts w:ascii="Merriweather" w:hAnsi="Merriweather"/>
                  <w:color w:val="467886"/>
                  <w:sz w:val="20"/>
                  <w:szCs w:val="20"/>
                  <w:u w:val="single"/>
                </w:rPr>
                <w:t>Slachtofferhulp</w:t>
              </w:r>
            </w:hyperlink>
            <w:r w:rsidRPr="00F06B32">
              <w:rPr>
                <w:rStyle w:val="eop"/>
                <w:rFonts w:ascii="Merriweather" w:hAnsi="Merriweather" w:cs="Calibri"/>
                <w:sz w:val="20"/>
                <w:szCs w:val="20"/>
              </w:rPr>
              <w:t> </w:t>
            </w:r>
          </w:p>
        </w:tc>
        <w:tc>
          <w:tcPr>
            <w:tcW w:w="5175" w:type="dxa"/>
            <w:tcBorders>
              <w:top w:val="single" w:sz="6" w:space="0" w:color="000000"/>
              <w:left w:val="single" w:sz="6" w:space="0" w:color="000000"/>
              <w:bottom w:val="single" w:sz="6" w:space="0" w:color="000000"/>
              <w:right w:val="single" w:sz="6" w:space="0" w:color="000000"/>
            </w:tcBorders>
          </w:tcPr>
          <w:p w14:paraId="31735661"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rStyle w:val="normaltextrun"/>
                <w:color w:val="000000"/>
                <w:szCs w:val="20"/>
              </w:rPr>
              <w:t>Gesprek over wat je hebt meegemaakt, emotioneel, praktisch en juridisch</w:t>
            </w:r>
            <w:r w:rsidRPr="00F06B32">
              <w:rPr>
                <w:rStyle w:val="eop"/>
                <w:color w:val="000000"/>
                <w:szCs w:val="20"/>
              </w:rPr>
              <w:t> </w:t>
            </w:r>
          </w:p>
          <w:p w14:paraId="30C58C66"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rStyle w:val="normaltextrun"/>
                <w:color w:val="000000"/>
                <w:szCs w:val="20"/>
              </w:rPr>
              <w:t>Voor lotgenotencontact</w:t>
            </w:r>
            <w:r w:rsidRPr="00F06B32">
              <w:rPr>
                <w:rStyle w:val="eop"/>
                <w:color w:val="000000"/>
                <w:szCs w:val="20"/>
              </w:rPr>
              <w:t> </w:t>
            </w:r>
          </w:p>
        </w:tc>
      </w:tr>
      <w:tr w:rsidR="0034095A" w:rsidRPr="00F06B32" w14:paraId="6F04D891" w14:textId="77777777" w:rsidTr="00C55871">
        <w:trPr>
          <w:trHeight w:val="300"/>
        </w:trPr>
        <w:tc>
          <w:tcPr>
            <w:tcW w:w="0" w:type="auto"/>
            <w:vMerge/>
            <w:tcBorders>
              <w:top w:val="nil"/>
              <w:left w:val="single" w:sz="6" w:space="0" w:color="000000"/>
              <w:bottom w:val="single" w:sz="6" w:space="0" w:color="000000"/>
              <w:right w:val="single" w:sz="6" w:space="0" w:color="000000"/>
            </w:tcBorders>
            <w:vAlign w:val="center"/>
            <w:hideMark/>
          </w:tcPr>
          <w:p w14:paraId="36ED9FC1" w14:textId="77777777" w:rsidR="0034095A" w:rsidRPr="00F06B32" w:rsidRDefault="0034095A" w:rsidP="00E25D36">
            <w:pPr>
              <w:spacing w:before="0" w:beforeAutospacing="0" w:after="0" w:afterAutospacing="0" w:line="276" w:lineRule="auto"/>
              <w:rPr>
                <w:szCs w:val="20"/>
              </w:rPr>
            </w:pPr>
          </w:p>
        </w:tc>
        <w:tc>
          <w:tcPr>
            <w:tcW w:w="0" w:type="auto"/>
            <w:tcBorders>
              <w:top w:val="single" w:sz="6" w:space="0" w:color="000000"/>
              <w:left w:val="nil"/>
              <w:bottom w:val="single" w:sz="6" w:space="0" w:color="000000"/>
              <w:right w:val="single" w:sz="6" w:space="0" w:color="000000"/>
            </w:tcBorders>
            <w:hideMark/>
          </w:tcPr>
          <w:p w14:paraId="55168907" w14:textId="77777777" w:rsidR="0034095A" w:rsidRPr="00F06B32" w:rsidRDefault="0034095A" w:rsidP="00E25D36">
            <w:pPr>
              <w:pStyle w:val="paragraph"/>
              <w:numPr>
                <w:ilvl w:val="1"/>
                <w:numId w:val="17"/>
              </w:numPr>
              <w:tabs>
                <w:tab w:val="clear" w:pos="1440"/>
              </w:tabs>
              <w:spacing w:before="0" w:beforeAutospacing="0" w:after="0" w:afterAutospacing="0" w:line="276" w:lineRule="auto"/>
              <w:ind w:hanging="1438"/>
              <w:rPr>
                <w:rFonts w:ascii="Merriweather" w:hAnsi="Merriweather"/>
                <w:sz w:val="20"/>
                <w:szCs w:val="20"/>
              </w:rPr>
            </w:pPr>
          </w:p>
        </w:tc>
        <w:tc>
          <w:tcPr>
            <w:tcW w:w="5175" w:type="dxa"/>
            <w:tcBorders>
              <w:top w:val="single" w:sz="6" w:space="0" w:color="000000"/>
              <w:left w:val="single" w:sz="6" w:space="0" w:color="000000"/>
              <w:bottom w:val="single" w:sz="6" w:space="0" w:color="000000"/>
              <w:right w:val="single" w:sz="6" w:space="0" w:color="000000"/>
            </w:tcBorders>
          </w:tcPr>
          <w:p w14:paraId="5C93AA2F" w14:textId="77777777" w:rsidR="0034095A" w:rsidRPr="00F06B32" w:rsidRDefault="0034095A" w:rsidP="00E25D36">
            <w:pPr>
              <w:pStyle w:val="Lijstalinea"/>
              <w:spacing w:before="0" w:beforeAutospacing="0" w:after="0" w:afterAutospacing="0" w:line="276" w:lineRule="auto"/>
              <w:ind w:left="315" w:hanging="315"/>
              <w:rPr>
                <w:rStyle w:val="normaltextrun"/>
                <w:szCs w:val="20"/>
              </w:rPr>
            </w:pPr>
            <w:r w:rsidRPr="00F06B32">
              <w:rPr>
                <w:rStyle w:val="normaltextrun"/>
                <w:color w:val="000000"/>
                <w:szCs w:val="20"/>
              </w:rPr>
              <w:t>Een (anoniem) gesprek in het geval van suïcide</w:t>
            </w:r>
          </w:p>
          <w:p w14:paraId="27F4A258"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rStyle w:val="normaltextrun"/>
                <w:color w:val="000000"/>
                <w:szCs w:val="20"/>
              </w:rPr>
              <w:t>Om ervaringsverhalen te lezen </w:t>
            </w:r>
            <w:r w:rsidRPr="00F06B32">
              <w:rPr>
                <w:rStyle w:val="eop"/>
                <w:color w:val="000000"/>
                <w:szCs w:val="20"/>
              </w:rPr>
              <w:t> </w:t>
            </w:r>
          </w:p>
        </w:tc>
      </w:tr>
      <w:tr w:rsidR="0034095A" w:rsidRPr="00F06B32" w14:paraId="221C6259" w14:textId="77777777" w:rsidTr="00C55871">
        <w:trPr>
          <w:trHeight w:val="300"/>
        </w:trPr>
        <w:tc>
          <w:tcPr>
            <w:tcW w:w="0" w:type="auto"/>
            <w:vMerge/>
            <w:tcBorders>
              <w:top w:val="nil"/>
              <w:left w:val="single" w:sz="6" w:space="0" w:color="000000"/>
              <w:bottom w:val="single" w:sz="6" w:space="0" w:color="000000"/>
              <w:right w:val="single" w:sz="6" w:space="0" w:color="000000"/>
            </w:tcBorders>
            <w:vAlign w:val="center"/>
            <w:hideMark/>
          </w:tcPr>
          <w:p w14:paraId="27F52146" w14:textId="77777777" w:rsidR="0034095A" w:rsidRPr="00F06B32" w:rsidRDefault="0034095A" w:rsidP="00E25D36">
            <w:pPr>
              <w:spacing w:before="0" w:beforeAutospacing="0" w:after="0" w:afterAutospacing="0" w:line="276" w:lineRule="auto"/>
              <w:rPr>
                <w:szCs w:val="20"/>
              </w:rPr>
            </w:pPr>
          </w:p>
        </w:tc>
        <w:tc>
          <w:tcPr>
            <w:tcW w:w="2280" w:type="dxa"/>
            <w:tcBorders>
              <w:top w:val="single" w:sz="6" w:space="0" w:color="000000"/>
              <w:left w:val="nil"/>
              <w:bottom w:val="single" w:sz="6" w:space="0" w:color="000000"/>
              <w:right w:val="single" w:sz="6" w:space="0" w:color="000000"/>
            </w:tcBorders>
            <w:hideMark/>
          </w:tcPr>
          <w:p w14:paraId="020A31CE"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hyperlink r:id="rId61" w:tgtFrame="_blank" w:history="1">
              <w:r w:rsidRPr="00F06B32">
                <w:rPr>
                  <w:rStyle w:val="normaltextrun"/>
                  <w:rFonts w:ascii="Merriweather" w:hAnsi="Merriweather"/>
                  <w:color w:val="0563C1"/>
                  <w:sz w:val="20"/>
                  <w:szCs w:val="20"/>
                  <w:u w:val="single"/>
                </w:rPr>
                <w:t>Luisterlijn</w:t>
              </w:r>
            </w:hyperlink>
            <w:r w:rsidRPr="00F06B32">
              <w:rPr>
                <w:rStyle w:val="eop"/>
                <w:rFonts w:ascii="Merriweather" w:hAnsi="Merriweather" w:cs="Calibri"/>
                <w:sz w:val="20"/>
                <w:szCs w:val="20"/>
              </w:rPr>
              <w:t> </w:t>
            </w:r>
          </w:p>
        </w:tc>
        <w:tc>
          <w:tcPr>
            <w:tcW w:w="5175" w:type="dxa"/>
            <w:tcBorders>
              <w:top w:val="single" w:sz="6" w:space="0" w:color="000000"/>
              <w:left w:val="single" w:sz="6" w:space="0" w:color="000000"/>
              <w:bottom w:val="single" w:sz="6" w:space="0" w:color="000000"/>
              <w:right w:val="single" w:sz="6" w:space="0" w:color="000000"/>
            </w:tcBorders>
          </w:tcPr>
          <w:p w14:paraId="5C25683A"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color w:val="000000" w:themeColor="text1"/>
                <w:sz w:val="20"/>
                <w:szCs w:val="20"/>
              </w:rPr>
              <w:t>Een (anoniem) gesprek en een luisterend oor (telefoon, chat, e-mail), 24/7 beschikbaar.</w:t>
            </w:r>
            <w:r w:rsidRPr="00F06B32">
              <w:rPr>
                <w:rStyle w:val="eop"/>
                <w:rFonts w:ascii="Merriweather" w:hAnsi="Merriweather"/>
                <w:color w:val="000000" w:themeColor="text1"/>
                <w:sz w:val="20"/>
                <w:szCs w:val="20"/>
              </w:rPr>
              <w:t> </w:t>
            </w:r>
          </w:p>
        </w:tc>
      </w:tr>
      <w:tr w:rsidR="0034095A" w:rsidRPr="00F06B32" w14:paraId="20564D19" w14:textId="77777777" w:rsidTr="00C55871">
        <w:trPr>
          <w:trHeight w:val="300"/>
        </w:trPr>
        <w:tc>
          <w:tcPr>
            <w:tcW w:w="0" w:type="auto"/>
            <w:vMerge/>
            <w:tcBorders>
              <w:top w:val="nil"/>
              <w:left w:val="single" w:sz="6" w:space="0" w:color="000000"/>
              <w:bottom w:val="single" w:sz="6" w:space="0" w:color="000000"/>
              <w:right w:val="single" w:sz="6" w:space="0" w:color="000000"/>
            </w:tcBorders>
            <w:vAlign w:val="center"/>
            <w:hideMark/>
          </w:tcPr>
          <w:p w14:paraId="35F5C2AE" w14:textId="77777777" w:rsidR="0034095A" w:rsidRPr="00F06B32" w:rsidRDefault="0034095A" w:rsidP="00E25D36">
            <w:pPr>
              <w:spacing w:before="0" w:beforeAutospacing="0" w:after="0" w:afterAutospacing="0" w:line="276" w:lineRule="auto"/>
              <w:rPr>
                <w:szCs w:val="20"/>
              </w:rPr>
            </w:pPr>
          </w:p>
        </w:tc>
        <w:tc>
          <w:tcPr>
            <w:tcW w:w="2280" w:type="dxa"/>
            <w:tcBorders>
              <w:top w:val="single" w:sz="6" w:space="0" w:color="000000"/>
              <w:left w:val="nil"/>
              <w:bottom w:val="single" w:sz="6" w:space="0" w:color="000000"/>
              <w:right w:val="single" w:sz="6" w:space="0" w:color="000000"/>
            </w:tcBorders>
            <w:hideMark/>
          </w:tcPr>
          <w:p w14:paraId="303A5897" w14:textId="77777777" w:rsidR="0034095A" w:rsidRPr="00F06B32" w:rsidRDefault="0034095A" w:rsidP="00E25D36">
            <w:pPr>
              <w:pStyle w:val="paragraph"/>
              <w:spacing w:before="0" w:beforeAutospacing="0" w:after="0" w:afterAutospacing="0" w:line="276" w:lineRule="auto"/>
              <w:rPr>
                <w:rFonts w:ascii="Merriweather" w:hAnsi="Merriweather"/>
                <w:sz w:val="20"/>
                <w:szCs w:val="20"/>
              </w:rPr>
            </w:pPr>
            <w:r w:rsidRPr="00F06B32">
              <w:rPr>
                <w:rStyle w:val="normaltextrun"/>
                <w:rFonts w:ascii="Merriweather" w:hAnsi="Merriweather"/>
                <w:sz w:val="20"/>
                <w:szCs w:val="20"/>
              </w:rPr>
              <w:t>Huisarts </w:t>
            </w:r>
            <w:r w:rsidRPr="00F06B32">
              <w:rPr>
                <w:rStyle w:val="eop"/>
                <w:rFonts w:ascii="Merriweather" w:hAnsi="Merriweather"/>
                <w:sz w:val="20"/>
                <w:szCs w:val="20"/>
              </w:rPr>
              <w:t> </w:t>
            </w:r>
          </w:p>
        </w:tc>
        <w:tc>
          <w:tcPr>
            <w:tcW w:w="5175" w:type="dxa"/>
            <w:tcBorders>
              <w:top w:val="single" w:sz="6" w:space="0" w:color="000000"/>
              <w:left w:val="single" w:sz="6" w:space="0" w:color="000000"/>
              <w:bottom w:val="single" w:sz="6" w:space="0" w:color="000000"/>
              <w:right w:val="single" w:sz="6" w:space="0" w:color="000000"/>
            </w:tcBorders>
          </w:tcPr>
          <w:p w14:paraId="4965685B"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rStyle w:val="normaltextrun"/>
                <w:color w:val="000000"/>
                <w:szCs w:val="20"/>
              </w:rPr>
              <w:t>Bespreken wat de gevolgen van de gebeurtenis zijn, bij bijvoorbeeld stressklachten</w:t>
            </w:r>
            <w:r w:rsidRPr="00F06B32">
              <w:rPr>
                <w:rStyle w:val="eop"/>
                <w:color w:val="000000"/>
                <w:szCs w:val="20"/>
              </w:rPr>
              <w:t> </w:t>
            </w:r>
          </w:p>
          <w:p w14:paraId="52613A2F" w14:textId="77777777" w:rsidR="0034095A" w:rsidRPr="00F06B32" w:rsidRDefault="0034095A" w:rsidP="00E25D36">
            <w:pPr>
              <w:pStyle w:val="Lijstalinea"/>
              <w:spacing w:before="0" w:beforeAutospacing="0" w:after="0" w:afterAutospacing="0" w:line="276" w:lineRule="auto"/>
              <w:ind w:left="315" w:hanging="315"/>
              <w:rPr>
                <w:rStyle w:val="normaltextrun"/>
                <w:szCs w:val="20"/>
              </w:rPr>
            </w:pPr>
            <w:r w:rsidRPr="00F06B32">
              <w:rPr>
                <w:rStyle w:val="normaltextrun"/>
                <w:color w:val="000000"/>
                <w:szCs w:val="20"/>
              </w:rPr>
              <w:t>Officiële verwijzing naar verdere hulp</w:t>
            </w:r>
          </w:p>
          <w:p w14:paraId="7701EFB8"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rStyle w:val="normaltextrun"/>
                <w:color w:val="000000"/>
                <w:szCs w:val="20"/>
              </w:rPr>
              <w:t>Om met de praktijkondersteuner te praten </w:t>
            </w:r>
            <w:r w:rsidRPr="00F06B32">
              <w:rPr>
                <w:rStyle w:val="eop"/>
                <w:color w:val="000000"/>
                <w:szCs w:val="20"/>
              </w:rPr>
              <w:t> </w:t>
            </w:r>
          </w:p>
        </w:tc>
      </w:tr>
    </w:tbl>
    <w:p w14:paraId="29D87740" w14:textId="77777777" w:rsidR="0034095A" w:rsidRPr="00F06B32" w:rsidRDefault="0034095A" w:rsidP="00E25D36">
      <w:pPr>
        <w:spacing w:before="0" w:beforeAutospacing="0" w:after="0" w:afterAutospacing="0" w:line="276" w:lineRule="auto"/>
        <w:rPr>
          <w:rFonts w:cstheme="majorBidi"/>
          <w:color w:val="0F4761" w:themeColor="accent1" w:themeShade="BF"/>
          <w:kern w:val="2"/>
          <w:szCs w:val="20"/>
          <w14:ligatures w14:val="standardContextual"/>
        </w:rPr>
      </w:pPr>
      <w:r w:rsidRPr="00F06B32">
        <w:rPr>
          <w:szCs w:val="20"/>
        </w:rPr>
        <w:br w:type="page"/>
      </w:r>
    </w:p>
    <w:p w14:paraId="70638A72" w14:textId="77777777" w:rsidR="0034095A" w:rsidRPr="00F06B32" w:rsidRDefault="0034095A" w:rsidP="00E25D36">
      <w:pPr>
        <w:pStyle w:val="Kop2"/>
        <w:spacing w:line="276" w:lineRule="auto"/>
        <w:rPr>
          <w:rStyle w:val="Verwijzingopmerking"/>
          <w:sz w:val="32"/>
          <w:szCs w:val="30"/>
          <w:lang w:val="nl-NL"/>
        </w:rPr>
      </w:pPr>
      <w:bookmarkStart w:id="23" w:name="_BIJLAGE_3:_TEMPLATE"/>
      <w:bookmarkStart w:id="24" w:name="_Toc214530776"/>
      <w:bookmarkStart w:id="25" w:name="_Toc235106593"/>
      <w:bookmarkEnd w:id="23"/>
      <w:r w:rsidRPr="00F06B32">
        <w:rPr>
          <w:lang w:val="nl-NL"/>
        </w:rPr>
        <w:lastRenderedPageBreak/>
        <w:t>BIJLAGE 3</w:t>
      </w:r>
      <w:r w:rsidRPr="00F06B32">
        <w:rPr>
          <w:rStyle w:val="Onopgelostemelding"/>
          <w:color w:val="001158"/>
          <w:shd w:val="clear" w:color="auto" w:fill="auto"/>
          <w:lang w:val="nl-NL"/>
        </w:rPr>
        <w:t>: TEMPLATE VOOR EVALUATIE</w:t>
      </w:r>
      <w:bookmarkEnd w:id="18"/>
      <w:bookmarkEnd w:id="19"/>
      <w:bookmarkEnd w:id="20"/>
      <w:bookmarkEnd w:id="24"/>
      <w:bookmarkEnd w:id="25"/>
    </w:p>
    <w:p w14:paraId="35C31A18" w14:textId="77777777" w:rsidR="0034095A" w:rsidRPr="00F06B32" w:rsidRDefault="0034095A" w:rsidP="00E25D36">
      <w:pPr>
        <w:spacing w:before="0" w:beforeAutospacing="0" w:after="0" w:afterAutospacing="0" w:line="276" w:lineRule="auto"/>
        <w:rPr>
          <w:szCs w:val="20"/>
        </w:rPr>
      </w:pPr>
      <w:r w:rsidRPr="00F06B32">
        <w:rPr>
          <w:szCs w:val="20"/>
        </w:rPr>
        <w:t xml:space="preserve">Door te evalueren kunnen we ons protocol aan blijven scherpen, leren van de ervaringen en inventariseren of er nog behoeftes zijn bij betrokkenen (bijvoorbeeld nazorg). Dit template biedt een leidraad voor de evaluatie; voel je vrij om het naar eigen inzicht te gebruiken.  </w:t>
      </w:r>
    </w:p>
    <w:p w14:paraId="18CCED1A" w14:textId="77777777" w:rsidR="0034095A" w:rsidRPr="00F06B32" w:rsidRDefault="0034095A" w:rsidP="00E25D36">
      <w:pPr>
        <w:spacing w:before="0" w:beforeAutospacing="0" w:after="0" w:afterAutospacing="0" w:line="276" w:lineRule="auto"/>
        <w:rPr>
          <w:szCs w:val="20"/>
        </w:rPr>
      </w:pPr>
    </w:p>
    <w:tbl>
      <w:tblPr>
        <w:tblW w:w="9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7"/>
        <w:gridCol w:w="4667"/>
      </w:tblGrid>
      <w:tr w:rsidR="0034095A" w:rsidRPr="00F06B32" w14:paraId="007DBBB1" w14:textId="77777777" w:rsidTr="00C55871">
        <w:trPr>
          <w:trHeight w:val="300"/>
        </w:trPr>
        <w:tc>
          <w:tcPr>
            <w:tcW w:w="9054" w:type="dxa"/>
            <w:gridSpan w:val="2"/>
            <w:tcBorders>
              <w:top w:val="single" w:sz="6" w:space="0" w:color="auto"/>
              <w:left w:val="single" w:sz="6" w:space="0" w:color="auto"/>
              <w:bottom w:val="single" w:sz="6" w:space="0" w:color="auto"/>
              <w:right w:val="single" w:sz="6" w:space="0" w:color="auto"/>
            </w:tcBorders>
            <w:shd w:val="clear" w:color="auto" w:fill="E8E8E8" w:themeFill="background2"/>
          </w:tcPr>
          <w:p w14:paraId="08B0C4E2" w14:textId="77777777" w:rsidR="0034095A" w:rsidRPr="00F06B32" w:rsidRDefault="0034095A" w:rsidP="00E25D36">
            <w:pPr>
              <w:spacing w:before="0" w:beforeAutospacing="0" w:after="0" w:afterAutospacing="0" w:line="276" w:lineRule="auto"/>
              <w:ind w:left="127"/>
              <w:rPr>
                <w:b/>
                <w:bCs/>
                <w:szCs w:val="20"/>
              </w:rPr>
            </w:pPr>
            <w:r w:rsidRPr="00F06B32">
              <w:rPr>
                <w:b/>
                <w:bCs/>
                <w:szCs w:val="20"/>
              </w:rPr>
              <w:t>Algemeen</w:t>
            </w:r>
          </w:p>
        </w:tc>
      </w:tr>
      <w:tr w:rsidR="0034095A" w:rsidRPr="00F06B32" w14:paraId="30A06857"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72962181" w14:textId="77777777" w:rsidR="0034095A" w:rsidRPr="00F06B32" w:rsidRDefault="0034095A" w:rsidP="00E25D36">
            <w:pPr>
              <w:spacing w:before="0" w:beforeAutospacing="0" w:after="240" w:afterAutospacing="0" w:line="276" w:lineRule="auto"/>
              <w:ind w:left="127"/>
              <w:rPr>
                <w:szCs w:val="20"/>
              </w:rPr>
            </w:pPr>
            <w:r w:rsidRPr="00F06B32">
              <w:rPr>
                <w:szCs w:val="20"/>
              </w:rPr>
              <w:t>Is het protocol duidelijk en makkelijk te gebruiken?</w:t>
            </w:r>
          </w:p>
        </w:tc>
        <w:sdt>
          <w:sdtPr>
            <w:rPr>
              <w:rStyle w:val="Invoerveld"/>
              <w:szCs w:val="20"/>
            </w:rPr>
            <w:alias w:val="Invoervak"/>
            <w:tag w:val="Invoervak"/>
            <w:id w:val="734751766"/>
            <w:placeholder>
              <w:docPart w:val="83AEE8D1073F4321ADB8B98126B983B8"/>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04905884" w14:textId="77777777" w:rsidR="0034095A" w:rsidRPr="00F06B32" w:rsidRDefault="0034095A" w:rsidP="00E25D36">
                <w:pPr>
                  <w:spacing w:before="0" w:beforeAutospacing="0" w:after="240" w:afterAutospacing="0" w:line="276" w:lineRule="auto"/>
                  <w:ind w:left="114"/>
                  <w:rPr>
                    <w:szCs w:val="20"/>
                  </w:rPr>
                </w:pPr>
                <w:r w:rsidRPr="00F06B32">
                  <w:rPr>
                    <w:szCs w:val="20"/>
                  </w:rPr>
                  <w:t>Invulveld</w:t>
                </w:r>
              </w:p>
            </w:tc>
          </w:sdtContent>
        </w:sdt>
      </w:tr>
      <w:tr w:rsidR="0034095A" w:rsidRPr="00F06B32" w14:paraId="07090EBE"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14CFA7C7" w14:textId="77777777" w:rsidR="0034095A" w:rsidRPr="00F06B32" w:rsidRDefault="0034095A" w:rsidP="00E25D36">
            <w:pPr>
              <w:spacing w:before="0" w:beforeAutospacing="0" w:after="240" w:afterAutospacing="0" w:line="276" w:lineRule="auto"/>
              <w:ind w:left="127"/>
              <w:rPr>
                <w:szCs w:val="20"/>
              </w:rPr>
            </w:pPr>
            <w:r w:rsidRPr="00F06B32">
              <w:rPr>
                <w:szCs w:val="20"/>
              </w:rPr>
              <w:t>Zijn alle betrokkenen op de hoogte van het protocol?</w:t>
            </w:r>
          </w:p>
        </w:tc>
        <w:sdt>
          <w:sdtPr>
            <w:rPr>
              <w:rStyle w:val="Invoerveld"/>
              <w:szCs w:val="20"/>
            </w:rPr>
            <w:alias w:val="Invoervak"/>
            <w:tag w:val="Invoervak"/>
            <w:id w:val="-343557958"/>
            <w:placeholder>
              <w:docPart w:val="0961BBCBF7534AC386CE2F7F2BDF4093"/>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7D642C6B" w14:textId="77777777" w:rsidR="0034095A" w:rsidRPr="00F06B32" w:rsidRDefault="0034095A" w:rsidP="00E25D36">
                <w:pPr>
                  <w:spacing w:before="0" w:beforeAutospacing="0" w:after="240" w:afterAutospacing="0" w:line="276" w:lineRule="auto"/>
                  <w:ind w:left="114"/>
                  <w:rPr>
                    <w:szCs w:val="20"/>
                  </w:rPr>
                </w:pPr>
                <w:r w:rsidRPr="00F06B32">
                  <w:rPr>
                    <w:szCs w:val="20"/>
                  </w:rPr>
                  <w:t>Invulveld</w:t>
                </w:r>
              </w:p>
            </w:tc>
          </w:sdtContent>
        </w:sdt>
      </w:tr>
      <w:tr w:rsidR="0034095A" w:rsidRPr="00F06B32" w14:paraId="416E9721"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01874AE5" w14:textId="77777777" w:rsidR="0034095A" w:rsidRPr="00F06B32" w:rsidRDefault="0034095A" w:rsidP="00E25D36">
            <w:pPr>
              <w:spacing w:before="0" w:beforeAutospacing="0" w:after="240" w:afterAutospacing="0" w:line="276" w:lineRule="auto"/>
              <w:ind w:left="127"/>
              <w:rPr>
                <w:szCs w:val="20"/>
              </w:rPr>
            </w:pPr>
            <w:r w:rsidRPr="00F06B32">
              <w:rPr>
                <w:szCs w:val="20"/>
              </w:rPr>
              <w:t>Hoe bruikbaar vind jij het protocol?</w:t>
            </w:r>
          </w:p>
        </w:tc>
        <w:sdt>
          <w:sdtPr>
            <w:rPr>
              <w:rStyle w:val="Invoerveld"/>
              <w:szCs w:val="20"/>
            </w:rPr>
            <w:alias w:val="Invoervak"/>
            <w:tag w:val="Invoervak"/>
            <w:id w:val="160898642"/>
            <w:placeholder>
              <w:docPart w:val="4D79B8198EBD474FA28D9A806D140551"/>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3E50EBB0" w14:textId="77777777" w:rsidR="0034095A" w:rsidRPr="00F06B32" w:rsidRDefault="0034095A" w:rsidP="00E25D36">
                <w:pPr>
                  <w:spacing w:before="0" w:beforeAutospacing="0" w:after="240" w:afterAutospacing="0" w:line="276" w:lineRule="auto"/>
                  <w:ind w:left="114"/>
                  <w:rPr>
                    <w:szCs w:val="20"/>
                  </w:rPr>
                </w:pPr>
                <w:r w:rsidRPr="00F06B32">
                  <w:rPr>
                    <w:szCs w:val="20"/>
                  </w:rPr>
                  <w:t>Invulveld</w:t>
                </w:r>
              </w:p>
            </w:tc>
          </w:sdtContent>
        </w:sdt>
      </w:tr>
      <w:tr w:rsidR="0034095A" w:rsidRPr="00F06B32" w14:paraId="643D144C"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4AA8AA46" w14:textId="77777777" w:rsidR="0034095A" w:rsidRPr="00F06B32" w:rsidRDefault="0034095A" w:rsidP="00E25D36">
            <w:pPr>
              <w:spacing w:before="0" w:beforeAutospacing="0" w:after="240" w:afterAutospacing="0" w:line="276" w:lineRule="auto"/>
              <w:ind w:left="127"/>
              <w:rPr>
                <w:szCs w:val="20"/>
              </w:rPr>
            </w:pPr>
            <w:r w:rsidRPr="00F06B32">
              <w:rPr>
                <w:szCs w:val="20"/>
              </w:rPr>
              <w:t>Hoe verloopt de communicatie tussen de verschillende partijen?</w:t>
            </w:r>
          </w:p>
        </w:tc>
        <w:sdt>
          <w:sdtPr>
            <w:rPr>
              <w:rStyle w:val="Invoerveld"/>
              <w:szCs w:val="20"/>
            </w:rPr>
            <w:alias w:val="Invoervak"/>
            <w:tag w:val="Invoervak"/>
            <w:id w:val="1986736215"/>
            <w:placeholder>
              <w:docPart w:val="26C04EF2C3B64930A1FABDAAF036D10B"/>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43991EBD" w14:textId="77777777" w:rsidR="0034095A" w:rsidRPr="00F06B32" w:rsidRDefault="0034095A" w:rsidP="00E25D36">
                <w:pPr>
                  <w:spacing w:before="0" w:beforeAutospacing="0" w:after="240" w:afterAutospacing="0" w:line="276" w:lineRule="auto"/>
                  <w:ind w:left="114"/>
                  <w:rPr>
                    <w:szCs w:val="20"/>
                  </w:rPr>
                </w:pPr>
                <w:r w:rsidRPr="00F06B32">
                  <w:rPr>
                    <w:szCs w:val="20"/>
                  </w:rPr>
                  <w:t>Invulveld</w:t>
                </w:r>
              </w:p>
            </w:tc>
          </w:sdtContent>
        </w:sdt>
      </w:tr>
      <w:tr w:rsidR="0034095A" w:rsidRPr="00F06B32" w14:paraId="448A80C0" w14:textId="77777777" w:rsidTr="00C55871">
        <w:trPr>
          <w:trHeight w:val="300"/>
        </w:trPr>
        <w:tc>
          <w:tcPr>
            <w:tcW w:w="9054" w:type="dxa"/>
            <w:gridSpan w:val="2"/>
            <w:tcBorders>
              <w:top w:val="single" w:sz="6" w:space="0" w:color="auto"/>
              <w:left w:val="single" w:sz="6" w:space="0" w:color="auto"/>
              <w:bottom w:val="single" w:sz="6" w:space="0" w:color="auto"/>
            </w:tcBorders>
            <w:shd w:val="clear" w:color="auto" w:fill="E8E8E8" w:themeFill="background2"/>
          </w:tcPr>
          <w:p w14:paraId="16408712" w14:textId="77777777" w:rsidR="0034095A" w:rsidRPr="00F06B32" w:rsidRDefault="0034095A" w:rsidP="00E25D36">
            <w:pPr>
              <w:spacing w:before="0" w:beforeAutospacing="0" w:after="240" w:afterAutospacing="0" w:line="276" w:lineRule="auto"/>
              <w:ind w:left="114"/>
              <w:rPr>
                <w:b/>
                <w:bCs/>
                <w:szCs w:val="20"/>
              </w:rPr>
            </w:pPr>
            <w:r w:rsidRPr="00F06B32">
              <w:rPr>
                <w:b/>
                <w:bCs/>
                <w:szCs w:val="20"/>
              </w:rPr>
              <w:t>Specifieke stappen in het protocol</w:t>
            </w:r>
          </w:p>
        </w:tc>
      </w:tr>
      <w:tr w:rsidR="0034095A" w:rsidRPr="00F06B32" w14:paraId="60125B42"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107A1CF8" w14:textId="77777777" w:rsidR="0034095A" w:rsidRPr="00F06B32" w:rsidRDefault="0034095A" w:rsidP="00E25D36">
            <w:pPr>
              <w:spacing w:before="0" w:beforeAutospacing="0" w:after="240" w:afterAutospacing="0" w:line="276" w:lineRule="auto"/>
              <w:ind w:left="127"/>
              <w:rPr>
                <w:szCs w:val="20"/>
              </w:rPr>
            </w:pPr>
            <w:r w:rsidRPr="00F06B32">
              <w:rPr>
                <w:szCs w:val="20"/>
              </w:rPr>
              <w:t>Zijn de beschreven stappen logisch en haalbaar in de praktijk?</w:t>
            </w:r>
          </w:p>
        </w:tc>
        <w:sdt>
          <w:sdtPr>
            <w:rPr>
              <w:rStyle w:val="Invoerveld"/>
              <w:szCs w:val="20"/>
            </w:rPr>
            <w:alias w:val="Invoervak"/>
            <w:tag w:val="Invoervak"/>
            <w:id w:val="1396545097"/>
            <w:placeholder>
              <w:docPart w:val="CDA7C90C1D044B1F8A72861AF19EE681"/>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37B61A0E" w14:textId="77777777" w:rsidR="0034095A" w:rsidRPr="00F06B32" w:rsidRDefault="0034095A" w:rsidP="00E25D36">
                <w:pPr>
                  <w:spacing w:before="0" w:beforeAutospacing="0" w:after="240" w:afterAutospacing="0" w:line="276" w:lineRule="auto"/>
                  <w:ind w:left="114"/>
                  <w:rPr>
                    <w:szCs w:val="20"/>
                  </w:rPr>
                </w:pPr>
                <w:r w:rsidRPr="00F06B32">
                  <w:rPr>
                    <w:szCs w:val="20"/>
                  </w:rPr>
                  <w:t>Invulveld</w:t>
                </w:r>
              </w:p>
            </w:tc>
          </w:sdtContent>
        </w:sdt>
      </w:tr>
      <w:tr w:rsidR="0034095A" w:rsidRPr="00F06B32" w14:paraId="3744F213"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3B43DA74" w14:textId="77777777" w:rsidR="0034095A" w:rsidRPr="00F06B32" w:rsidRDefault="0034095A" w:rsidP="00E25D36">
            <w:pPr>
              <w:spacing w:before="0" w:beforeAutospacing="0" w:after="240" w:afterAutospacing="0" w:line="276" w:lineRule="auto"/>
              <w:ind w:left="127"/>
              <w:rPr>
                <w:szCs w:val="20"/>
              </w:rPr>
            </w:pPr>
            <w:r w:rsidRPr="00F06B32">
              <w:rPr>
                <w:szCs w:val="20"/>
              </w:rPr>
              <w:t>Mis je stappen of zijn er onnodige onderdelen?</w:t>
            </w:r>
          </w:p>
        </w:tc>
        <w:sdt>
          <w:sdtPr>
            <w:rPr>
              <w:rStyle w:val="Invoerveld"/>
              <w:szCs w:val="20"/>
            </w:rPr>
            <w:alias w:val="Invoervak"/>
            <w:tag w:val="Invoervak"/>
            <w:id w:val="-1125007543"/>
            <w:placeholder>
              <w:docPart w:val="4D7B81C33A624103815CE6660048A187"/>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35206810" w14:textId="77777777" w:rsidR="0034095A" w:rsidRPr="00F06B32" w:rsidRDefault="0034095A" w:rsidP="00E25D36">
                <w:pPr>
                  <w:spacing w:before="0" w:beforeAutospacing="0" w:after="240" w:afterAutospacing="0" w:line="276" w:lineRule="auto"/>
                  <w:ind w:left="114"/>
                  <w:rPr>
                    <w:szCs w:val="20"/>
                  </w:rPr>
                </w:pPr>
                <w:r w:rsidRPr="00F06B32">
                  <w:rPr>
                    <w:szCs w:val="20"/>
                  </w:rPr>
                  <w:t>Invulveld</w:t>
                </w:r>
              </w:p>
            </w:tc>
          </w:sdtContent>
        </w:sdt>
      </w:tr>
      <w:tr w:rsidR="0034095A" w:rsidRPr="00F06B32" w14:paraId="454B9F8A"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6B078895" w14:textId="77777777" w:rsidR="0034095A" w:rsidRPr="00F06B32" w:rsidRDefault="0034095A" w:rsidP="00E25D36">
            <w:pPr>
              <w:spacing w:before="0" w:beforeAutospacing="0" w:after="240" w:afterAutospacing="0" w:line="276" w:lineRule="auto"/>
              <w:ind w:left="127"/>
              <w:rPr>
                <w:szCs w:val="20"/>
              </w:rPr>
            </w:pPr>
            <w:r w:rsidRPr="00F06B32">
              <w:rPr>
                <w:szCs w:val="20"/>
              </w:rPr>
              <w:t>Zijn er momenten waarop het protocol niet voldoet aan de verwachtingen of behoeften?</w:t>
            </w:r>
          </w:p>
        </w:tc>
        <w:sdt>
          <w:sdtPr>
            <w:rPr>
              <w:rStyle w:val="Invoerveld"/>
              <w:szCs w:val="20"/>
            </w:rPr>
            <w:alias w:val="Invoervak"/>
            <w:tag w:val="Invoervak"/>
            <w:id w:val="-1338849786"/>
            <w:placeholder>
              <w:docPart w:val="E4A08F6D850F47B29AF10DE45681AA99"/>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1B0FB97D" w14:textId="77777777" w:rsidR="0034095A" w:rsidRPr="00F06B32" w:rsidRDefault="0034095A" w:rsidP="00E25D36">
                <w:pPr>
                  <w:spacing w:before="0" w:beforeAutospacing="0" w:after="240" w:afterAutospacing="0" w:line="276" w:lineRule="auto"/>
                  <w:ind w:left="114"/>
                  <w:rPr>
                    <w:szCs w:val="20"/>
                  </w:rPr>
                </w:pPr>
                <w:r w:rsidRPr="00F06B32">
                  <w:rPr>
                    <w:szCs w:val="20"/>
                  </w:rPr>
                  <w:t>Invulveld</w:t>
                </w:r>
              </w:p>
            </w:tc>
          </w:sdtContent>
        </w:sdt>
      </w:tr>
      <w:tr w:rsidR="0034095A" w:rsidRPr="00F06B32" w14:paraId="4F9FD372" w14:textId="77777777" w:rsidTr="00C55871">
        <w:trPr>
          <w:trHeight w:val="300"/>
        </w:trPr>
        <w:tc>
          <w:tcPr>
            <w:tcW w:w="9054" w:type="dxa"/>
            <w:gridSpan w:val="2"/>
            <w:tcBorders>
              <w:top w:val="single" w:sz="6" w:space="0" w:color="auto"/>
              <w:left w:val="single" w:sz="6" w:space="0" w:color="auto"/>
              <w:bottom w:val="single" w:sz="6" w:space="0" w:color="auto"/>
            </w:tcBorders>
            <w:shd w:val="clear" w:color="auto" w:fill="E8E8E8" w:themeFill="background2"/>
          </w:tcPr>
          <w:p w14:paraId="013454A4" w14:textId="77777777" w:rsidR="0034095A" w:rsidRPr="00F06B32" w:rsidRDefault="0034095A" w:rsidP="00E25D36">
            <w:pPr>
              <w:spacing w:before="0" w:beforeAutospacing="0" w:after="240" w:afterAutospacing="0" w:line="276" w:lineRule="auto"/>
              <w:ind w:left="114"/>
              <w:rPr>
                <w:b/>
                <w:bCs/>
                <w:szCs w:val="20"/>
              </w:rPr>
            </w:pPr>
            <w:r w:rsidRPr="00F06B32">
              <w:rPr>
                <w:b/>
                <w:bCs/>
                <w:szCs w:val="20"/>
              </w:rPr>
              <w:t>Suggesties voor verbetering/ ondersteuning</w:t>
            </w:r>
          </w:p>
        </w:tc>
      </w:tr>
      <w:tr w:rsidR="0034095A" w:rsidRPr="00F06B32" w14:paraId="329405CC"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417F9B46" w14:textId="77777777" w:rsidR="0034095A" w:rsidRPr="00F06B32" w:rsidRDefault="0034095A" w:rsidP="00E25D36">
            <w:pPr>
              <w:spacing w:before="0" w:beforeAutospacing="0" w:after="240" w:afterAutospacing="0" w:line="276" w:lineRule="auto"/>
              <w:ind w:left="127"/>
              <w:rPr>
                <w:szCs w:val="20"/>
              </w:rPr>
            </w:pPr>
            <w:r w:rsidRPr="00F06B32">
              <w:rPr>
                <w:szCs w:val="20"/>
              </w:rPr>
              <w:t>Welke onderdelen van het protocol vind je het meest nuttig?</w:t>
            </w:r>
          </w:p>
        </w:tc>
        <w:sdt>
          <w:sdtPr>
            <w:rPr>
              <w:rStyle w:val="Invoerveld"/>
              <w:szCs w:val="20"/>
            </w:rPr>
            <w:alias w:val="Invoervak"/>
            <w:tag w:val="Invoervak"/>
            <w:id w:val="-117848153"/>
            <w:placeholder>
              <w:docPart w:val="EBF76EE92AB94140A56D566E33D234DA"/>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5774B015" w14:textId="77777777" w:rsidR="0034095A" w:rsidRPr="00F06B32" w:rsidRDefault="0034095A" w:rsidP="00E25D36">
                <w:pPr>
                  <w:spacing w:before="0" w:beforeAutospacing="0" w:after="240" w:afterAutospacing="0" w:line="276" w:lineRule="auto"/>
                  <w:ind w:left="114"/>
                  <w:rPr>
                    <w:szCs w:val="20"/>
                  </w:rPr>
                </w:pPr>
                <w:r w:rsidRPr="00F06B32">
                  <w:rPr>
                    <w:szCs w:val="20"/>
                  </w:rPr>
                  <w:t>Invulveld</w:t>
                </w:r>
              </w:p>
            </w:tc>
          </w:sdtContent>
        </w:sdt>
      </w:tr>
      <w:tr w:rsidR="0034095A" w:rsidRPr="00F06B32" w14:paraId="3CE40572"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73AF39B9" w14:textId="77777777" w:rsidR="0034095A" w:rsidRPr="00F06B32" w:rsidRDefault="0034095A" w:rsidP="00E25D36">
            <w:pPr>
              <w:spacing w:before="0" w:beforeAutospacing="0" w:after="240" w:afterAutospacing="0" w:line="276" w:lineRule="auto"/>
              <w:ind w:left="127"/>
              <w:rPr>
                <w:szCs w:val="20"/>
              </w:rPr>
            </w:pPr>
            <w:r w:rsidRPr="00F06B32">
              <w:rPr>
                <w:szCs w:val="20"/>
              </w:rPr>
              <w:t>Welke onderdelen kunnen we verbeteren of aanpassen?</w:t>
            </w:r>
          </w:p>
        </w:tc>
        <w:sdt>
          <w:sdtPr>
            <w:rPr>
              <w:rStyle w:val="Invoerveld"/>
              <w:szCs w:val="20"/>
            </w:rPr>
            <w:alias w:val="Invoervak"/>
            <w:tag w:val="Invoervak"/>
            <w:id w:val="-1448695134"/>
            <w:placeholder>
              <w:docPart w:val="63B526F25BA14095B6DDF75714E383D5"/>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24466D83" w14:textId="77777777" w:rsidR="0034095A" w:rsidRPr="00F06B32" w:rsidRDefault="0034095A" w:rsidP="00E25D36">
                <w:pPr>
                  <w:spacing w:before="0" w:beforeAutospacing="0" w:after="240" w:afterAutospacing="0" w:line="276" w:lineRule="auto"/>
                  <w:ind w:left="114"/>
                  <w:rPr>
                    <w:szCs w:val="20"/>
                  </w:rPr>
                </w:pPr>
                <w:r w:rsidRPr="00F06B32">
                  <w:rPr>
                    <w:szCs w:val="20"/>
                  </w:rPr>
                  <w:t>Invulveld</w:t>
                </w:r>
              </w:p>
            </w:tc>
          </w:sdtContent>
        </w:sdt>
      </w:tr>
      <w:tr w:rsidR="0034095A" w:rsidRPr="00F06B32" w14:paraId="21A2E933"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12B1AB80" w14:textId="77777777" w:rsidR="0034095A" w:rsidRPr="00F06B32" w:rsidRDefault="0034095A" w:rsidP="00E25D36">
            <w:pPr>
              <w:spacing w:before="0" w:beforeAutospacing="0" w:after="240" w:afterAutospacing="0" w:line="276" w:lineRule="auto"/>
              <w:ind w:left="127"/>
              <w:rPr>
                <w:szCs w:val="20"/>
              </w:rPr>
            </w:pPr>
            <w:r w:rsidRPr="00F06B32">
              <w:rPr>
                <w:szCs w:val="20"/>
              </w:rPr>
              <w:t>Zijn er situaties of scenario's die het huidige protocol niet dekt?</w:t>
            </w:r>
          </w:p>
        </w:tc>
        <w:sdt>
          <w:sdtPr>
            <w:rPr>
              <w:rStyle w:val="Invoerveld"/>
              <w:szCs w:val="20"/>
            </w:rPr>
            <w:alias w:val="Invoervak"/>
            <w:tag w:val="Invoervak"/>
            <w:id w:val="2049556805"/>
            <w:placeholder>
              <w:docPart w:val="2D1DF892C56648C095D8559F453D4478"/>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450D131C" w14:textId="77777777" w:rsidR="0034095A" w:rsidRPr="00F06B32" w:rsidRDefault="0034095A" w:rsidP="00E25D36">
                <w:pPr>
                  <w:spacing w:before="0" w:beforeAutospacing="0" w:after="240" w:afterAutospacing="0" w:line="276" w:lineRule="auto"/>
                  <w:ind w:left="114"/>
                  <w:rPr>
                    <w:szCs w:val="20"/>
                  </w:rPr>
                </w:pPr>
                <w:r w:rsidRPr="00F06B32">
                  <w:rPr>
                    <w:szCs w:val="20"/>
                  </w:rPr>
                  <w:t>Invulveld</w:t>
                </w:r>
              </w:p>
            </w:tc>
          </w:sdtContent>
        </w:sdt>
      </w:tr>
      <w:tr w:rsidR="0034095A" w:rsidRPr="00F06B32" w14:paraId="0BA2481A"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01D8FCB5" w14:textId="77777777" w:rsidR="0034095A" w:rsidRPr="00F06B32" w:rsidRDefault="0034095A" w:rsidP="00E25D36">
            <w:pPr>
              <w:spacing w:before="0" w:beforeAutospacing="0" w:after="240" w:afterAutospacing="0" w:line="276" w:lineRule="auto"/>
              <w:ind w:left="127"/>
              <w:rPr>
                <w:szCs w:val="20"/>
              </w:rPr>
            </w:pPr>
            <w:r w:rsidRPr="00F06B32">
              <w:rPr>
                <w:szCs w:val="20"/>
              </w:rPr>
              <w:t>Zijn er extra hulpmiddelen of trainingen nodig voor het team?</w:t>
            </w:r>
          </w:p>
        </w:tc>
        <w:sdt>
          <w:sdtPr>
            <w:rPr>
              <w:rStyle w:val="Invoerveld"/>
              <w:szCs w:val="20"/>
            </w:rPr>
            <w:alias w:val="Invoervak"/>
            <w:tag w:val="Invoervak"/>
            <w:id w:val="-859198783"/>
            <w:placeholder>
              <w:docPart w:val="1F6A181788404A0D8422DF606F28579D"/>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7C63618D" w14:textId="77777777" w:rsidR="0034095A" w:rsidRPr="00F06B32" w:rsidRDefault="0034095A" w:rsidP="00E25D36">
                <w:pPr>
                  <w:spacing w:before="0" w:beforeAutospacing="0" w:after="240" w:afterAutospacing="0" w:line="276" w:lineRule="auto"/>
                  <w:ind w:left="114"/>
                  <w:rPr>
                    <w:szCs w:val="20"/>
                  </w:rPr>
                </w:pPr>
                <w:r w:rsidRPr="00F06B32">
                  <w:rPr>
                    <w:szCs w:val="20"/>
                  </w:rPr>
                  <w:t>Invulveld</w:t>
                </w:r>
              </w:p>
            </w:tc>
          </w:sdtContent>
        </w:sdt>
      </w:tr>
      <w:tr w:rsidR="0034095A" w:rsidRPr="00F06B32" w14:paraId="4190DBE3" w14:textId="77777777" w:rsidTr="00C55871">
        <w:trPr>
          <w:trHeight w:val="300"/>
        </w:trPr>
        <w:tc>
          <w:tcPr>
            <w:tcW w:w="4387" w:type="dxa"/>
            <w:tcBorders>
              <w:top w:val="single" w:sz="6" w:space="0" w:color="auto"/>
              <w:left w:val="single" w:sz="6" w:space="0" w:color="auto"/>
              <w:bottom w:val="single" w:sz="6" w:space="0" w:color="auto"/>
              <w:right w:val="single" w:sz="6" w:space="0" w:color="auto"/>
            </w:tcBorders>
          </w:tcPr>
          <w:p w14:paraId="6BB4CACF" w14:textId="77777777" w:rsidR="0034095A" w:rsidRPr="00F06B32" w:rsidRDefault="0034095A" w:rsidP="00E25D36">
            <w:pPr>
              <w:spacing w:before="0" w:beforeAutospacing="0" w:after="240" w:afterAutospacing="0" w:line="276" w:lineRule="auto"/>
              <w:ind w:left="127"/>
              <w:rPr>
                <w:szCs w:val="20"/>
              </w:rPr>
            </w:pPr>
            <w:r w:rsidRPr="00F06B32">
              <w:rPr>
                <w:szCs w:val="20"/>
              </w:rPr>
              <w:t>Wil je verder nog iets kwijt?</w:t>
            </w:r>
          </w:p>
        </w:tc>
        <w:sdt>
          <w:sdtPr>
            <w:rPr>
              <w:rStyle w:val="Invoerveld"/>
              <w:szCs w:val="20"/>
            </w:rPr>
            <w:alias w:val="Invoervak"/>
            <w:tag w:val="Invoervak"/>
            <w:id w:val="88749830"/>
            <w:placeholder>
              <w:docPart w:val="0B85EB474D20451FAE5F0AD8051DA03B"/>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11D55E57" w14:textId="77777777" w:rsidR="0034095A" w:rsidRPr="00F06B32" w:rsidRDefault="0034095A" w:rsidP="00E25D36">
                <w:pPr>
                  <w:spacing w:before="0" w:beforeAutospacing="0" w:after="240" w:afterAutospacing="0" w:line="276" w:lineRule="auto"/>
                  <w:ind w:left="114"/>
                  <w:rPr>
                    <w:szCs w:val="20"/>
                  </w:rPr>
                </w:pPr>
                <w:r w:rsidRPr="00F06B32">
                  <w:rPr>
                    <w:szCs w:val="20"/>
                  </w:rPr>
                  <w:t>Invulveld</w:t>
                </w:r>
              </w:p>
            </w:tc>
          </w:sdtContent>
        </w:sdt>
      </w:tr>
    </w:tbl>
    <w:p w14:paraId="6D507AB7" w14:textId="77777777" w:rsidR="0034095A" w:rsidRPr="00F06B32" w:rsidRDefault="0034095A" w:rsidP="00E25D36">
      <w:pPr>
        <w:spacing w:before="0" w:beforeAutospacing="0" w:after="0" w:afterAutospacing="0" w:line="276" w:lineRule="auto"/>
        <w:rPr>
          <w:szCs w:val="20"/>
        </w:rPr>
      </w:pPr>
    </w:p>
    <w:p w14:paraId="5BCD424A" w14:textId="6AD4D0DC" w:rsidR="0034095A" w:rsidRPr="00F06B32" w:rsidRDefault="0034095A" w:rsidP="00E25D36">
      <w:pPr>
        <w:pStyle w:val="Kop2"/>
        <w:rPr>
          <w:szCs w:val="20"/>
          <w:lang w:val="nl-NL"/>
        </w:rPr>
      </w:pPr>
      <w:r w:rsidRPr="00F06B32">
        <w:rPr>
          <w:rFonts w:ascii="Merriweather" w:hAnsi="Merriweather"/>
          <w:sz w:val="20"/>
          <w:szCs w:val="20"/>
          <w:lang w:val="nl-NL"/>
        </w:rPr>
        <w:br w:type="page"/>
      </w:r>
      <w:bookmarkStart w:id="26" w:name="_BIJLAGE_4:_ONDERSTEUNEN"/>
      <w:bookmarkStart w:id="27" w:name="_Toc212806511"/>
      <w:bookmarkStart w:id="28" w:name="_Toc214530777"/>
      <w:bookmarkStart w:id="29" w:name="_Toc235106594"/>
      <w:bookmarkEnd w:id="26"/>
      <w:r w:rsidRPr="00F06B32">
        <w:rPr>
          <w:lang w:val="nl-NL"/>
        </w:rPr>
        <w:lastRenderedPageBreak/>
        <w:t xml:space="preserve">BIJLAGE 4: </w:t>
      </w:r>
      <w:bookmarkEnd w:id="27"/>
      <w:r w:rsidRPr="00F06B32">
        <w:rPr>
          <w:lang w:val="nl-NL"/>
        </w:rPr>
        <w:t>ONDERSTEUNEN VAN KWETSBARE PERSONEN</w:t>
      </w:r>
      <w:bookmarkEnd w:id="28"/>
      <w:bookmarkEnd w:id="29"/>
    </w:p>
    <w:p w14:paraId="6C74EE51" w14:textId="77777777" w:rsidR="0034095A" w:rsidRPr="00F06B32" w:rsidRDefault="0034095A" w:rsidP="00E25D36">
      <w:pPr>
        <w:spacing w:before="0" w:beforeAutospacing="0" w:after="0" w:afterAutospacing="0" w:line="276" w:lineRule="auto"/>
        <w:rPr>
          <w:szCs w:val="20"/>
        </w:rPr>
      </w:pPr>
    </w:p>
    <w:tbl>
      <w:tblPr>
        <w:tblStyle w:val="Tabelraster"/>
        <w:tblW w:w="0" w:type="auto"/>
        <w:tblLook w:val="04A0" w:firstRow="1" w:lastRow="0" w:firstColumn="1" w:lastColumn="0" w:noHBand="0" w:noVBand="1"/>
      </w:tblPr>
      <w:tblGrid>
        <w:gridCol w:w="9060"/>
      </w:tblGrid>
      <w:tr w:rsidR="0034095A" w:rsidRPr="00F06B32" w14:paraId="39264808" w14:textId="77777777" w:rsidTr="00C55871">
        <w:trPr>
          <w:cantSplit/>
        </w:trPr>
        <w:tc>
          <w:tcPr>
            <w:tcW w:w="9060" w:type="dxa"/>
            <w:shd w:val="clear" w:color="auto" w:fill="E8E8E8" w:themeFill="background2"/>
          </w:tcPr>
          <w:p w14:paraId="5CE786AB" w14:textId="77777777" w:rsidR="0034095A" w:rsidRPr="00F06B32" w:rsidRDefault="0034095A" w:rsidP="00E25D36">
            <w:pPr>
              <w:spacing w:before="0" w:beforeAutospacing="0" w:after="0" w:afterAutospacing="0" w:line="276" w:lineRule="auto"/>
              <w:rPr>
                <w:b/>
                <w:bCs/>
                <w:szCs w:val="20"/>
              </w:rPr>
            </w:pPr>
            <w:r w:rsidRPr="00F06B32">
              <w:rPr>
                <w:b/>
                <w:bCs/>
                <w:szCs w:val="20"/>
              </w:rPr>
              <w:t>Identificeren van kwetsbare personen</w:t>
            </w:r>
          </w:p>
        </w:tc>
      </w:tr>
      <w:tr w:rsidR="0034095A" w:rsidRPr="00F06B32" w14:paraId="266D4FA5" w14:textId="77777777" w:rsidTr="00C55871">
        <w:trPr>
          <w:cantSplit/>
        </w:trPr>
        <w:tc>
          <w:tcPr>
            <w:tcW w:w="9060" w:type="dxa"/>
          </w:tcPr>
          <w:p w14:paraId="0CA622B1" w14:textId="77777777" w:rsidR="0034095A" w:rsidRPr="00F06B32" w:rsidRDefault="0034095A" w:rsidP="00E25D36">
            <w:pPr>
              <w:spacing w:before="0" w:beforeAutospacing="0" w:after="0" w:afterAutospacing="0" w:line="276" w:lineRule="auto"/>
              <w:rPr>
                <w:szCs w:val="20"/>
              </w:rPr>
            </w:pPr>
            <w:r w:rsidRPr="00F06B32">
              <w:rPr>
                <w:szCs w:val="20"/>
              </w:rPr>
              <w:t xml:space="preserve">Identificeer kwetsbare studenten. Doe dit om onder andere een imitatie-effect te voorkomen. Betrek bij minderjarige studenten (&lt; 16) altijd hun ouders, tenzij dit voor de student een gevaar oplevert. Stem eventueel af met goede </w:t>
            </w:r>
            <w:proofErr w:type="spellStart"/>
            <w:r w:rsidRPr="00F06B32">
              <w:rPr>
                <w:szCs w:val="20"/>
              </w:rPr>
              <w:t>vrien</w:t>
            </w:r>
            <w:proofErr w:type="spellEnd"/>
            <w:r w:rsidRPr="00F06B32">
              <w:rPr>
                <w:szCs w:val="20"/>
              </w:rPr>
              <w:t>- den/collega’s en broers/zussen. Denk aan personen die:</w:t>
            </w:r>
          </w:p>
          <w:p w14:paraId="5C8D943A" w14:textId="77777777" w:rsidR="0034095A" w:rsidRPr="00F06B32" w:rsidRDefault="0034095A" w:rsidP="00E25D36">
            <w:pPr>
              <w:pStyle w:val="Lijstalinea"/>
              <w:numPr>
                <w:ilvl w:val="0"/>
                <w:numId w:val="46"/>
              </w:numPr>
              <w:spacing w:before="0" w:beforeAutospacing="0" w:after="0" w:afterAutospacing="0" w:line="276" w:lineRule="auto"/>
              <w:rPr>
                <w:szCs w:val="20"/>
              </w:rPr>
            </w:pPr>
            <w:proofErr w:type="gramStart"/>
            <w:r w:rsidRPr="00F06B32">
              <w:rPr>
                <w:szCs w:val="20"/>
              </w:rPr>
              <w:t>Dichtbij</w:t>
            </w:r>
            <w:proofErr w:type="gramEnd"/>
            <w:r w:rsidRPr="00F06B32">
              <w:rPr>
                <w:szCs w:val="20"/>
              </w:rPr>
              <w:t xml:space="preserve"> de student stonden (familieleden/vrienden/relaties).</w:t>
            </w:r>
          </w:p>
          <w:p w14:paraId="3E7C4A30" w14:textId="77777777" w:rsidR="0034095A" w:rsidRPr="00F06B32" w:rsidRDefault="0034095A" w:rsidP="00E25D36">
            <w:pPr>
              <w:pStyle w:val="Lijstalinea"/>
              <w:numPr>
                <w:ilvl w:val="0"/>
                <w:numId w:val="46"/>
              </w:numPr>
              <w:spacing w:before="0" w:beforeAutospacing="0" w:after="0" w:afterAutospacing="0" w:line="276" w:lineRule="auto"/>
              <w:rPr>
                <w:szCs w:val="20"/>
              </w:rPr>
            </w:pPr>
            <w:r w:rsidRPr="00F06B32">
              <w:rPr>
                <w:szCs w:val="20"/>
              </w:rPr>
              <w:t>Ruzie hadden met de student of diegene pestten.</w:t>
            </w:r>
          </w:p>
          <w:p w14:paraId="4136FA77" w14:textId="77777777" w:rsidR="0034095A" w:rsidRPr="00F06B32" w:rsidRDefault="0034095A" w:rsidP="00E25D36">
            <w:pPr>
              <w:pStyle w:val="Lijstalinea"/>
              <w:numPr>
                <w:ilvl w:val="0"/>
                <w:numId w:val="46"/>
              </w:numPr>
              <w:spacing w:before="0" w:beforeAutospacing="0" w:after="0" w:afterAutospacing="0" w:line="276" w:lineRule="auto"/>
              <w:rPr>
                <w:szCs w:val="20"/>
              </w:rPr>
            </w:pPr>
            <w:r w:rsidRPr="00F06B32">
              <w:rPr>
                <w:szCs w:val="20"/>
              </w:rPr>
              <w:t>Ervaringen hebben met (gedachten aan) zelfdoding of verlies.</w:t>
            </w:r>
          </w:p>
          <w:p w14:paraId="753377B3" w14:textId="77777777" w:rsidR="0034095A" w:rsidRPr="00F06B32" w:rsidRDefault="0034095A" w:rsidP="00E25D36">
            <w:pPr>
              <w:pStyle w:val="Lijstalinea"/>
              <w:numPr>
                <w:ilvl w:val="0"/>
                <w:numId w:val="46"/>
              </w:numPr>
              <w:spacing w:before="0" w:beforeAutospacing="0" w:after="0" w:afterAutospacing="0" w:line="276" w:lineRule="auto"/>
              <w:rPr>
                <w:szCs w:val="20"/>
              </w:rPr>
            </w:pPr>
            <w:r w:rsidRPr="00F06B32">
              <w:rPr>
                <w:szCs w:val="20"/>
              </w:rPr>
              <w:t>Zelf of bij naasten (psychische) problemen ervaren.</w:t>
            </w:r>
          </w:p>
          <w:p w14:paraId="52841160" w14:textId="77777777" w:rsidR="0034095A" w:rsidRPr="00F06B32" w:rsidRDefault="0034095A" w:rsidP="00E25D36">
            <w:pPr>
              <w:pStyle w:val="Lijstalinea"/>
              <w:numPr>
                <w:ilvl w:val="0"/>
                <w:numId w:val="46"/>
              </w:numPr>
              <w:spacing w:before="0" w:beforeAutospacing="0" w:after="0" w:afterAutospacing="0" w:line="276" w:lineRule="auto"/>
              <w:rPr>
                <w:szCs w:val="20"/>
              </w:rPr>
            </w:pPr>
            <w:r w:rsidRPr="00F06B32">
              <w:rPr>
                <w:szCs w:val="20"/>
              </w:rPr>
              <w:t>Een kwetsbare thuissituatie hebben.</w:t>
            </w:r>
          </w:p>
          <w:p w14:paraId="2F9B79C0" w14:textId="77777777" w:rsidR="0034095A" w:rsidRPr="00F06B32" w:rsidRDefault="0034095A" w:rsidP="00E25D36">
            <w:pPr>
              <w:pStyle w:val="Lijstalinea"/>
              <w:numPr>
                <w:ilvl w:val="0"/>
                <w:numId w:val="46"/>
              </w:numPr>
              <w:spacing w:before="0" w:beforeAutospacing="0" w:after="0" w:afterAutospacing="0" w:line="276" w:lineRule="auto"/>
              <w:rPr>
                <w:szCs w:val="20"/>
              </w:rPr>
            </w:pPr>
            <w:r w:rsidRPr="00F06B32">
              <w:rPr>
                <w:szCs w:val="20"/>
              </w:rPr>
              <w:t>Ooggetuigen waren van het incident.</w:t>
            </w:r>
          </w:p>
          <w:p w14:paraId="7A9A8779" w14:textId="77777777" w:rsidR="0034095A" w:rsidRPr="00F06B32" w:rsidRDefault="0034095A" w:rsidP="00E25D36">
            <w:pPr>
              <w:pStyle w:val="Lijstalinea"/>
              <w:numPr>
                <w:ilvl w:val="0"/>
                <w:numId w:val="46"/>
              </w:numPr>
              <w:spacing w:before="0" w:beforeAutospacing="0" w:after="0" w:afterAutospacing="0" w:line="276" w:lineRule="auto"/>
              <w:rPr>
                <w:szCs w:val="20"/>
              </w:rPr>
            </w:pPr>
            <w:r w:rsidRPr="00F06B32">
              <w:rPr>
                <w:szCs w:val="20"/>
              </w:rPr>
              <w:t>Op de hoogte waren van (gedachten over) de zelfdodingsplannen van de student en zich hier mogelijk schuldig over voelen.</w:t>
            </w:r>
          </w:p>
          <w:p w14:paraId="154C2D2A" w14:textId="77777777" w:rsidR="0034095A" w:rsidRPr="00F06B32" w:rsidRDefault="0034095A" w:rsidP="00E25D36">
            <w:pPr>
              <w:spacing w:before="0" w:beforeAutospacing="0" w:after="0" w:afterAutospacing="0" w:line="276" w:lineRule="auto"/>
              <w:rPr>
                <w:i/>
                <w:iCs/>
                <w:szCs w:val="20"/>
              </w:rPr>
            </w:pPr>
            <w:r w:rsidRPr="00F06B32">
              <w:rPr>
                <w:i/>
                <w:iCs/>
                <w:szCs w:val="20"/>
              </w:rPr>
              <w:t xml:space="preserve">Zelfdoding is niet goed te voorspellen op individueel niveau. Houd daarom niet alleen bovenstaande punten aan, maar heb ook aandacht voor je intuïtie en onderbuikgevoel: wanneer je denkt dat het niet goed gaat met een student, luister hier altijd naar en ga met de student in gesprek. Heb je twijfels? Neem dan contact op met </w:t>
            </w:r>
            <w:r w:rsidRPr="00F06B32">
              <w:rPr>
                <w:i/>
                <w:iCs/>
                <w:color w:val="2AAA83"/>
                <w:szCs w:val="20"/>
                <w:u w:val="single" w:color="2AAA83"/>
              </w:rPr>
              <w:t>externe partijen</w:t>
            </w:r>
            <w:r w:rsidRPr="00F06B32">
              <w:rPr>
                <w:i/>
                <w:iCs/>
                <w:szCs w:val="20"/>
              </w:rPr>
              <w:t>.</w:t>
            </w:r>
          </w:p>
        </w:tc>
      </w:tr>
    </w:tbl>
    <w:p w14:paraId="4A9526F0" w14:textId="77777777" w:rsidR="0034095A" w:rsidRPr="00F06B32" w:rsidRDefault="0034095A" w:rsidP="00E25D36">
      <w:pPr>
        <w:spacing w:before="0" w:beforeAutospacing="0" w:after="0" w:afterAutospacing="0" w:line="276" w:lineRule="auto"/>
        <w:rPr>
          <w:szCs w:val="20"/>
        </w:rPr>
      </w:pPr>
    </w:p>
    <w:tbl>
      <w:tblPr>
        <w:tblStyle w:val="Tabelraster"/>
        <w:tblW w:w="0" w:type="auto"/>
        <w:tblLook w:val="04A0" w:firstRow="1" w:lastRow="0" w:firstColumn="1" w:lastColumn="0" w:noHBand="0" w:noVBand="1"/>
      </w:tblPr>
      <w:tblGrid>
        <w:gridCol w:w="9060"/>
      </w:tblGrid>
      <w:tr w:rsidR="0034095A" w:rsidRPr="00F06B32" w14:paraId="3E9CFC60" w14:textId="77777777" w:rsidTr="00C55871">
        <w:trPr>
          <w:cantSplit/>
        </w:trPr>
        <w:tc>
          <w:tcPr>
            <w:tcW w:w="9060" w:type="dxa"/>
            <w:shd w:val="clear" w:color="auto" w:fill="E8E8E8" w:themeFill="background2"/>
          </w:tcPr>
          <w:p w14:paraId="57038F4A" w14:textId="77777777" w:rsidR="0034095A" w:rsidRPr="00F06B32" w:rsidRDefault="0034095A" w:rsidP="00E25D36">
            <w:pPr>
              <w:spacing w:before="0" w:beforeAutospacing="0" w:after="0" w:afterAutospacing="0" w:line="276" w:lineRule="auto"/>
              <w:rPr>
                <w:b/>
                <w:bCs/>
                <w:szCs w:val="20"/>
              </w:rPr>
            </w:pPr>
            <w:r w:rsidRPr="00F06B32">
              <w:rPr>
                <w:b/>
                <w:bCs/>
                <w:szCs w:val="20"/>
              </w:rPr>
              <w:t>Hulp bij suïcidale gedachten</w:t>
            </w:r>
          </w:p>
        </w:tc>
      </w:tr>
      <w:tr w:rsidR="0034095A" w:rsidRPr="00F06B32" w14:paraId="108E6743" w14:textId="77777777" w:rsidTr="00C55871">
        <w:trPr>
          <w:cantSplit/>
        </w:trPr>
        <w:tc>
          <w:tcPr>
            <w:tcW w:w="9060" w:type="dxa"/>
          </w:tcPr>
          <w:p w14:paraId="278AB755" w14:textId="77777777" w:rsidR="0034095A" w:rsidRPr="00F06B32" w:rsidRDefault="0034095A" w:rsidP="00E25D36">
            <w:pPr>
              <w:spacing w:before="0" w:beforeAutospacing="0" w:after="0" w:afterAutospacing="0" w:line="276" w:lineRule="auto"/>
              <w:rPr>
                <w:szCs w:val="20"/>
              </w:rPr>
            </w:pPr>
            <w:r w:rsidRPr="00F06B32">
              <w:rPr>
                <w:szCs w:val="20"/>
              </w:rPr>
              <w:t xml:space="preserve">Zelfdoding kan veel losmaken bij mensen. Als iemand hulp nodig heeft om deze gevoelens te bespreken, of als iemand zelf ook gedachten over de dood krijgt, zijn er verschillende mogelijkheden waar iemand terecht kan voor hulp: </w:t>
            </w:r>
          </w:p>
          <w:p w14:paraId="0FA80429"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b/>
                <w:bCs/>
                <w:szCs w:val="20"/>
              </w:rPr>
              <w:t xml:space="preserve">Huisarts: </w:t>
            </w:r>
            <w:r w:rsidRPr="00F06B32">
              <w:rPr>
                <w:szCs w:val="20"/>
              </w:rPr>
              <w:t>de huisarts kan met iemand meedenken en diegene eventueel doorverwijzen naar de meest geschikte hulp. Buiten kantoortijden biedt de huisartsenpost hulp.</w:t>
            </w:r>
          </w:p>
          <w:p w14:paraId="3BB448ED"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b/>
                <w:bCs/>
                <w:szCs w:val="20"/>
              </w:rPr>
              <w:t xml:space="preserve">GGZ: </w:t>
            </w:r>
            <w:r w:rsidRPr="00F06B32">
              <w:rPr>
                <w:szCs w:val="20"/>
              </w:rPr>
              <w:t>GGZ staat voor geestelijke gezondheidszorg. Deze zorg richt zich op het behandelen van psychische problemen, zoals suïcidaliteit. Mogelijk is iemand al in behandeling.</w:t>
            </w:r>
          </w:p>
          <w:p w14:paraId="0E5E7023"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b/>
                <w:bCs/>
                <w:szCs w:val="20"/>
              </w:rPr>
              <w:t xml:space="preserve">113 Zelfmoordpreventie: </w:t>
            </w:r>
            <w:r w:rsidRPr="00F06B32">
              <w:rPr>
                <w:szCs w:val="20"/>
              </w:rPr>
              <w:t>bij suïcidale gedachten kun je 24/7 terecht bij de gratis hulplijn van 113. Als bellen lastig is, is chatten ook mogelijk. Daarnaast biedt 113 ook andere gratis en anonieme hulp. Check 113.nl voor meer informatie.</w:t>
            </w:r>
          </w:p>
          <w:p w14:paraId="58009F7E" w14:textId="77777777" w:rsidR="0034095A" w:rsidRPr="00F06B32" w:rsidRDefault="0034095A" w:rsidP="00E25D36">
            <w:pPr>
              <w:pStyle w:val="Lijstalinea"/>
              <w:spacing w:before="0" w:beforeAutospacing="0" w:after="0" w:afterAutospacing="0" w:line="276" w:lineRule="auto"/>
              <w:ind w:left="315" w:hanging="315"/>
              <w:rPr>
                <w:szCs w:val="20"/>
              </w:rPr>
            </w:pPr>
            <w:r w:rsidRPr="00F06B32">
              <w:rPr>
                <w:b/>
                <w:bCs/>
                <w:szCs w:val="20"/>
              </w:rPr>
              <w:t xml:space="preserve">Vraag Maar: </w:t>
            </w:r>
            <w:r w:rsidRPr="00F06B32">
              <w:rPr>
                <w:szCs w:val="20"/>
              </w:rPr>
              <w:t>Als een jongere in je omgeving aan zelfmoord denkt, dan wil je graag helpen. Het is belangrijk dat iemand de juiste hulp krijgt en jij kunt hem of haar hierbij ondersteunen:</w:t>
            </w:r>
          </w:p>
          <w:p w14:paraId="2AF38821" w14:textId="77777777" w:rsidR="0034095A" w:rsidRPr="00F06B32" w:rsidRDefault="0034095A" w:rsidP="00E25D36">
            <w:pPr>
              <w:pStyle w:val="Lijstalinea"/>
              <w:numPr>
                <w:ilvl w:val="0"/>
                <w:numId w:val="44"/>
              </w:numPr>
              <w:spacing w:before="0" w:beforeAutospacing="0" w:after="0" w:afterAutospacing="0" w:line="276" w:lineRule="auto"/>
              <w:ind w:left="731" w:hanging="284"/>
              <w:rPr>
                <w:szCs w:val="20"/>
              </w:rPr>
            </w:pPr>
            <w:r w:rsidRPr="00F06B32">
              <w:rPr>
                <w:szCs w:val="20"/>
              </w:rPr>
              <w:t xml:space="preserve">Probeer het niet zelf op te lossen, daarvoor zijn de problemen vaak te zwaar. Wees duidelijk en transparant over je eigen rol en vertel wat je wel en niet kunt bieden. </w:t>
            </w:r>
          </w:p>
          <w:p w14:paraId="5BBA2E48" w14:textId="77777777" w:rsidR="0034095A" w:rsidRPr="00F06B32" w:rsidRDefault="0034095A" w:rsidP="00E25D36">
            <w:pPr>
              <w:pStyle w:val="Lijstalinea"/>
              <w:numPr>
                <w:ilvl w:val="0"/>
                <w:numId w:val="44"/>
              </w:numPr>
              <w:spacing w:before="0" w:beforeAutospacing="0" w:after="0" w:afterAutospacing="0" w:line="276" w:lineRule="auto"/>
              <w:ind w:left="731" w:hanging="284"/>
              <w:rPr>
                <w:szCs w:val="20"/>
              </w:rPr>
            </w:pPr>
            <w:r w:rsidRPr="00F06B32">
              <w:rPr>
                <w:szCs w:val="20"/>
              </w:rPr>
              <w:t>113 Zelfmoordpreventie biedt een gratis online zelfmoordpreventie training aan. In deze training ontdek en oefen je wat je kunt doen als je vermoedt dat iemand in je omgeving aan zelfdoding denkt. Kijk op vraagmaar.113.nl voor meer informatie of om de training te starten.</w:t>
            </w:r>
          </w:p>
        </w:tc>
      </w:tr>
    </w:tbl>
    <w:p w14:paraId="2DC5C2AA" w14:textId="77777777" w:rsidR="0034095A" w:rsidRPr="00F06B32" w:rsidRDefault="0034095A" w:rsidP="00E25D36">
      <w:pPr>
        <w:spacing w:before="0" w:beforeAutospacing="0" w:after="0" w:afterAutospacing="0" w:line="276" w:lineRule="auto"/>
      </w:pPr>
    </w:p>
    <w:sectPr w:rsidR="0034095A" w:rsidRPr="00F06B32" w:rsidSect="0034095A">
      <w:pgSz w:w="11906" w:h="16838"/>
      <w:pgMar w:top="962" w:right="1417" w:bottom="1417" w:left="1417"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46086" w14:textId="77777777" w:rsidR="0061655F" w:rsidRDefault="0061655F" w:rsidP="00F20775">
      <w:r>
        <w:separator/>
      </w:r>
    </w:p>
  </w:endnote>
  <w:endnote w:type="continuationSeparator" w:id="0">
    <w:p w14:paraId="40925DF3" w14:textId="77777777" w:rsidR="0061655F" w:rsidRDefault="0061655F" w:rsidP="00F2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w:panose1 w:val="00000500000000000000"/>
    <w:charset w:val="00"/>
    <w:family w:val="auto"/>
    <w:pitch w:val="variable"/>
    <w:sig w:usb0="20000207" w:usb1="00000002" w:usb2="00000000" w:usb3="00000000" w:csb0="00000197" w:csb1="00000000"/>
  </w:font>
  <w:font w:name="Vestula Pro DemiBold">
    <w:altName w:val="Calibri"/>
    <w:panose1 w:val="020B0A03060302020204"/>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estula Pro Italic">
    <w:altName w:val="Calibri"/>
    <w:panose1 w:val="020B0A03060302090204"/>
    <w:charset w:val="00"/>
    <w:family w:val="swiss"/>
    <w:notTrueType/>
    <w:pitch w:val="variable"/>
    <w:sig w:usb0="A00000AF" w:usb1="5000204A" w:usb2="00000000" w:usb3="00000000" w:csb0="00000093" w:csb1="00000000"/>
  </w:font>
  <w:font w:name="Vestula Pro">
    <w:altName w:val="Calibri"/>
    <w:panose1 w:val="020B0A03060302020204"/>
    <w:charset w:val="00"/>
    <w:family w:val="swiss"/>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eastAsiaTheme="majorEastAsia"/>
      </w:rPr>
      <w:id w:val="-370918370"/>
      <w:docPartObj>
        <w:docPartGallery w:val="Page Numbers (Bottom of Page)"/>
        <w:docPartUnique/>
      </w:docPartObj>
    </w:sdtPr>
    <w:sdtEndPr>
      <w:rPr>
        <w:rStyle w:val="Paginanummer"/>
      </w:rPr>
    </w:sdtEndPr>
    <w:sdtContent>
      <w:p w14:paraId="63A5007E" w14:textId="77777777" w:rsidR="004E5009" w:rsidRPr="000C6C85" w:rsidRDefault="005B1F16" w:rsidP="00F20775">
        <w:pPr>
          <w:rPr>
            <w:rStyle w:val="Paginanummer"/>
            <w:rFonts w:eastAsiaTheme="majorEastAsia"/>
          </w:rPr>
        </w:pPr>
        <w:r w:rsidRPr="000C6C85">
          <w:rPr>
            <w:rStyle w:val="Paginanummer"/>
            <w:rFonts w:eastAsiaTheme="majorEastAsia"/>
          </w:rPr>
          <w:fldChar w:fldCharType="begin"/>
        </w:r>
        <w:r w:rsidRPr="000C6C85">
          <w:rPr>
            <w:rStyle w:val="Paginanummer"/>
            <w:rFonts w:eastAsiaTheme="majorEastAsia"/>
          </w:rPr>
          <w:instrText xml:space="preserve"> PAGE </w:instrText>
        </w:r>
        <w:r w:rsidRPr="000C6C85">
          <w:rPr>
            <w:rStyle w:val="Paginanummer"/>
            <w:rFonts w:eastAsiaTheme="majorEastAsia"/>
          </w:rPr>
          <w:fldChar w:fldCharType="separate"/>
        </w:r>
        <w:r w:rsidRPr="000C6C85">
          <w:rPr>
            <w:rStyle w:val="Paginanummer"/>
            <w:rFonts w:eastAsiaTheme="majorEastAsia"/>
          </w:rPr>
          <w:fldChar w:fldCharType="end"/>
        </w:r>
      </w:p>
    </w:sdtContent>
  </w:sdt>
  <w:p w14:paraId="4C10BBB0" w14:textId="77777777" w:rsidR="004E5009" w:rsidRDefault="004E5009" w:rsidP="00F207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470590"/>
      <w:docPartObj>
        <w:docPartGallery w:val="Page Numbers (Bottom of Page)"/>
        <w:docPartUnique/>
      </w:docPartObj>
    </w:sdtPr>
    <w:sdtEndPr>
      <w:rPr>
        <w:noProof/>
      </w:rPr>
    </w:sdtEndPr>
    <w:sdtContent>
      <w:p w14:paraId="12A48888" w14:textId="46DE6EDB" w:rsidR="005D7CA3" w:rsidRDefault="005D7CA3">
        <w:pPr>
          <w:pStyle w:val="Voettekst"/>
        </w:pPr>
        <w:r>
          <w:fldChar w:fldCharType="begin"/>
        </w:r>
        <w:r>
          <w:instrText xml:space="preserve"> PAGE   \* MERGEFORMAT </w:instrText>
        </w:r>
        <w:r>
          <w:fldChar w:fldCharType="separate"/>
        </w:r>
        <w:r>
          <w:rPr>
            <w:noProof/>
          </w:rPr>
          <w:t>2</w:t>
        </w:r>
        <w:r>
          <w:rPr>
            <w:noProof/>
          </w:rPr>
          <w:fldChar w:fldCharType="end"/>
        </w:r>
      </w:p>
    </w:sdtContent>
  </w:sdt>
  <w:p w14:paraId="62E42E08" w14:textId="380E2B6B" w:rsidR="004E5009" w:rsidRPr="000F4FBC" w:rsidRDefault="004E5009" w:rsidP="008F70DB">
    <w:pPr>
      <w:tabs>
        <w:tab w:val="left" w:pos="91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5E818" w14:textId="2C1AEBFA" w:rsidR="004960D3" w:rsidRDefault="00644262" w:rsidP="00644262">
    <w:pPr>
      <w:pStyle w:val="Voettekst"/>
      <w:tabs>
        <w:tab w:val="clear" w:pos="4680"/>
        <w:tab w:val="clear" w:pos="9360"/>
        <w:tab w:val="right" w:pos="9527"/>
      </w:tabs>
      <w:spacing w:before="0" w:beforeAutospacing="0" w:afterAutospacing="0"/>
    </w:pPr>
    <w:r w:rsidRPr="000C6C85">
      <w:rPr>
        <w:noProof/>
      </w:rPr>
      <w:drawing>
        <wp:anchor distT="0" distB="0" distL="114300" distR="114300" simplePos="0" relativeHeight="251658244" behindDoc="1" locked="0" layoutInCell="1" allowOverlap="1" wp14:anchorId="1FDB96EF" wp14:editId="6E78AC04">
          <wp:simplePos x="0" y="0"/>
          <wp:positionH relativeFrom="page">
            <wp:posOffset>244475</wp:posOffset>
          </wp:positionH>
          <wp:positionV relativeFrom="page">
            <wp:posOffset>8931910</wp:posOffset>
          </wp:positionV>
          <wp:extent cx="2804160" cy="1447165"/>
          <wp:effectExtent l="0" t="0" r="0" b="635"/>
          <wp:wrapNone/>
          <wp:docPr id="17527778" name="Afbeelding 5" descr="Logo Universiteit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35109" name="Afbeelding 5" descr="Logo Universiteit Leiden">
                    <a:extLst>
                      <a:ext uri="{C183D7F6-B498-43B3-948B-1728B52AA6E4}">
                        <adec:decorative xmlns:adec="http://schemas.microsoft.com/office/drawing/2017/decorative" val="0"/>
                      </a:ext>
                    </a:extLst>
                  </pic:cNvPr>
                  <pic:cNvPicPr/>
                </pic:nvPicPr>
                <pic:blipFill rotWithShape="1">
                  <a:blip r:embed="rId1">
                    <a:extLst>
                      <a:ext uri="{28A0092B-C50C-407E-A947-70E740481C1C}">
                        <a14:useLocalDpi xmlns:a14="http://schemas.microsoft.com/office/drawing/2010/main" val="0"/>
                      </a:ext>
                    </a:extLst>
                  </a:blip>
                  <a:srcRect l="-503" t="-72" r="63547" b="86588"/>
                  <a:stretch>
                    <a:fillRect/>
                  </a:stretch>
                </pic:blipFill>
                <pic:spPr bwMode="auto">
                  <a:xfrm>
                    <a:off x="0" y="0"/>
                    <a:ext cx="2804160" cy="1447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6006" w:rsidRPr="000C6C85">
      <w:rPr>
        <w:noProof/>
      </w:rPr>
      <w:drawing>
        <wp:anchor distT="0" distB="0" distL="114300" distR="114300" simplePos="0" relativeHeight="251658242" behindDoc="1" locked="0" layoutInCell="1" allowOverlap="1" wp14:anchorId="6CF7DB1F" wp14:editId="467E0B64">
          <wp:simplePos x="0" y="0"/>
          <wp:positionH relativeFrom="page">
            <wp:posOffset>434975</wp:posOffset>
          </wp:positionH>
          <wp:positionV relativeFrom="page">
            <wp:posOffset>8992870</wp:posOffset>
          </wp:positionV>
          <wp:extent cx="2804160" cy="1447165"/>
          <wp:effectExtent l="0" t="0" r="0" b="635"/>
          <wp:wrapNone/>
          <wp:docPr id="948835109" name="Afbeelding 5" descr="Logo Universiteit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35109" name="Afbeelding 5" descr="Logo Universiteit Leiden">
                    <a:extLst>
                      <a:ext uri="{C183D7F6-B498-43B3-948B-1728B52AA6E4}">
                        <adec:decorative xmlns:adec="http://schemas.microsoft.com/office/drawing/2017/decorative" val="0"/>
                      </a:ext>
                    </a:extLst>
                  </pic:cNvPr>
                  <pic:cNvPicPr/>
                </pic:nvPicPr>
                <pic:blipFill rotWithShape="1">
                  <a:blip r:embed="rId1">
                    <a:extLst>
                      <a:ext uri="{28A0092B-C50C-407E-A947-70E740481C1C}">
                        <a14:useLocalDpi xmlns:a14="http://schemas.microsoft.com/office/drawing/2010/main" val="0"/>
                      </a:ext>
                    </a:extLst>
                  </a:blip>
                  <a:srcRect l="-503" t="-72" r="63547" b="86588"/>
                  <a:stretch>
                    <a:fillRect/>
                  </a:stretch>
                </pic:blipFill>
                <pic:spPr bwMode="auto">
                  <a:xfrm>
                    <a:off x="0" y="0"/>
                    <a:ext cx="2804160" cy="1447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p w14:paraId="74726708" w14:textId="45A0F281" w:rsidR="005D7CA3" w:rsidRDefault="005D7CA3" w:rsidP="00644262">
    <w:pPr>
      <w:pStyle w:val="Voettekst"/>
      <w:spacing w:before="0" w:beforeAutospacing="0" w:afterAutospacing="0"/>
      <w:ind w:firstLine="720"/>
    </w:pPr>
  </w:p>
  <w:p w14:paraId="418AAACF" w14:textId="240BD18A" w:rsidR="004E5009" w:rsidRPr="00644262" w:rsidRDefault="004E5009" w:rsidP="009D6006">
    <w:pPr>
      <w:jc w:val="right"/>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15EB9" w14:textId="77777777" w:rsidR="0061655F" w:rsidRDefault="0061655F" w:rsidP="00F20775">
      <w:r>
        <w:separator/>
      </w:r>
    </w:p>
  </w:footnote>
  <w:footnote w:type="continuationSeparator" w:id="0">
    <w:p w14:paraId="1000F856" w14:textId="77777777" w:rsidR="0061655F" w:rsidRDefault="0061655F" w:rsidP="00F20775">
      <w:r>
        <w:continuationSeparator/>
      </w:r>
    </w:p>
  </w:footnote>
  <w:footnote w:id="1">
    <w:p w14:paraId="04CAED64" w14:textId="77777777" w:rsidR="00F74812" w:rsidRPr="00666911" w:rsidRDefault="00F74812" w:rsidP="00F74812">
      <w:pPr>
        <w:pStyle w:val="Voetnoottekst"/>
        <w:spacing w:before="0" w:beforeAutospacing="0" w:afterAutospacing="0"/>
        <w:rPr>
          <w:rFonts w:asciiTheme="majorHAnsi" w:hAnsiTheme="majorHAnsi"/>
        </w:rPr>
      </w:pPr>
      <w:r w:rsidRPr="00666911">
        <w:rPr>
          <w:rStyle w:val="Voetnootmarkering"/>
          <w:rFonts w:asciiTheme="majorHAnsi" w:hAnsiTheme="majorHAnsi"/>
        </w:rPr>
        <w:footnoteRef/>
      </w:r>
      <w:r w:rsidRPr="00666911">
        <w:rPr>
          <w:rFonts w:asciiTheme="majorHAnsi" w:hAnsiTheme="majorHAnsi"/>
        </w:rPr>
        <w:t xml:space="preserve"> </w:t>
      </w:r>
      <w:hyperlink r:id="rId1" w:tgtFrame="_blank" w:history="1">
        <w:r w:rsidRPr="00666911">
          <w:rPr>
            <w:rStyle w:val="normaltextrun"/>
            <w:rFonts w:asciiTheme="majorHAnsi" w:hAnsiTheme="majorHAnsi" w:cs="Calibri"/>
            <w:color w:val="0563C1"/>
            <w:u w:val="single"/>
            <w:shd w:val="clear" w:color="auto" w:fill="FFFFFF"/>
          </w:rPr>
          <w:t>https://www.113.nl/sites/default/files/113/Actieplannen/113_HO_actieplan-zelfdoding.pdf</w:t>
        </w:r>
      </w:hyperlink>
      <w:r w:rsidRPr="00666911">
        <w:rPr>
          <w:rStyle w:val="eop"/>
          <w:rFonts w:asciiTheme="majorHAnsi" w:hAnsiTheme="majorHAnsi" w:cs="Calibri"/>
          <w:color w:val="000000"/>
          <w:sz w:val="22"/>
          <w:szCs w:val="22"/>
          <w:shd w:val="clear" w:color="auto" w:fill="FFFFFF"/>
        </w:rPr>
        <w:t> </w:t>
      </w:r>
    </w:p>
  </w:footnote>
  <w:footnote w:id="2">
    <w:p w14:paraId="7801D8FD" w14:textId="77777777" w:rsidR="00F74812" w:rsidRPr="007C0003" w:rsidRDefault="00F74812" w:rsidP="00F74812">
      <w:pPr>
        <w:pStyle w:val="Onderschrift"/>
        <w:spacing w:before="0" w:after="0"/>
      </w:pPr>
      <w:r w:rsidRPr="00666911">
        <w:rPr>
          <w:rStyle w:val="Voetnootmarkering"/>
          <w:rFonts w:asciiTheme="majorHAnsi" w:hAnsiTheme="majorHAnsi"/>
        </w:rPr>
        <w:footnoteRef/>
      </w:r>
      <w:r w:rsidRPr="003F5F30">
        <w:rPr>
          <w:lang w:val="en-US"/>
        </w:rPr>
        <w:t xml:space="preserve"> S</w:t>
      </w:r>
      <w:r w:rsidRPr="00666911">
        <w:rPr>
          <w:lang w:val="en-US"/>
        </w:rPr>
        <w:t xml:space="preserve">tate of Victoria, Student Wellbeing and Engagement Division, Department of Education and Early Childhood Development. (2013). Guidelines to assist in responding to attempted suicide or suicide by a student. </w:t>
      </w:r>
      <w:r w:rsidRPr="00666911">
        <w:t xml:space="preserve">Geraadpleegd via: </w:t>
      </w:r>
      <w:hyperlink r:id="rId2" w:tgtFrame="_blank" w:history="1">
        <w:r w:rsidRPr="00666911">
          <w:rPr>
            <w:rStyle w:val="Hyperlink"/>
            <w:rFonts w:asciiTheme="majorHAnsi" w:hAnsiTheme="majorHAnsi"/>
          </w:rPr>
          <w:t>http://www.education.vic.gov.au/school/principals/health/Pages/studenthealth.aspx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866A" w14:textId="77777777" w:rsidR="004E5009" w:rsidRPr="000F4FBC" w:rsidRDefault="005B1F16" w:rsidP="00F20775">
    <w:r w:rsidRPr="000C6C85">
      <w:rPr>
        <w:noProof/>
      </w:rPr>
      <w:drawing>
        <wp:anchor distT="0" distB="0" distL="114300" distR="114300" simplePos="0" relativeHeight="251658240" behindDoc="1" locked="1" layoutInCell="1" allowOverlap="1" wp14:anchorId="3768D3FA" wp14:editId="4B98E11B">
          <wp:simplePos x="0" y="0"/>
          <wp:positionH relativeFrom="page">
            <wp:posOffset>5739130</wp:posOffset>
          </wp:positionH>
          <wp:positionV relativeFrom="page">
            <wp:posOffset>8417560</wp:posOffset>
          </wp:positionV>
          <wp:extent cx="1814400" cy="2296800"/>
          <wp:effectExtent l="0" t="0" r="1905" b="1905"/>
          <wp:wrapNone/>
          <wp:docPr id="292538370" name="Afbeelding 4" descr="Afbeelding met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14945" name="Afbeelding 4" descr="Afbeelding met cirkel&#10;&#10;Door AI gegenereerde inhoud is mogelijk onjuist."/>
                  <pic:cNvPicPr/>
                </pic:nvPicPr>
                <pic:blipFill rotWithShape="1">
                  <a:blip r:embed="rId1"/>
                  <a:srcRect l="76079" t="78573"/>
                  <a:stretch>
                    <a:fillRect/>
                  </a:stretch>
                </pic:blipFill>
                <pic:spPr bwMode="auto">
                  <a:xfrm>
                    <a:off x="0" y="0"/>
                    <a:ext cx="1814400" cy="229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5981B9" w14:textId="77777777" w:rsidR="004E5009" w:rsidRDefault="004E5009" w:rsidP="00F20775"/>
  <w:p w14:paraId="1ED281BB" w14:textId="77777777" w:rsidR="004E5009" w:rsidRDefault="004E5009" w:rsidP="00F207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7C3D" w14:textId="5F225128" w:rsidR="004E5009" w:rsidRPr="000F4FBC" w:rsidRDefault="00644262" w:rsidP="00607ECE">
    <w:pPr>
      <w:tabs>
        <w:tab w:val="left" w:pos="3450"/>
        <w:tab w:val="left" w:pos="9372"/>
      </w:tabs>
    </w:pPr>
    <w:r>
      <w:rPr>
        <w:noProof/>
      </w:rPr>
      <w:drawing>
        <wp:anchor distT="0" distB="0" distL="114300" distR="114300" simplePos="0" relativeHeight="251658243" behindDoc="1" locked="0" layoutInCell="1" allowOverlap="1" wp14:anchorId="42905B66" wp14:editId="1539E517">
          <wp:simplePos x="0" y="0"/>
          <wp:positionH relativeFrom="page">
            <wp:posOffset>45720</wp:posOffset>
          </wp:positionH>
          <wp:positionV relativeFrom="page">
            <wp:posOffset>-76200</wp:posOffset>
          </wp:positionV>
          <wp:extent cx="7526655" cy="10858500"/>
          <wp:effectExtent l="0" t="0" r="0" b="0"/>
          <wp:wrapNone/>
          <wp:docPr id="96705851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058514" name="Afbeelding 4"/>
                  <pic:cNvPicPr/>
                </pic:nvPicPr>
                <pic:blipFill>
                  <a:blip r:embed="rId1"/>
                  <a:stretch>
                    <a:fillRect/>
                  </a:stretch>
                </pic:blipFill>
                <pic:spPr>
                  <a:xfrm>
                    <a:off x="0" y="0"/>
                    <a:ext cx="7526655" cy="10858500"/>
                  </a:xfrm>
                  <a:prstGeom prst="rect">
                    <a:avLst/>
                  </a:prstGeom>
                </pic:spPr>
              </pic:pic>
            </a:graphicData>
          </a:graphic>
          <wp14:sizeRelH relativeFrom="margin">
            <wp14:pctWidth>0</wp14:pctWidth>
          </wp14:sizeRelH>
          <wp14:sizeRelV relativeFrom="margin">
            <wp14:pctHeight>0</wp14:pctHeight>
          </wp14:sizeRelV>
        </wp:anchor>
      </w:drawing>
    </w:r>
    <w:sdt>
      <w:sdtPr>
        <w:rPr>
          <w:noProof/>
        </w:rPr>
        <w:id w:val="-1402676028"/>
        <w:docPartObj>
          <w:docPartGallery w:val="Page Numbers (Margins)"/>
          <w:docPartUnique/>
        </w:docPartObj>
      </w:sdtPr>
      <w:sdtEndPr/>
      <w:sdtContent>
        <w:r w:rsidR="005D7CA3">
          <w:rPr>
            <w:noProof/>
          </w:rPr>
          <mc:AlternateContent>
            <mc:Choice Requires="wps">
              <w:drawing>
                <wp:anchor distT="0" distB="0" distL="114300" distR="114300" simplePos="0" relativeHeight="251658241" behindDoc="0" locked="0" layoutInCell="0" allowOverlap="1" wp14:anchorId="77FF02DA" wp14:editId="61CA94DD">
                  <wp:simplePos x="0" y="0"/>
                  <wp:positionH relativeFrom="leftMargin">
                    <wp:align>center</wp:align>
                  </wp:positionH>
                  <wp:positionV relativeFrom="page">
                    <wp:align>center</wp:align>
                  </wp:positionV>
                  <wp:extent cx="762000" cy="895350"/>
                  <wp:effectExtent l="0" t="0" r="0" b="0"/>
                  <wp:wrapNone/>
                  <wp:docPr id="5752506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1D6553" w14:textId="6174C99B" w:rsidR="005D7CA3" w:rsidRDefault="005D7CA3">
                              <w:pPr>
                                <w:jc w:val="center"/>
                                <w:rPr>
                                  <w:rFonts w:asciiTheme="majorHAnsi" w:eastAsiaTheme="majorEastAsia" w:hAnsiTheme="majorHAnsi" w:cstheme="majorBidi"/>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F02DA" id="Rectangle 1" o:spid="_x0000_s1026" style="position:absolute;margin-left:0;margin-top:0;width:60pt;height:70.5pt;z-index:251658241;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p w14:paraId="0D1D6553" w14:textId="6174C99B" w:rsidR="005D7CA3" w:rsidRDefault="005D7CA3">
                        <w:pPr>
                          <w:jc w:val="center"/>
                          <w:rPr>
                            <w:rFonts w:asciiTheme="majorHAnsi" w:eastAsiaTheme="majorEastAsia" w:hAnsiTheme="majorHAnsi" w:cstheme="majorBidi"/>
                            <w:sz w:val="48"/>
                            <w:szCs w:val="48"/>
                          </w:rPr>
                        </w:pPr>
                      </w:p>
                    </w:txbxContent>
                  </v:textbox>
                  <w10:wrap anchorx="margin" anchory="page"/>
                </v:rect>
              </w:pict>
            </mc:Fallback>
          </mc:AlternateContent>
        </w:r>
      </w:sdtContent>
    </w:sdt>
    <w:r w:rsidR="006F308C">
      <w:rPr>
        <w:noProof/>
      </w:rPr>
      <w:t xml:space="preserve"> </w:t>
    </w:r>
    <w:r w:rsidR="00C709AB">
      <w:rPr>
        <w:noProof/>
      </w:rPr>
      <w:tab/>
    </w:r>
    <w:r w:rsidR="00607ECE">
      <w:rPr>
        <w:noProo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A1D1" w14:textId="51AC50FA" w:rsidR="00580423" w:rsidRPr="000F4FBC" w:rsidRDefault="00580423" w:rsidP="00580423">
    <w:pPr>
      <w:tabs>
        <w:tab w:val="left" w:pos="3450"/>
        <w:tab w:val="left" w:pos="14628"/>
      </w:tabs>
    </w:pPr>
    <w:r>
      <w:rPr>
        <w:noProof/>
      </w:rPr>
      <w:t xml:space="preserve"> </w:t>
    </w:r>
    <w:r>
      <w:rPr>
        <w:noProof/>
      </w:rPr>
      <w:tab/>
    </w: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19B4"/>
    <w:multiLevelType w:val="multilevel"/>
    <w:tmpl w:val="CB308D2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799344F"/>
    <w:multiLevelType w:val="hybridMultilevel"/>
    <w:tmpl w:val="4FB0A8A4"/>
    <w:lvl w:ilvl="0" w:tplc="6838C146">
      <w:start w:val="1"/>
      <w:numFmt w:val="decimal"/>
      <w:lvlText w:val="%1."/>
      <w:lvlJc w:val="left"/>
      <w:pPr>
        <w:ind w:left="720" w:hanging="360"/>
      </w:pPr>
      <w:rPr>
        <w:rFonts w:ascii="Calibri Light" w:hAnsi="Calibri Light" w:cs="Calibri Light" w:hint="default"/>
        <w:b w:val="0"/>
        <w:color w:val="2F5496"/>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C2449A"/>
    <w:multiLevelType w:val="hybridMultilevel"/>
    <w:tmpl w:val="10304C0A"/>
    <w:lvl w:ilvl="0" w:tplc="337A337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500B1"/>
    <w:multiLevelType w:val="hybridMultilevel"/>
    <w:tmpl w:val="8CC02308"/>
    <w:lvl w:ilvl="0" w:tplc="337A337A">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853596"/>
    <w:multiLevelType w:val="hybridMultilevel"/>
    <w:tmpl w:val="AC0E4800"/>
    <w:lvl w:ilvl="0" w:tplc="337A337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0C61CE"/>
    <w:multiLevelType w:val="hybridMultilevel"/>
    <w:tmpl w:val="D5246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B686F"/>
    <w:multiLevelType w:val="hybridMultilevel"/>
    <w:tmpl w:val="F43E970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FF4748"/>
    <w:multiLevelType w:val="hybridMultilevel"/>
    <w:tmpl w:val="D9BEE8C8"/>
    <w:lvl w:ilvl="0" w:tplc="9DCE78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404067"/>
    <w:multiLevelType w:val="multilevel"/>
    <w:tmpl w:val="DC14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DD0FA3"/>
    <w:multiLevelType w:val="hybridMultilevel"/>
    <w:tmpl w:val="72046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C42DF4"/>
    <w:multiLevelType w:val="multilevel"/>
    <w:tmpl w:val="B55624A6"/>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29C0F58"/>
    <w:multiLevelType w:val="hybridMultilevel"/>
    <w:tmpl w:val="64440B72"/>
    <w:lvl w:ilvl="0" w:tplc="337A337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FC1E22"/>
    <w:multiLevelType w:val="multilevel"/>
    <w:tmpl w:val="39DE825A"/>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8610C1"/>
    <w:multiLevelType w:val="hybridMultilevel"/>
    <w:tmpl w:val="CC7C70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996E79"/>
    <w:multiLevelType w:val="multilevel"/>
    <w:tmpl w:val="C4E4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BD3C90"/>
    <w:multiLevelType w:val="hybridMultilevel"/>
    <w:tmpl w:val="5C966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4F3569"/>
    <w:multiLevelType w:val="hybridMultilevel"/>
    <w:tmpl w:val="CC7C706A"/>
    <w:lvl w:ilvl="0" w:tplc="222E90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553962"/>
    <w:multiLevelType w:val="hybridMultilevel"/>
    <w:tmpl w:val="5F5CA05A"/>
    <w:lvl w:ilvl="0" w:tplc="08305DDC">
      <w:start w:val="1"/>
      <w:numFmt w:val="bullet"/>
      <w:pStyle w:val="Tabelbullet1"/>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18" w15:restartNumberingAfterBreak="0">
    <w:nsid w:val="23A77CCE"/>
    <w:multiLevelType w:val="hybridMultilevel"/>
    <w:tmpl w:val="59E28636"/>
    <w:lvl w:ilvl="0" w:tplc="37F8A0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DE173B"/>
    <w:multiLevelType w:val="multilevel"/>
    <w:tmpl w:val="D962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B1D2C80"/>
    <w:multiLevelType w:val="multilevel"/>
    <w:tmpl w:val="C182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943B7C"/>
    <w:multiLevelType w:val="hybridMultilevel"/>
    <w:tmpl w:val="85D24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317CF6"/>
    <w:multiLevelType w:val="hybridMultilevel"/>
    <w:tmpl w:val="7694A036"/>
    <w:lvl w:ilvl="0" w:tplc="200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48731BA"/>
    <w:multiLevelType w:val="multilevel"/>
    <w:tmpl w:val="5A9A19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4B542BF7"/>
    <w:multiLevelType w:val="multilevel"/>
    <w:tmpl w:val="D834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1262FD"/>
    <w:multiLevelType w:val="hybridMultilevel"/>
    <w:tmpl w:val="564E4E2C"/>
    <w:lvl w:ilvl="0" w:tplc="6568AF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6608D9"/>
    <w:multiLevelType w:val="hybridMultilevel"/>
    <w:tmpl w:val="375888A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1091271"/>
    <w:multiLevelType w:val="multilevel"/>
    <w:tmpl w:val="6F8C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7F20D9"/>
    <w:multiLevelType w:val="hybridMultilevel"/>
    <w:tmpl w:val="F1D4EC46"/>
    <w:lvl w:ilvl="0" w:tplc="04090005">
      <w:start w:val="1"/>
      <w:numFmt w:val="bullet"/>
      <w:lvlText w:val=""/>
      <w:lvlJc w:val="left"/>
      <w:pPr>
        <w:ind w:left="3195"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30A6350"/>
    <w:multiLevelType w:val="multilevel"/>
    <w:tmpl w:val="7A02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971D73"/>
    <w:multiLevelType w:val="hybridMultilevel"/>
    <w:tmpl w:val="139C8EBA"/>
    <w:lvl w:ilvl="0" w:tplc="337A337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1A08B6"/>
    <w:multiLevelType w:val="multilevel"/>
    <w:tmpl w:val="D81C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A7795A"/>
    <w:multiLevelType w:val="multilevel"/>
    <w:tmpl w:val="997C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334828"/>
    <w:multiLevelType w:val="hybridMultilevel"/>
    <w:tmpl w:val="BCB2AC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19D005A"/>
    <w:multiLevelType w:val="hybridMultilevel"/>
    <w:tmpl w:val="418CEB26"/>
    <w:lvl w:ilvl="0" w:tplc="2000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23B4AD1"/>
    <w:multiLevelType w:val="hybridMultilevel"/>
    <w:tmpl w:val="F11ED4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675EE6"/>
    <w:multiLevelType w:val="multilevel"/>
    <w:tmpl w:val="BB58D2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628841C4"/>
    <w:multiLevelType w:val="multilevel"/>
    <w:tmpl w:val="5A9A19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65E006D9"/>
    <w:multiLevelType w:val="multilevel"/>
    <w:tmpl w:val="B55624A6"/>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667D071B"/>
    <w:multiLevelType w:val="multilevel"/>
    <w:tmpl w:val="DAC419D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0" w15:restartNumberingAfterBreak="0">
    <w:nsid w:val="68722B0A"/>
    <w:multiLevelType w:val="hybridMultilevel"/>
    <w:tmpl w:val="59E286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C177D00"/>
    <w:multiLevelType w:val="hybridMultilevel"/>
    <w:tmpl w:val="65A27F7E"/>
    <w:lvl w:ilvl="0" w:tplc="337A337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B26270"/>
    <w:multiLevelType w:val="multilevel"/>
    <w:tmpl w:val="5E7A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2C96C8E"/>
    <w:multiLevelType w:val="multilevel"/>
    <w:tmpl w:val="861C52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75EB146E"/>
    <w:multiLevelType w:val="multilevel"/>
    <w:tmpl w:val="EC1A5E5A"/>
    <w:lvl w:ilvl="0">
      <w:start w:val="2"/>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5" w15:restartNumberingAfterBreak="0">
    <w:nsid w:val="76B42B2C"/>
    <w:multiLevelType w:val="multilevel"/>
    <w:tmpl w:val="DF4C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2052E0"/>
    <w:multiLevelType w:val="hybridMultilevel"/>
    <w:tmpl w:val="CFA21E12"/>
    <w:lvl w:ilvl="0" w:tplc="D996DFEA">
      <w:start w:val="1"/>
      <w:numFmt w:val="decimal"/>
      <w:pStyle w:val="Genummerdelij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5741170">
    <w:abstractNumId w:val="21"/>
  </w:num>
  <w:num w:numId="2" w16cid:durableId="1934051070">
    <w:abstractNumId w:val="46"/>
  </w:num>
  <w:num w:numId="3" w16cid:durableId="1036589731">
    <w:abstractNumId w:val="17"/>
  </w:num>
  <w:num w:numId="4" w16cid:durableId="1410495022">
    <w:abstractNumId w:val="10"/>
  </w:num>
  <w:num w:numId="5" w16cid:durableId="1344742213">
    <w:abstractNumId w:val="27"/>
  </w:num>
  <w:num w:numId="6" w16cid:durableId="398021468">
    <w:abstractNumId w:val="24"/>
  </w:num>
  <w:num w:numId="7" w16cid:durableId="802818959">
    <w:abstractNumId w:val="42"/>
  </w:num>
  <w:num w:numId="8" w16cid:durableId="1340425838">
    <w:abstractNumId w:val="31"/>
  </w:num>
  <w:num w:numId="9" w16cid:durableId="786630675">
    <w:abstractNumId w:val="29"/>
  </w:num>
  <w:num w:numId="10" w16cid:durableId="2041121679">
    <w:abstractNumId w:val="19"/>
  </w:num>
  <w:num w:numId="11" w16cid:durableId="804196436">
    <w:abstractNumId w:val="14"/>
  </w:num>
  <w:num w:numId="12" w16cid:durableId="1901937169">
    <w:abstractNumId w:val="26"/>
  </w:num>
  <w:num w:numId="13" w16cid:durableId="1961761216">
    <w:abstractNumId w:val="45"/>
  </w:num>
  <w:num w:numId="14" w16cid:durableId="2065254645">
    <w:abstractNumId w:val="32"/>
  </w:num>
  <w:num w:numId="15" w16cid:durableId="1099764486">
    <w:abstractNumId w:val="8"/>
  </w:num>
  <w:num w:numId="16" w16cid:durableId="1622571448">
    <w:abstractNumId w:val="39"/>
  </w:num>
  <w:num w:numId="17" w16cid:durableId="147865183">
    <w:abstractNumId w:val="44"/>
  </w:num>
  <w:num w:numId="18" w16cid:durableId="223682922">
    <w:abstractNumId w:val="18"/>
  </w:num>
  <w:num w:numId="19" w16cid:durableId="1870803192">
    <w:abstractNumId w:val="12"/>
  </w:num>
  <w:num w:numId="20" w16cid:durableId="640424937">
    <w:abstractNumId w:val="37"/>
  </w:num>
  <w:num w:numId="21" w16cid:durableId="1315719832">
    <w:abstractNumId w:val="36"/>
  </w:num>
  <w:num w:numId="22" w16cid:durableId="406073610">
    <w:abstractNumId w:val="43"/>
  </w:num>
  <w:num w:numId="23" w16cid:durableId="3634847">
    <w:abstractNumId w:val="3"/>
  </w:num>
  <w:num w:numId="24" w16cid:durableId="1171289761">
    <w:abstractNumId w:val="7"/>
  </w:num>
  <w:num w:numId="25" w16cid:durableId="1251306080">
    <w:abstractNumId w:val="25"/>
  </w:num>
  <w:num w:numId="26" w16cid:durableId="1259367708">
    <w:abstractNumId w:val="16"/>
  </w:num>
  <w:num w:numId="27" w16cid:durableId="2017805435">
    <w:abstractNumId w:val="35"/>
  </w:num>
  <w:num w:numId="28" w16cid:durableId="1082096701">
    <w:abstractNumId w:val="0"/>
  </w:num>
  <w:num w:numId="29" w16cid:durableId="1850175819">
    <w:abstractNumId w:val="38"/>
  </w:num>
  <w:num w:numId="30" w16cid:durableId="1945377476">
    <w:abstractNumId w:val="23"/>
  </w:num>
  <w:num w:numId="31" w16cid:durableId="1161310824">
    <w:abstractNumId w:val="41"/>
  </w:num>
  <w:num w:numId="32" w16cid:durableId="154076462">
    <w:abstractNumId w:val="30"/>
  </w:num>
  <w:num w:numId="33" w16cid:durableId="481582549">
    <w:abstractNumId w:val="2"/>
  </w:num>
  <w:num w:numId="34" w16cid:durableId="799417636">
    <w:abstractNumId w:val="11"/>
  </w:num>
  <w:num w:numId="35" w16cid:durableId="41635264">
    <w:abstractNumId w:val="13"/>
  </w:num>
  <w:num w:numId="36" w16cid:durableId="1615362938">
    <w:abstractNumId w:val="40"/>
  </w:num>
  <w:num w:numId="37" w16cid:durableId="587925190">
    <w:abstractNumId w:val="4"/>
  </w:num>
  <w:num w:numId="38" w16cid:durableId="876507590">
    <w:abstractNumId w:val="5"/>
  </w:num>
  <w:num w:numId="39" w16cid:durableId="1807893873">
    <w:abstractNumId w:val="1"/>
  </w:num>
  <w:num w:numId="40" w16cid:durableId="183908973">
    <w:abstractNumId w:val="9"/>
  </w:num>
  <w:num w:numId="41" w16cid:durableId="1017081185">
    <w:abstractNumId w:val="6"/>
  </w:num>
  <w:num w:numId="42" w16cid:durableId="151407841">
    <w:abstractNumId w:val="15"/>
  </w:num>
  <w:num w:numId="43" w16cid:durableId="981040869">
    <w:abstractNumId w:val="20"/>
  </w:num>
  <w:num w:numId="44" w16cid:durableId="1620648274">
    <w:abstractNumId w:val="28"/>
  </w:num>
  <w:num w:numId="45" w16cid:durableId="1057974074">
    <w:abstractNumId w:val="33"/>
  </w:num>
  <w:num w:numId="46" w16cid:durableId="1131361381">
    <w:abstractNumId w:val="22"/>
  </w:num>
  <w:num w:numId="47" w16cid:durableId="46466649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0DB"/>
    <w:rsid w:val="00007CA4"/>
    <w:rsid w:val="00012352"/>
    <w:rsid w:val="00015015"/>
    <w:rsid w:val="00035B55"/>
    <w:rsid w:val="00047122"/>
    <w:rsid w:val="0005553C"/>
    <w:rsid w:val="00080AB4"/>
    <w:rsid w:val="00087AC7"/>
    <w:rsid w:val="000C6C85"/>
    <w:rsid w:val="000F1887"/>
    <w:rsid w:val="00114E1A"/>
    <w:rsid w:val="00152989"/>
    <w:rsid w:val="00152D94"/>
    <w:rsid w:val="00156E9C"/>
    <w:rsid w:val="00165B7A"/>
    <w:rsid w:val="001825D8"/>
    <w:rsid w:val="0018710B"/>
    <w:rsid w:val="0019450E"/>
    <w:rsid w:val="001B4E8A"/>
    <w:rsid w:val="002364CA"/>
    <w:rsid w:val="00237AF2"/>
    <w:rsid w:val="0025168A"/>
    <w:rsid w:val="002620B6"/>
    <w:rsid w:val="002C1C07"/>
    <w:rsid w:val="002C2498"/>
    <w:rsid w:val="002E3028"/>
    <w:rsid w:val="002F2E20"/>
    <w:rsid w:val="002F76DE"/>
    <w:rsid w:val="00300AC0"/>
    <w:rsid w:val="00305246"/>
    <w:rsid w:val="00324131"/>
    <w:rsid w:val="0034095A"/>
    <w:rsid w:val="00367DE6"/>
    <w:rsid w:val="003842CA"/>
    <w:rsid w:val="003A3202"/>
    <w:rsid w:val="003D7AA5"/>
    <w:rsid w:val="003E62DC"/>
    <w:rsid w:val="003E7AC3"/>
    <w:rsid w:val="003F4731"/>
    <w:rsid w:val="004438B7"/>
    <w:rsid w:val="00450EC9"/>
    <w:rsid w:val="00460EDE"/>
    <w:rsid w:val="00486DED"/>
    <w:rsid w:val="0049141A"/>
    <w:rsid w:val="004960D3"/>
    <w:rsid w:val="004A2C1D"/>
    <w:rsid w:val="004A2F21"/>
    <w:rsid w:val="004C0090"/>
    <w:rsid w:val="004C6DCE"/>
    <w:rsid w:val="004E5009"/>
    <w:rsid w:val="004F1902"/>
    <w:rsid w:val="005160EE"/>
    <w:rsid w:val="00545DED"/>
    <w:rsid w:val="00554BFF"/>
    <w:rsid w:val="005563FB"/>
    <w:rsid w:val="00565860"/>
    <w:rsid w:val="0056589D"/>
    <w:rsid w:val="005756D3"/>
    <w:rsid w:val="00580423"/>
    <w:rsid w:val="005B1F16"/>
    <w:rsid w:val="005C5246"/>
    <w:rsid w:val="005C58CA"/>
    <w:rsid w:val="005D7CA3"/>
    <w:rsid w:val="005E2A11"/>
    <w:rsid w:val="005E7149"/>
    <w:rsid w:val="00606ED0"/>
    <w:rsid w:val="00607ECE"/>
    <w:rsid w:val="0061655F"/>
    <w:rsid w:val="00644262"/>
    <w:rsid w:val="006678BF"/>
    <w:rsid w:val="00690F1B"/>
    <w:rsid w:val="00693B1C"/>
    <w:rsid w:val="006A5B01"/>
    <w:rsid w:val="006B3094"/>
    <w:rsid w:val="006C7D5E"/>
    <w:rsid w:val="006D108D"/>
    <w:rsid w:val="006E5C16"/>
    <w:rsid w:val="006F080F"/>
    <w:rsid w:val="006F308C"/>
    <w:rsid w:val="007353F8"/>
    <w:rsid w:val="007376A1"/>
    <w:rsid w:val="0074024D"/>
    <w:rsid w:val="00745F90"/>
    <w:rsid w:val="007613EF"/>
    <w:rsid w:val="0076454B"/>
    <w:rsid w:val="00774D3E"/>
    <w:rsid w:val="00791FF2"/>
    <w:rsid w:val="007D0FC9"/>
    <w:rsid w:val="00811229"/>
    <w:rsid w:val="00812FAF"/>
    <w:rsid w:val="00821E11"/>
    <w:rsid w:val="00837950"/>
    <w:rsid w:val="008F70DB"/>
    <w:rsid w:val="00937859"/>
    <w:rsid w:val="00960E94"/>
    <w:rsid w:val="00961F71"/>
    <w:rsid w:val="0096349E"/>
    <w:rsid w:val="00963552"/>
    <w:rsid w:val="009775F1"/>
    <w:rsid w:val="009A191D"/>
    <w:rsid w:val="009D6006"/>
    <w:rsid w:val="00A37B8E"/>
    <w:rsid w:val="00A742C4"/>
    <w:rsid w:val="00A83672"/>
    <w:rsid w:val="00A841F1"/>
    <w:rsid w:val="00AE51A1"/>
    <w:rsid w:val="00B206F4"/>
    <w:rsid w:val="00B72F3D"/>
    <w:rsid w:val="00B83558"/>
    <w:rsid w:val="00BA4670"/>
    <w:rsid w:val="00BB32AF"/>
    <w:rsid w:val="00BB566B"/>
    <w:rsid w:val="00BD72C0"/>
    <w:rsid w:val="00BD7455"/>
    <w:rsid w:val="00C351B9"/>
    <w:rsid w:val="00C57662"/>
    <w:rsid w:val="00C6262A"/>
    <w:rsid w:val="00C65F0A"/>
    <w:rsid w:val="00C709AB"/>
    <w:rsid w:val="00C758B0"/>
    <w:rsid w:val="00C823BF"/>
    <w:rsid w:val="00C9296D"/>
    <w:rsid w:val="00CA500A"/>
    <w:rsid w:val="00CA7A66"/>
    <w:rsid w:val="00CB1FD5"/>
    <w:rsid w:val="00D01DDD"/>
    <w:rsid w:val="00D13B0E"/>
    <w:rsid w:val="00D63FF6"/>
    <w:rsid w:val="00D87D1D"/>
    <w:rsid w:val="00D9518C"/>
    <w:rsid w:val="00DB6D31"/>
    <w:rsid w:val="00E01E7C"/>
    <w:rsid w:val="00E13112"/>
    <w:rsid w:val="00E16287"/>
    <w:rsid w:val="00E25D36"/>
    <w:rsid w:val="00E3032A"/>
    <w:rsid w:val="00E42333"/>
    <w:rsid w:val="00E621ED"/>
    <w:rsid w:val="00E7546F"/>
    <w:rsid w:val="00E86124"/>
    <w:rsid w:val="00EC74E7"/>
    <w:rsid w:val="00F06B32"/>
    <w:rsid w:val="00F20775"/>
    <w:rsid w:val="00F37D18"/>
    <w:rsid w:val="00F74812"/>
    <w:rsid w:val="00FB47D6"/>
    <w:rsid w:val="00FC1B6A"/>
    <w:rsid w:val="00FD3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DDB82"/>
  <w15:chartTrackingRefBased/>
  <w15:docId w15:val="{BD4DC8B2-7162-4CD7-B9CD-722CA76B8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semiHidden="1" w:unhideWhenUsed="1"/>
    <w:lsdException w:name="FollowedHyperlink" w:locked="0" w:semiHidden="1" w:unhideWhenUsed="1"/>
    <w:lsdException w:name="Strong" w:locked="0" w:uiPriority="22"/>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0"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qFormat="1"/>
    <w:lsdException w:name="Subtle Reference" w:locked="0" w:uiPriority="31"/>
    <w:lsdException w:name="Intense Reference" w:locked="0" w:uiPriority="32" w:qFormat="1"/>
    <w:lsdException w:name="Book Title" w:locked="0" w:uiPriority="33"/>
    <w:lsdException w:name="Bibliography" w:locked="0"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locked="0"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locked="0"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locked="0"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semiHidden="1" w:unhideWhenUsed="1"/>
    <w:lsdException w:name="Smart Link" w:locked="0" w:semiHidden="1" w:unhideWhenUsed="1"/>
  </w:latentStyles>
  <w:style w:type="paragraph" w:default="1" w:styleId="Standaard">
    <w:name w:val="Normal"/>
    <w:uiPriority w:val="11"/>
    <w:qFormat/>
    <w:rsid w:val="005C58CA"/>
    <w:pPr>
      <w:spacing w:before="100" w:beforeAutospacing="1" w:after="100" w:afterAutospacing="1" w:line="288" w:lineRule="auto"/>
    </w:pPr>
    <w:rPr>
      <w:rFonts w:ascii="Merriweather" w:eastAsia="Times New Roman" w:hAnsi="Merriweather" w:cs="Times New Roman"/>
      <w:kern w:val="0"/>
      <w:sz w:val="20"/>
      <w:lang w:val="nl-NL" w:eastAsia="fr-FR"/>
      <w14:ligatures w14:val="none"/>
    </w:rPr>
  </w:style>
  <w:style w:type="paragraph" w:styleId="Kop1">
    <w:name w:val="heading 1"/>
    <w:next w:val="Tekst"/>
    <w:link w:val="Kop1Char"/>
    <w:uiPriority w:val="9"/>
    <w:qFormat/>
    <w:rsid w:val="002364CA"/>
    <w:pPr>
      <w:spacing w:before="360" w:after="120" w:line="240" w:lineRule="auto"/>
      <w:contextualSpacing/>
      <w:outlineLvl w:val="0"/>
    </w:pPr>
    <w:rPr>
      <w:rFonts w:ascii="Vestula Pro DemiBold" w:eastAsia="Times New Roman" w:hAnsi="Vestula Pro DemiBold" w:cs="Arial"/>
      <w:color w:val="001158"/>
      <w:kern w:val="0"/>
      <w:sz w:val="36"/>
      <w:szCs w:val="30"/>
      <w:lang w:val="x-none" w:eastAsia="en-GB"/>
      <w14:ligatures w14:val="none"/>
    </w:rPr>
  </w:style>
  <w:style w:type="paragraph" w:styleId="Kop2">
    <w:name w:val="heading 2"/>
    <w:basedOn w:val="Kop1"/>
    <w:next w:val="Standaard"/>
    <w:link w:val="Kop2Char"/>
    <w:uiPriority w:val="9"/>
    <w:unhideWhenUsed/>
    <w:qFormat/>
    <w:rsid w:val="006E5C16"/>
    <w:pPr>
      <w:outlineLvl w:val="1"/>
    </w:pPr>
    <w:rPr>
      <w:sz w:val="32"/>
    </w:rPr>
  </w:style>
  <w:style w:type="paragraph" w:styleId="Kop3">
    <w:name w:val="heading 3"/>
    <w:basedOn w:val="Kop1"/>
    <w:next w:val="Standaard"/>
    <w:link w:val="Kop3Char"/>
    <w:uiPriority w:val="9"/>
    <w:unhideWhenUsed/>
    <w:qFormat/>
    <w:rsid w:val="002364CA"/>
    <w:pPr>
      <w:outlineLvl w:val="2"/>
    </w:pPr>
    <w:rPr>
      <w:sz w:val="28"/>
      <w:lang w:val="en-US"/>
    </w:rPr>
  </w:style>
  <w:style w:type="paragraph" w:styleId="Kop4">
    <w:name w:val="heading 4"/>
    <w:basedOn w:val="Kop1"/>
    <w:next w:val="Standaard"/>
    <w:link w:val="Kop4Char"/>
    <w:uiPriority w:val="9"/>
    <w:unhideWhenUsed/>
    <w:qFormat/>
    <w:rsid w:val="00152989"/>
    <w:pPr>
      <w:outlineLvl w:val="3"/>
    </w:pPr>
    <w:rPr>
      <w:rFonts w:ascii="Vestula Pro Italic" w:hAnsi="Vestula Pro Italic"/>
      <w:sz w:val="28"/>
    </w:rPr>
  </w:style>
  <w:style w:type="paragraph" w:styleId="Kop5">
    <w:name w:val="heading 5"/>
    <w:basedOn w:val="Kop1"/>
    <w:next w:val="Standaard"/>
    <w:link w:val="Kop5Char"/>
    <w:uiPriority w:val="9"/>
    <w:unhideWhenUsed/>
    <w:qFormat/>
    <w:rsid w:val="00152989"/>
    <w:pPr>
      <w:keepNext/>
      <w:keepLines/>
      <w:outlineLvl w:val="4"/>
    </w:pPr>
    <w:rPr>
      <w:rFonts w:ascii="Vestula Pro" w:eastAsiaTheme="majorEastAsia" w:hAnsi="Vestula Pro" w:cstheme="majorBidi"/>
      <w:color w:val="002060"/>
      <w:sz w:val="28"/>
    </w:rPr>
  </w:style>
  <w:style w:type="paragraph" w:styleId="Kop6">
    <w:name w:val="heading 6"/>
    <w:basedOn w:val="Standaard"/>
    <w:next w:val="Standaard"/>
    <w:link w:val="Kop6Char"/>
    <w:uiPriority w:val="9"/>
    <w:semiHidden/>
    <w:unhideWhenUsed/>
    <w:qFormat/>
    <w:rsid w:val="00E4233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233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233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233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64CA"/>
    <w:rPr>
      <w:rFonts w:ascii="Vestula Pro DemiBold" w:eastAsia="Times New Roman" w:hAnsi="Vestula Pro DemiBold" w:cs="Arial"/>
      <w:color w:val="001158"/>
      <w:kern w:val="0"/>
      <w:sz w:val="36"/>
      <w:szCs w:val="30"/>
      <w:lang w:val="x-none" w:eastAsia="en-GB"/>
      <w14:ligatures w14:val="none"/>
    </w:rPr>
  </w:style>
  <w:style w:type="character" w:customStyle="1" w:styleId="Kop2Char">
    <w:name w:val="Kop 2 Char"/>
    <w:basedOn w:val="Standaardalinea-lettertype"/>
    <w:link w:val="Kop2"/>
    <w:uiPriority w:val="9"/>
    <w:rsid w:val="006E5C16"/>
    <w:rPr>
      <w:rFonts w:ascii="Vestula Pro DemiBold" w:eastAsia="Times New Roman" w:hAnsi="Vestula Pro DemiBold" w:cs="Arial"/>
      <w:color w:val="001158"/>
      <w:kern w:val="0"/>
      <w:sz w:val="32"/>
      <w:szCs w:val="30"/>
      <w:lang w:val="x-none" w:eastAsia="en-GB"/>
      <w14:ligatures w14:val="none"/>
    </w:rPr>
  </w:style>
  <w:style w:type="character" w:customStyle="1" w:styleId="Kop3Char">
    <w:name w:val="Kop 3 Char"/>
    <w:basedOn w:val="Standaardalinea-lettertype"/>
    <w:link w:val="Kop3"/>
    <w:uiPriority w:val="9"/>
    <w:rsid w:val="002364CA"/>
    <w:rPr>
      <w:rFonts w:ascii="Vestula Pro DemiBold" w:eastAsia="Times New Roman" w:hAnsi="Vestula Pro DemiBold" w:cs="Arial"/>
      <w:color w:val="001158"/>
      <w:kern w:val="0"/>
      <w:sz w:val="28"/>
      <w:szCs w:val="30"/>
      <w:lang w:eastAsia="en-GB"/>
      <w14:ligatures w14:val="none"/>
    </w:rPr>
  </w:style>
  <w:style w:type="character" w:customStyle="1" w:styleId="Kop4Char">
    <w:name w:val="Kop 4 Char"/>
    <w:basedOn w:val="Standaardalinea-lettertype"/>
    <w:link w:val="Kop4"/>
    <w:uiPriority w:val="9"/>
    <w:rsid w:val="00152989"/>
    <w:rPr>
      <w:rFonts w:ascii="Vestula Pro Italic" w:eastAsia="Times New Roman" w:hAnsi="Vestula Pro Italic" w:cs="Arial"/>
      <w:color w:val="001158"/>
      <w:kern w:val="0"/>
      <w:sz w:val="28"/>
      <w:szCs w:val="30"/>
      <w:lang w:val="x-none" w:eastAsia="en-GB"/>
      <w14:ligatures w14:val="none"/>
    </w:rPr>
  </w:style>
  <w:style w:type="character" w:customStyle="1" w:styleId="Kop5Char">
    <w:name w:val="Kop 5 Char"/>
    <w:basedOn w:val="Standaardalinea-lettertype"/>
    <w:link w:val="Kop5"/>
    <w:uiPriority w:val="9"/>
    <w:rsid w:val="00152989"/>
    <w:rPr>
      <w:rFonts w:ascii="Vestula Pro" w:eastAsiaTheme="majorEastAsia" w:hAnsi="Vestula Pro" w:cstheme="majorBidi"/>
      <w:color w:val="002060"/>
      <w:kern w:val="0"/>
      <w:sz w:val="28"/>
      <w:szCs w:val="30"/>
      <w:lang w:val="x-none" w:eastAsia="en-GB"/>
      <w14:ligatures w14:val="none"/>
    </w:rPr>
  </w:style>
  <w:style w:type="character" w:customStyle="1" w:styleId="Kop6Char">
    <w:name w:val="Kop 6 Char"/>
    <w:basedOn w:val="Standaardalinea-lettertype"/>
    <w:link w:val="Kop6"/>
    <w:uiPriority w:val="9"/>
    <w:semiHidden/>
    <w:rsid w:val="00E423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23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23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2333"/>
    <w:rPr>
      <w:rFonts w:eastAsiaTheme="majorEastAsia" w:cstheme="majorBidi"/>
      <w:color w:val="272727" w:themeColor="text1" w:themeTint="D8"/>
    </w:rPr>
  </w:style>
  <w:style w:type="paragraph" w:styleId="Titel">
    <w:name w:val="Title"/>
    <w:link w:val="TitelChar"/>
    <w:uiPriority w:val="10"/>
    <w:qFormat/>
    <w:rsid w:val="00A742C4"/>
    <w:pPr>
      <w:spacing w:after="840" w:line="240" w:lineRule="auto"/>
      <w:ind w:right="2155"/>
    </w:pPr>
    <w:rPr>
      <w:rFonts w:ascii="Merriweather" w:eastAsia="Times New Roman" w:hAnsi="Merriweather" w:cs="Times New Roman"/>
      <w:b/>
      <w:color w:val="001158"/>
      <w:kern w:val="0"/>
      <w:sz w:val="64"/>
      <w:szCs w:val="28"/>
      <w:lang w:val="x-none" w:eastAsia="en-GB"/>
      <w14:ligatures w14:val="none"/>
    </w:rPr>
  </w:style>
  <w:style w:type="character" w:customStyle="1" w:styleId="TitelChar">
    <w:name w:val="Titel Char"/>
    <w:basedOn w:val="Standaardalinea-lettertype"/>
    <w:link w:val="Titel"/>
    <w:uiPriority w:val="10"/>
    <w:rsid w:val="00A742C4"/>
    <w:rPr>
      <w:rFonts w:ascii="Merriweather" w:eastAsia="Times New Roman" w:hAnsi="Merriweather" w:cs="Times New Roman"/>
      <w:b/>
      <w:color w:val="001158"/>
      <w:kern w:val="0"/>
      <w:sz w:val="64"/>
      <w:szCs w:val="28"/>
      <w:lang w:val="x-none" w:eastAsia="en-GB"/>
      <w14:ligatures w14:val="none"/>
    </w:rPr>
  </w:style>
  <w:style w:type="paragraph" w:styleId="Ondertitel">
    <w:name w:val="Subtitle"/>
    <w:basedOn w:val="Standaard"/>
    <w:next w:val="Standaard"/>
    <w:link w:val="OndertitelChar"/>
    <w:uiPriority w:val="11"/>
    <w:qFormat/>
    <w:rsid w:val="00A742C4"/>
    <w:pPr>
      <w:numPr>
        <w:ilvl w:val="1"/>
      </w:numPr>
    </w:pPr>
    <w:rPr>
      <w:rFonts w:eastAsiaTheme="majorEastAsia" w:cstheme="majorBidi"/>
      <w:color w:val="595959" w:themeColor="text1" w:themeTint="A6"/>
      <w:spacing w:val="15"/>
      <w:sz w:val="36"/>
      <w:szCs w:val="36"/>
      <w:lang w:val="en-US"/>
    </w:rPr>
  </w:style>
  <w:style w:type="character" w:customStyle="1" w:styleId="OndertitelChar">
    <w:name w:val="Ondertitel Char"/>
    <w:basedOn w:val="Standaardalinea-lettertype"/>
    <w:link w:val="Ondertitel"/>
    <w:uiPriority w:val="11"/>
    <w:rsid w:val="006F308C"/>
    <w:rPr>
      <w:rFonts w:ascii="Merriweather" w:eastAsiaTheme="majorEastAsia" w:hAnsi="Merriweather" w:cstheme="majorBidi"/>
      <w:color w:val="595959" w:themeColor="text1" w:themeTint="A6"/>
      <w:spacing w:val="15"/>
      <w:kern w:val="0"/>
      <w:sz w:val="36"/>
      <w:szCs w:val="36"/>
      <w:lang w:eastAsia="fr-FR"/>
      <w14:ligatures w14:val="none"/>
    </w:rPr>
  </w:style>
  <w:style w:type="paragraph" w:styleId="Citaat">
    <w:name w:val="Quote"/>
    <w:basedOn w:val="Standaard"/>
    <w:next w:val="Standaard"/>
    <w:link w:val="CitaatChar"/>
    <w:uiPriority w:val="29"/>
    <w:qFormat/>
    <w:rsid w:val="00E423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2333"/>
    <w:rPr>
      <w:i/>
      <w:iCs/>
      <w:color w:val="404040" w:themeColor="text1" w:themeTint="BF"/>
    </w:rPr>
  </w:style>
  <w:style w:type="paragraph" w:styleId="Lijstalinea">
    <w:name w:val="List Paragraph"/>
    <w:basedOn w:val="Standaard"/>
    <w:link w:val="LijstalineaChar"/>
    <w:uiPriority w:val="1"/>
    <w:qFormat/>
    <w:rsid w:val="00E42333"/>
    <w:pPr>
      <w:ind w:left="720"/>
      <w:contextualSpacing/>
    </w:pPr>
  </w:style>
  <w:style w:type="character" w:styleId="Intensievebenadrukking">
    <w:name w:val="Intense Emphasis"/>
    <w:basedOn w:val="Standaardalinea-lettertype"/>
    <w:uiPriority w:val="21"/>
    <w:qFormat/>
    <w:rsid w:val="00E42333"/>
    <w:rPr>
      <w:i/>
      <w:iCs/>
      <w:color w:val="0F4761" w:themeColor="accent1" w:themeShade="BF"/>
    </w:rPr>
  </w:style>
  <w:style w:type="paragraph" w:styleId="Duidelijkcitaat">
    <w:name w:val="Intense Quote"/>
    <w:basedOn w:val="Standaard"/>
    <w:next w:val="Standaard"/>
    <w:link w:val="DuidelijkcitaatChar"/>
    <w:uiPriority w:val="30"/>
    <w:qFormat/>
    <w:rsid w:val="00E42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2333"/>
    <w:rPr>
      <w:i/>
      <w:iCs/>
      <w:color w:val="0F4761" w:themeColor="accent1" w:themeShade="BF"/>
    </w:rPr>
  </w:style>
  <w:style w:type="character" w:styleId="Intensieveverwijzing">
    <w:name w:val="Intense Reference"/>
    <w:basedOn w:val="Standaardalinea-lettertype"/>
    <w:uiPriority w:val="32"/>
    <w:qFormat/>
    <w:rsid w:val="00E42333"/>
    <w:rPr>
      <w:b/>
      <w:bCs/>
      <w:smallCaps/>
      <w:color w:val="0F4761" w:themeColor="accent1" w:themeShade="BF"/>
      <w:spacing w:val="5"/>
    </w:rPr>
  </w:style>
  <w:style w:type="character" w:styleId="Paginanummer">
    <w:name w:val="page number"/>
    <w:basedOn w:val="Standaardalinea-lettertype"/>
    <w:rsid w:val="00035B55"/>
    <w:rPr>
      <w:rFonts w:ascii="Merriweather" w:hAnsi="Merriweather"/>
      <w:color w:val="595959" w:themeColor="text1" w:themeTint="A6"/>
      <w:sz w:val="20"/>
    </w:rPr>
  </w:style>
  <w:style w:type="table" w:styleId="Rastertabel1licht-Accent5">
    <w:name w:val="Grid Table 1 Light Accent 5"/>
    <w:basedOn w:val="Standaardtabel"/>
    <w:uiPriority w:val="46"/>
    <w:locked/>
    <w:rsid w:val="00367DE6"/>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paragraph" w:styleId="Voettekst">
    <w:name w:val="footer"/>
    <w:basedOn w:val="Standaard"/>
    <w:link w:val="VoettekstChar"/>
    <w:uiPriority w:val="99"/>
    <w:unhideWhenUsed/>
    <w:rsid w:val="00035B55"/>
    <w:pPr>
      <w:tabs>
        <w:tab w:val="center" w:pos="4680"/>
        <w:tab w:val="right" w:pos="9360"/>
      </w:tabs>
      <w:spacing w:after="0" w:line="240" w:lineRule="auto"/>
    </w:pPr>
    <w:rPr>
      <w:rFonts w:eastAsiaTheme="minorEastAsia"/>
      <w:szCs w:val="22"/>
      <w:lang w:val="en-US" w:eastAsia="en-US"/>
    </w:rPr>
  </w:style>
  <w:style w:type="character" w:customStyle="1" w:styleId="VoettekstChar">
    <w:name w:val="Voettekst Char"/>
    <w:basedOn w:val="Standaardalinea-lettertype"/>
    <w:link w:val="Voettekst"/>
    <w:uiPriority w:val="99"/>
    <w:rsid w:val="00035B55"/>
    <w:rPr>
      <w:rFonts w:ascii="Merriweather" w:eastAsiaTheme="minorEastAsia" w:hAnsi="Merriweather" w:cs="Times New Roman"/>
      <w:kern w:val="0"/>
      <w:sz w:val="20"/>
      <w:szCs w:val="22"/>
      <w14:ligatures w14:val="none"/>
    </w:rPr>
  </w:style>
  <w:style w:type="paragraph" w:styleId="Voetnoottekst">
    <w:name w:val="footnote text"/>
    <w:basedOn w:val="Standaard"/>
    <w:link w:val="VoetnoottekstChar"/>
    <w:uiPriority w:val="99"/>
    <w:unhideWhenUsed/>
    <w:rsid w:val="004A2C1D"/>
    <w:pPr>
      <w:spacing w:after="0" w:line="240" w:lineRule="auto"/>
    </w:pPr>
    <w:rPr>
      <w:szCs w:val="20"/>
    </w:rPr>
  </w:style>
  <w:style w:type="character" w:customStyle="1" w:styleId="VoetnoottekstChar">
    <w:name w:val="Voetnoottekst Char"/>
    <w:basedOn w:val="Standaardalinea-lettertype"/>
    <w:link w:val="Voetnoottekst"/>
    <w:uiPriority w:val="99"/>
    <w:rsid w:val="004A2C1D"/>
    <w:rPr>
      <w:rFonts w:ascii="Merriweather" w:eastAsia="Times New Roman" w:hAnsi="Merriweather" w:cs="Times New Roman"/>
      <w:kern w:val="0"/>
      <w:sz w:val="20"/>
      <w:szCs w:val="20"/>
      <w:lang w:val="en-GB" w:eastAsia="fr-FR"/>
      <w14:ligatures w14:val="none"/>
    </w:rPr>
  </w:style>
  <w:style w:type="character" w:styleId="Voetnootmarkering">
    <w:name w:val="footnote reference"/>
    <w:basedOn w:val="Standaardalinea-lettertype"/>
    <w:uiPriority w:val="99"/>
    <w:semiHidden/>
    <w:unhideWhenUsed/>
    <w:rsid w:val="004A2C1D"/>
    <w:rPr>
      <w:vertAlign w:val="superscript"/>
    </w:rPr>
  </w:style>
  <w:style w:type="paragraph" w:styleId="Koptekst">
    <w:name w:val="header"/>
    <w:basedOn w:val="Standaard"/>
    <w:link w:val="KoptekstChar"/>
    <w:uiPriority w:val="99"/>
    <w:unhideWhenUsed/>
    <w:rsid w:val="004438B7"/>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4438B7"/>
    <w:rPr>
      <w:rFonts w:ascii="Merriweather" w:eastAsia="Times New Roman" w:hAnsi="Merriweather" w:cs="Times New Roman"/>
      <w:kern w:val="0"/>
      <w:sz w:val="20"/>
      <w:lang w:val="nl-NL" w:eastAsia="fr-FR"/>
      <w14:ligatures w14:val="none"/>
    </w:rPr>
  </w:style>
  <w:style w:type="table" w:customStyle="1" w:styleId="TabelUL">
    <w:name w:val="Tabel UL"/>
    <w:basedOn w:val="Tabellijst1"/>
    <w:uiPriority w:val="99"/>
    <w:locked/>
    <w:rsid w:val="00015015"/>
    <w:pPr>
      <w:spacing w:after="0" w:line="240" w:lineRule="auto"/>
    </w:pPr>
    <w:rPr>
      <w:color w:val="FFFFFF" w:themeColor="background1"/>
      <w:kern w:val="0"/>
      <w:sz w:val="20"/>
      <w:szCs w:val="20"/>
      <w:lang w:val="nl-NL" w:eastAsia="nl-NL"/>
      <w14:ligatures w14:val="none"/>
    </w:rPr>
    <w:tblPr>
      <w:tblStyleColBandSize w:val="1"/>
      <w:tblCellMar>
        <w:top w:w="85" w:type="dxa"/>
        <w:bottom w:w="85" w:type="dxa"/>
      </w:tblCellMar>
    </w:tblPr>
    <w:tcPr>
      <w:shd w:val="clear" w:color="auto" w:fill="auto"/>
      <w:vAlign w:val="center"/>
    </w:tcPr>
    <w:tblStylePr w:type="firstRow">
      <w:pPr>
        <w:jc w:val="left"/>
      </w:pPr>
      <w:rPr>
        <w:rFonts w:ascii="Vestula Pro" w:hAnsi="Vestula Pro"/>
        <w:b w:val="0"/>
        <w:bCs/>
        <w:i w:val="0"/>
        <w:iCs/>
        <w:color w:val="FFFFFF" w:themeColor="background1"/>
        <w:sz w:val="22"/>
      </w:rPr>
      <w:tblPr/>
      <w:tcPr>
        <w:tcBorders>
          <w:top w:val="single" w:sz="4" w:space="0" w:color="C1C1C1"/>
          <w:left w:val="single" w:sz="4" w:space="0" w:color="C1C1C1"/>
          <w:bottom w:val="single" w:sz="4" w:space="0" w:color="C1C1C1"/>
          <w:right w:val="single" w:sz="4" w:space="0" w:color="C1C1C1"/>
          <w:insideH w:val="single" w:sz="4" w:space="0" w:color="C1C1C1"/>
          <w:insideV w:val="single" w:sz="4" w:space="0" w:color="C1C1C1"/>
          <w:tl2br w:val="nil"/>
          <w:tr2bl w:val="nil"/>
        </w:tcBorders>
        <w:shd w:val="clear" w:color="auto" w:fill="001158"/>
      </w:tcPr>
    </w:tblStylePr>
    <w:tblStylePr w:type="lastRow">
      <w:tblPr/>
      <w:tcPr>
        <w:tc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l2br w:val="nil"/>
          <w:tr2bl w:val="nil"/>
        </w:tcBorders>
        <w:shd w:val="clear" w:color="auto" w:fill="auto"/>
      </w:tcPr>
    </w:tblStylePr>
    <w:tblStylePr w:type="band1Horz">
      <w:rPr>
        <w:rFonts w:ascii="Vestula Pro" w:hAnsi="Vestula Pro"/>
        <w:color w:val="auto"/>
        <w:sz w:val="22"/>
      </w:rPr>
      <w:tblPr/>
      <w:tcPr>
        <w:tcBorders>
          <w:top w:val="single" w:sz="4" w:space="0" w:color="C1C1C1"/>
          <w:left w:val="single" w:sz="4" w:space="0" w:color="C1C1C1"/>
          <w:bottom w:val="single" w:sz="4" w:space="0" w:color="C1C1C1"/>
          <w:right w:val="single" w:sz="4" w:space="0" w:color="C1C1C1"/>
          <w:insideH w:val="single" w:sz="4" w:space="0" w:color="C1C1C1"/>
          <w:insideV w:val="single" w:sz="4" w:space="0" w:color="C1C1C1"/>
          <w:tl2br w:val="nil"/>
          <w:tr2bl w:val="nil"/>
        </w:tcBorders>
        <w:shd w:val="clear" w:color="auto" w:fill="BDCFF5"/>
      </w:tcPr>
    </w:tblStylePr>
    <w:tblStylePr w:type="band2Horz">
      <w:rPr>
        <w:color w:val="auto"/>
      </w:rPr>
      <w:tblPr/>
      <w:tcPr>
        <w:tcBorders>
          <w:top w:val="single" w:sz="4" w:space="0" w:color="C1C1C1"/>
          <w:left w:val="single" w:sz="4" w:space="0" w:color="C1C1C1"/>
          <w:bottom w:val="single" w:sz="4" w:space="0" w:color="C1C1C1"/>
          <w:right w:val="single" w:sz="4" w:space="0" w:color="C1C1C1"/>
          <w:insideH w:val="single" w:sz="4" w:space="0" w:color="C1C1C1"/>
          <w:insideV w:val="single" w:sz="4" w:space="0" w:color="C1C1C1"/>
          <w:tl2br w:val="nil"/>
          <w:tr2bl w:val="nil"/>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Tabellijst1">
    <w:name w:val="Table List 1"/>
    <w:basedOn w:val="Standaardtabel"/>
    <w:uiPriority w:val="99"/>
    <w:semiHidden/>
    <w:unhideWhenUsed/>
    <w:locked/>
    <w:rsid w:val="00FD394E"/>
    <w:pPr>
      <w:spacing w:afterLines="80" w:after="192" w:line="288" w:lineRule="auto"/>
    </w:pPr>
    <w:rPr>
      <w:rFonts w:ascii="Vestula Pro" w:hAnsi="Vestula Pro"/>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tandardtext1">
    <w:name w:val="standardtext1"/>
    <w:locked/>
    <w:rsid w:val="005160EE"/>
  </w:style>
  <w:style w:type="paragraph" w:customStyle="1" w:styleId="Tekst">
    <w:name w:val="Tekst"/>
    <w:link w:val="TekstChar"/>
    <w:locked/>
    <w:rsid w:val="00156E9C"/>
    <w:rPr>
      <w:rFonts w:ascii="Merriweather" w:eastAsia="Times New Roman" w:hAnsi="Merriweather" w:cs="Times New Roman"/>
      <w:color w:val="333333"/>
      <w:kern w:val="0"/>
      <w:sz w:val="22"/>
      <w:lang w:val="nl-NL" w:eastAsia="fr-FR"/>
      <w14:ligatures w14:val="none"/>
    </w:rPr>
  </w:style>
  <w:style w:type="character" w:customStyle="1" w:styleId="TekstChar">
    <w:name w:val="Tekst Char"/>
    <w:basedOn w:val="Standaardalinea-lettertype"/>
    <w:link w:val="Tekst"/>
    <w:rsid w:val="00156E9C"/>
    <w:rPr>
      <w:rFonts w:ascii="Merriweather" w:eastAsia="Times New Roman" w:hAnsi="Merriweather" w:cs="Times New Roman"/>
      <w:color w:val="333333"/>
      <w:kern w:val="0"/>
      <w:sz w:val="22"/>
      <w:lang w:val="nl-NL" w:eastAsia="fr-FR"/>
      <w14:ligatures w14:val="none"/>
    </w:rPr>
  </w:style>
  <w:style w:type="table" w:styleId="Rastertabel1licht-Accent3">
    <w:name w:val="Grid Table 1 Light Accent 3"/>
    <w:basedOn w:val="Standaardtabel"/>
    <w:uiPriority w:val="46"/>
    <w:locked/>
    <w:rsid w:val="00367DE6"/>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Rastertabel7kleurrijk-Accent6">
    <w:name w:val="Grid Table 7 Colorful Accent 6"/>
    <w:basedOn w:val="Standaardtabel"/>
    <w:uiPriority w:val="52"/>
    <w:locked/>
    <w:rsid w:val="00367DE6"/>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paragraph" w:styleId="Geenafstand">
    <w:name w:val="No Spacing"/>
    <w:link w:val="GeenafstandChar"/>
    <w:uiPriority w:val="1"/>
    <w:qFormat/>
    <w:rsid w:val="00156E9C"/>
    <w:pPr>
      <w:spacing w:beforeAutospacing="1" w:after="0" w:afterAutospacing="1" w:line="240" w:lineRule="auto"/>
    </w:pPr>
    <w:rPr>
      <w:rFonts w:ascii="Vestula Pro" w:eastAsia="Times New Roman" w:hAnsi="Vestula Pro" w:cs="Times New Roman"/>
      <w:kern w:val="0"/>
      <w:sz w:val="22"/>
      <w:lang w:val="nl-NL" w:eastAsia="fr-FR"/>
      <w14:ligatures w14:val="none"/>
    </w:rPr>
  </w:style>
  <w:style w:type="character" w:styleId="Hyperlink">
    <w:name w:val="Hyperlink"/>
    <w:basedOn w:val="Standaardalinea-lettertype"/>
    <w:uiPriority w:val="99"/>
    <w:unhideWhenUsed/>
    <w:rsid w:val="00D13B0E"/>
    <w:rPr>
      <w:color w:val="0000FF"/>
      <w:u w:val="single"/>
    </w:rPr>
  </w:style>
  <w:style w:type="character" w:styleId="Onopgelostemelding">
    <w:name w:val="Unresolved Mention"/>
    <w:basedOn w:val="Standaardalinea-lettertype"/>
    <w:uiPriority w:val="99"/>
    <w:semiHidden/>
    <w:unhideWhenUsed/>
    <w:rsid w:val="00D13B0E"/>
    <w:rPr>
      <w:color w:val="605E5C"/>
      <w:shd w:val="clear" w:color="auto" w:fill="E1DFDD"/>
    </w:rPr>
  </w:style>
  <w:style w:type="character" w:styleId="Tekstvantijdelijkeaanduiding">
    <w:name w:val="Placeholder Text"/>
    <w:basedOn w:val="Standaardalinea-lettertype"/>
    <w:uiPriority w:val="99"/>
    <w:semiHidden/>
    <w:rsid w:val="00A841F1"/>
    <w:rPr>
      <w:color w:val="666666"/>
    </w:rPr>
  </w:style>
  <w:style w:type="paragraph" w:styleId="Bijschrift">
    <w:name w:val="caption"/>
    <w:basedOn w:val="Standaard"/>
    <w:next w:val="Standaard"/>
    <w:uiPriority w:val="35"/>
    <w:unhideWhenUsed/>
    <w:rsid w:val="00237AF2"/>
    <w:pPr>
      <w:spacing w:before="0" w:after="200" w:line="240" w:lineRule="auto"/>
    </w:pPr>
    <w:rPr>
      <w:i/>
      <w:iCs/>
      <w:color w:val="0E2841" w:themeColor="text2"/>
      <w:sz w:val="18"/>
      <w:szCs w:val="18"/>
    </w:rPr>
  </w:style>
  <w:style w:type="paragraph" w:styleId="Kopvaninhoudsopgave">
    <w:name w:val="TOC Heading"/>
    <w:basedOn w:val="Kop1"/>
    <w:next w:val="Standaard"/>
    <w:uiPriority w:val="39"/>
    <w:unhideWhenUsed/>
    <w:qFormat/>
    <w:rsid w:val="00961F71"/>
    <w:pPr>
      <w:keepNext/>
      <w:keepLines/>
      <w:spacing w:before="240" w:beforeAutospacing="1" w:after="0" w:afterAutospacing="1" w:line="288" w:lineRule="auto"/>
      <w:contextualSpacing w:val="0"/>
      <w:outlineLvl w:val="9"/>
    </w:pPr>
    <w:rPr>
      <w:rFonts w:eastAsiaTheme="majorEastAsia" w:cstheme="majorBidi"/>
      <w:color w:val="0F4761" w:themeColor="accent1" w:themeShade="BF"/>
      <w:szCs w:val="32"/>
      <w:lang w:val="nl-NL" w:eastAsia="fr-FR"/>
    </w:rPr>
  </w:style>
  <w:style w:type="paragraph" w:styleId="Inhopg1">
    <w:name w:val="toc 1"/>
    <w:basedOn w:val="Standaard"/>
    <w:next w:val="Standaard"/>
    <w:autoRedefine/>
    <w:uiPriority w:val="39"/>
    <w:unhideWhenUsed/>
    <w:rsid w:val="003A3202"/>
  </w:style>
  <w:style w:type="paragraph" w:styleId="Inhopg2">
    <w:name w:val="toc 2"/>
    <w:basedOn w:val="Inhopg1"/>
    <w:next w:val="Standaard"/>
    <w:autoRedefine/>
    <w:uiPriority w:val="39"/>
    <w:unhideWhenUsed/>
    <w:rsid w:val="003A3202"/>
    <w:pPr>
      <w:ind w:left="220"/>
    </w:pPr>
  </w:style>
  <w:style w:type="paragraph" w:styleId="Inhopg3">
    <w:name w:val="toc 3"/>
    <w:basedOn w:val="Inhopg1"/>
    <w:next w:val="Standaard"/>
    <w:autoRedefine/>
    <w:uiPriority w:val="39"/>
    <w:unhideWhenUsed/>
    <w:rsid w:val="00237AF2"/>
    <w:pPr>
      <w:ind w:left="440"/>
    </w:pPr>
  </w:style>
  <w:style w:type="paragraph" w:styleId="Inhopg4">
    <w:name w:val="toc 4"/>
    <w:basedOn w:val="Inhopg1"/>
    <w:next w:val="Standaard"/>
    <w:autoRedefine/>
    <w:uiPriority w:val="39"/>
    <w:semiHidden/>
    <w:unhideWhenUsed/>
    <w:rsid w:val="002620B6"/>
    <w:pPr>
      <w:ind w:left="660"/>
    </w:pPr>
  </w:style>
  <w:style w:type="paragraph" w:styleId="Inhopg5">
    <w:name w:val="toc 5"/>
    <w:basedOn w:val="Inhopg1"/>
    <w:next w:val="Standaard"/>
    <w:autoRedefine/>
    <w:uiPriority w:val="39"/>
    <w:semiHidden/>
    <w:unhideWhenUsed/>
    <w:rsid w:val="002620B6"/>
    <w:pPr>
      <w:ind w:left="880"/>
    </w:pPr>
  </w:style>
  <w:style w:type="paragraph" w:styleId="Index1">
    <w:name w:val="index 1"/>
    <w:basedOn w:val="Standaard"/>
    <w:next w:val="Standaard"/>
    <w:autoRedefine/>
    <w:uiPriority w:val="99"/>
    <w:semiHidden/>
    <w:unhideWhenUsed/>
    <w:rsid w:val="0074024D"/>
    <w:pPr>
      <w:spacing w:before="0" w:after="0" w:line="240" w:lineRule="auto"/>
      <w:ind w:left="220" w:hanging="220"/>
    </w:pPr>
  </w:style>
  <w:style w:type="table" w:styleId="Rastertabel1licht">
    <w:name w:val="Grid Table 1 Light"/>
    <w:basedOn w:val="Standaardtabel"/>
    <w:uiPriority w:val="46"/>
    <w:locked/>
    <w:rsid w:val="007353F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
    <w:name w:val="Table Grid"/>
    <w:basedOn w:val="Standaardtabel"/>
    <w:uiPriority w:val="39"/>
    <w:locked/>
    <w:rsid w:val="00937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locked/>
    <w:rsid w:val="00F74812"/>
  </w:style>
  <w:style w:type="character" w:customStyle="1" w:styleId="eop">
    <w:name w:val="eop"/>
    <w:basedOn w:val="Standaardalinea-lettertype"/>
    <w:locked/>
    <w:rsid w:val="00F74812"/>
  </w:style>
  <w:style w:type="paragraph" w:customStyle="1" w:styleId="Onderschrift">
    <w:name w:val="Onderschrift"/>
    <w:basedOn w:val="Standaard"/>
    <w:link w:val="OnderschriftChar"/>
    <w:qFormat/>
    <w:locked/>
    <w:rsid w:val="00F74812"/>
    <w:pPr>
      <w:spacing w:before="60" w:beforeAutospacing="0" w:after="60" w:afterAutospacing="0" w:line="240" w:lineRule="auto"/>
    </w:pPr>
    <w:rPr>
      <w:rFonts w:asciiTheme="minorHAnsi" w:eastAsiaTheme="majorEastAsia" w:hAnsiTheme="minorHAnsi"/>
      <w:noProof/>
      <w:sz w:val="18"/>
      <w:szCs w:val="18"/>
      <w:lang w:eastAsia="en-US"/>
    </w:rPr>
  </w:style>
  <w:style w:type="character" w:customStyle="1" w:styleId="OnderschriftChar">
    <w:name w:val="Onderschrift Char"/>
    <w:basedOn w:val="Standaardalinea-lettertype"/>
    <w:link w:val="Onderschrift"/>
    <w:rsid w:val="00F74812"/>
    <w:rPr>
      <w:rFonts w:eastAsiaTheme="majorEastAsia" w:cs="Times New Roman"/>
      <w:noProof/>
      <w:kern w:val="0"/>
      <w:sz w:val="18"/>
      <w:szCs w:val="18"/>
      <w:lang w:val="nl-NL"/>
      <w14:ligatures w14:val="none"/>
    </w:rPr>
  </w:style>
  <w:style w:type="character" w:customStyle="1" w:styleId="LijstalineaChar">
    <w:name w:val="Lijstalinea Char"/>
    <w:basedOn w:val="Standaardalinea-lettertype"/>
    <w:link w:val="Lijstalinea"/>
    <w:uiPriority w:val="1"/>
    <w:rsid w:val="00607ECE"/>
    <w:rPr>
      <w:rFonts w:ascii="Merriweather" w:eastAsia="Times New Roman" w:hAnsi="Merriweather" w:cs="Times New Roman"/>
      <w:kern w:val="0"/>
      <w:sz w:val="20"/>
      <w:lang w:val="nl-NL" w:eastAsia="fr-FR"/>
      <w14:ligatures w14:val="none"/>
    </w:rPr>
  </w:style>
  <w:style w:type="character" w:customStyle="1" w:styleId="Invoerveld">
    <w:name w:val="Invoerveld"/>
    <w:basedOn w:val="Standaardalinea-lettertype"/>
    <w:uiPriority w:val="1"/>
    <w:qFormat/>
    <w:rsid w:val="00607ECE"/>
  </w:style>
  <w:style w:type="paragraph" w:customStyle="1" w:styleId="Genummerdelijst">
    <w:name w:val="Genummerde lijst"/>
    <w:basedOn w:val="Lijstalinea"/>
    <w:link w:val="GenummerdelijstChar"/>
    <w:qFormat/>
    <w:locked/>
    <w:rsid w:val="005D7CA3"/>
    <w:pPr>
      <w:numPr>
        <w:numId w:val="2"/>
      </w:numPr>
      <w:spacing w:before="60" w:beforeAutospacing="0" w:after="60" w:afterAutospacing="0" w:line="259" w:lineRule="auto"/>
      <w:ind w:left="315" w:hanging="315"/>
    </w:pPr>
    <w:rPr>
      <w:rFonts w:eastAsiaTheme="majorEastAsia"/>
      <w:sz w:val="22"/>
      <w:szCs w:val="22"/>
    </w:rPr>
  </w:style>
  <w:style w:type="character" w:customStyle="1" w:styleId="GenummerdelijstChar">
    <w:name w:val="Genummerde lijst Char"/>
    <w:basedOn w:val="LijstalineaChar"/>
    <w:link w:val="Genummerdelijst"/>
    <w:rsid w:val="005D7CA3"/>
    <w:rPr>
      <w:rFonts w:ascii="Merriweather" w:eastAsiaTheme="majorEastAsia" w:hAnsi="Merriweather" w:cs="Times New Roman"/>
      <w:kern w:val="0"/>
      <w:sz w:val="22"/>
      <w:szCs w:val="22"/>
      <w:lang w:val="nl-NL" w:eastAsia="fr-FR"/>
      <w14:ligatures w14:val="none"/>
    </w:rPr>
  </w:style>
  <w:style w:type="paragraph" w:customStyle="1" w:styleId="Tabelbullet1">
    <w:name w:val="Tabel bullet 1"/>
    <w:basedOn w:val="Standaard"/>
    <w:link w:val="Tabelbullet1Char"/>
    <w:qFormat/>
    <w:rsid w:val="005D7CA3"/>
    <w:pPr>
      <w:numPr>
        <w:numId w:val="3"/>
      </w:numPr>
      <w:spacing w:before="0" w:beforeAutospacing="0" w:after="0" w:afterAutospacing="0" w:line="240" w:lineRule="auto"/>
      <w:ind w:left="317" w:hanging="284"/>
      <w:textAlignment w:val="baseline"/>
    </w:pPr>
    <w:rPr>
      <w:rFonts w:ascii="Aptos" w:eastAsiaTheme="majorEastAsia" w:hAnsi="Aptos"/>
      <w:color w:val="000000"/>
      <w:sz w:val="22"/>
      <w:szCs w:val="22"/>
      <w:lang w:val="en-US" w:eastAsia="en-US"/>
    </w:rPr>
  </w:style>
  <w:style w:type="character" w:customStyle="1" w:styleId="Tabelbullet1Char">
    <w:name w:val="Tabel bullet 1 Char"/>
    <w:basedOn w:val="Standaardalinea-lettertype"/>
    <w:link w:val="Tabelbullet1"/>
    <w:rsid w:val="005D7CA3"/>
    <w:rPr>
      <w:rFonts w:ascii="Aptos" w:eastAsiaTheme="majorEastAsia" w:hAnsi="Aptos" w:cs="Times New Roman"/>
      <w:color w:val="000000"/>
      <w:kern w:val="0"/>
      <w:sz w:val="22"/>
      <w:szCs w:val="22"/>
      <w14:ligatures w14:val="none"/>
    </w:rPr>
  </w:style>
  <w:style w:type="character" w:styleId="Verwijzingopmerking">
    <w:name w:val="annotation reference"/>
    <w:basedOn w:val="Standaardalinea-lettertype"/>
    <w:uiPriority w:val="99"/>
    <w:semiHidden/>
    <w:unhideWhenUsed/>
    <w:rsid w:val="004960D3"/>
    <w:rPr>
      <w:sz w:val="16"/>
      <w:szCs w:val="16"/>
    </w:rPr>
  </w:style>
  <w:style w:type="paragraph" w:styleId="Tekstopmerking">
    <w:name w:val="annotation text"/>
    <w:basedOn w:val="Standaard"/>
    <w:link w:val="TekstopmerkingChar"/>
    <w:uiPriority w:val="99"/>
    <w:unhideWhenUsed/>
    <w:rsid w:val="004960D3"/>
    <w:pPr>
      <w:spacing w:before="60" w:beforeAutospacing="0" w:after="160" w:afterAutospacing="0" w:line="240" w:lineRule="auto"/>
    </w:pPr>
    <w:rPr>
      <w:rFonts w:asciiTheme="minorHAnsi" w:eastAsiaTheme="minorHAnsi" w:hAnsiTheme="minorHAnsi" w:cstheme="minorBidi"/>
      <w:kern w:val="2"/>
      <w:szCs w:val="20"/>
      <w:lang w:eastAsia="en-US"/>
      <w14:ligatures w14:val="standardContextual"/>
    </w:rPr>
  </w:style>
  <w:style w:type="character" w:customStyle="1" w:styleId="TekstopmerkingChar">
    <w:name w:val="Tekst opmerking Char"/>
    <w:basedOn w:val="Standaardalinea-lettertype"/>
    <w:link w:val="Tekstopmerking"/>
    <w:uiPriority w:val="99"/>
    <w:rsid w:val="004960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960D3"/>
    <w:rPr>
      <w:b/>
      <w:bCs/>
    </w:rPr>
  </w:style>
  <w:style w:type="character" w:customStyle="1" w:styleId="OnderwerpvanopmerkingChar">
    <w:name w:val="Onderwerp van opmerking Char"/>
    <w:basedOn w:val="TekstopmerkingChar"/>
    <w:link w:val="Onderwerpvanopmerking"/>
    <w:uiPriority w:val="99"/>
    <w:semiHidden/>
    <w:rsid w:val="004960D3"/>
    <w:rPr>
      <w:b/>
      <w:bCs/>
      <w:sz w:val="20"/>
      <w:szCs w:val="20"/>
      <w:lang w:val="nl-NL"/>
    </w:rPr>
  </w:style>
  <w:style w:type="paragraph" w:customStyle="1" w:styleId="paragraph">
    <w:name w:val="paragraph"/>
    <w:basedOn w:val="Standaard"/>
    <w:locked/>
    <w:rsid w:val="004960D3"/>
    <w:pPr>
      <w:spacing w:line="240" w:lineRule="auto"/>
    </w:pPr>
    <w:rPr>
      <w:rFonts w:asciiTheme="minorHAnsi" w:eastAsiaTheme="majorEastAsia" w:hAnsiTheme="minorHAnsi"/>
      <w:sz w:val="22"/>
      <w:szCs w:val="22"/>
      <w:lang w:eastAsia="en-US"/>
    </w:rPr>
  </w:style>
  <w:style w:type="character" w:customStyle="1" w:styleId="GeenafstandChar">
    <w:name w:val="Geen afstand Char"/>
    <w:basedOn w:val="Standaardalinea-lettertype"/>
    <w:link w:val="Geenafstand"/>
    <w:uiPriority w:val="1"/>
    <w:rsid w:val="004960D3"/>
    <w:rPr>
      <w:rFonts w:ascii="Vestula Pro" w:eastAsia="Times New Roman" w:hAnsi="Vestula Pro" w:cs="Times New Roman"/>
      <w:kern w:val="0"/>
      <w:sz w:val="22"/>
      <w:lang w:val="nl-NL" w:eastAsia="fr-FR"/>
      <w14:ligatures w14:val="none"/>
    </w:rPr>
  </w:style>
  <w:style w:type="character" w:styleId="GevolgdeHyperlink">
    <w:name w:val="FollowedHyperlink"/>
    <w:basedOn w:val="Standaardalinea-lettertype"/>
    <w:uiPriority w:val="99"/>
    <w:semiHidden/>
    <w:unhideWhenUsed/>
    <w:rsid w:val="004960D3"/>
    <w:rPr>
      <w:color w:val="96607D" w:themeColor="followedHyperlink"/>
      <w:u w:val="single"/>
    </w:rPr>
  </w:style>
  <w:style w:type="character" w:styleId="Nadruk">
    <w:name w:val="Emphasis"/>
    <w:basedOn w:val="Standaardalinea-lettertype"/>
    <w:uiPriority w:val="20"/>
    <w:qFormat/>
    <w:rsid w:val="004960D3"/>
    <w:rPr>
      <w:i/>
      <w:iCs/>
    </w:rPr>
  </w:style>
  <w:style w:type="paragraph" w:customStyle="1" w:styleId="Tabelbullet">
    <w:name w:val="Tabel bullet"/>
    <w:basedOn w:val="paragraph"/>
    <w:link w:val="TabelbulletChar"/>
    <w:qFormat/>
    <w:rsid w:val="004960D3"/>
    <w:pPr>
      <w:tabs>
        <w:tab w:val="num" w:pos="720"/>
      </w:tabs>
      <w:spacing w:before="0" w:beforeAutospacing="0" w:after="0" w:afterAutospacing="0"/>
      <w:ind w:left="446" w:hanging="301"/>
      <w:textAlignment w:val="baseline"/>
    </w:pPr>
    <w:rPr>
      <w:rFonts w:ascii="Aptos" w:hAnsi="Aptos"/>
      <w:color w:val="000000"/>
    </w:rPr>
  </w:style>
  <w:style w:type="character" w:customStyle="1" w:styleId="TabelbulletChar">
    <w:name w:val="Tabel bullet Char"/>
    <w:basedOn w:val="Standaardalinea-lettertype"/>
    <w:link w:val="Tabelbullet"/>
    <w:rsid w:val="004960D3"/>
    <w:rPr>
      <w:rFonts w:ascii="Aptos" w:eastAsiaTheme="majorEastAsia" w:hAnsi="Aptos" w:cs="Times New Roman"/>
      <w:color w:val="000000"/>
      <w:kern w:val="0"/>
      <w:sz w:val="22"/>
      <w:szCs w:val="22"/>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student.universiteitleiden.nl/ondersteuning-en-welzijn/gezondheid-en-welzijn/mentaal-welzijn/universiteit-leiden/gast" TargetMode="External"/><Relationship Id="rId26" Type="http://schemas.openxmlformats.org/officeDocument/2006/relationships/hyperlink" Target="https://www.student.universiteitleiden.nl/nieuws/2025/05/studentenopvangteam-biedt-luisterend-oor-en-advies-bij-incidenten?cf=wiskunde-en-natuurwetenschappen&amp;cd=governance-of-sustainability-msc" TargetMode="External"/><Relationship Id="rId39" Type="http://schemas.openxmlformats.org/officeDocument/2006/relationships/hyperlink" Target="https://www.student.universiteitleiden.nl/nieuws/2025/05/studentenopvangteam-biedt-luisterend-oor-en-advies-bij-incidenten?cf=wiskunde-en-natuurwetenschappen&amp;cd=governance-of-sustainability-msc" TargetMode="External"/><Relationship Id="rId21" Type="http://schemas.openxmlformats.org/officeDocument/2006/relationships/hyperlink" Target="https://www.medewerkers.universiteitleiden.nl/po/sociale-veiligheid/vertrouwenspersonen/vertrouwelijk-advies-van-een-vertrouwenspersoon/governance-and-global-affairs/fgga-bestuur-bureau" TargetMode="External"/><Relationship Id="rId34" Type="http://schemas.openxmlformats.org/officeDocument/2006/relationships/hyperlink" Target="https://www.slachtofferhulp.nl/" TargetMode="External"/><Relationship Id="rId42" Type="http://schemas.openxmlformats.org/officeDocument/2006/relationships/hyperlink" Target="https://mindyoung.nl/help-mij" TargetMode="External"/><Relationship Id="rId47" Type="http://schemas.openxmlformats.org/officeDocument/2006/relationships/hyperlink" Target="https://www.student.universiteitleiden.nl/ondersteuning/gezondheid-en-welzijn/waar-kan-ik-terecht/studentenpsychologen/wiskunde-en-natuurwetenschappen/governance-of-sustainability-msc?cf=wiskunde-en-natuurwetenschappen&amp;cd=governance-of-sustainability-msc" TargetMode="External"/><Relationship Id="rId50" Type="http://schemas.openxmlformats.org/officeDocument/2006/relationships/hyperlink" Target="https://www.student.universiteitleiden.nl/je-opleiding/contact-en-advies/examencommissie/universiteit-leiden/gast?cd=gast&amp;cf=universiteit" TargetMode="External"/><Relationship Id="rId55" Type="http://schemas.openxmlformats.org/officeDocument/2006/relationships/hyperlink" Target="https://mindhulplijn.nl/?cf=universiteit&amp;cd=gast" TargetMode="External"/><Relationship Id="rId63"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113.nl/chatten" TargetMode="External"/><Relationship Id="rId11" Type="http://schemas.openxmlformats.org/officeDocument/2006/relationships/image" Target="media/image1.png"/><Relationship Id="rId24" Type="http://schemas.openxmlformats.org/officeDocument/2006/relationships/hyperlink" Target="https://mindyoung.nl/help-mij" TargetMode="External"/><Relationship Id="rId32" Type="http://schemas.openxmlformats.org/officeDocument/2006/relationships/hyperlink" Target="mailto:studentenopvangteam@sea.leidenuniv.nl" TargetMode="External"/><Relationship Id="rId37" Type="http://schemas.openxmlformats.org/officeDocument/2006/relationships/hyperlink" Target="https://mindyoung.nl/help-mij" TargetMode="External"/><Relationship Id="rId40" Type="http://schemas.openxmlformats.org/officeDocument/2006/relationships/hyperlink" Target="https://www.slachtofferhulp.nl/gebeurtenissen/zelfdoding/?cf=geesteswetenschappen&amp;cd=urban-studies" TargetMode="External"/><Relationship Id="rId45" Type="http://schemas.openxmlformats.org/officeDocument/2006/relationships/hyperlink" Target="https://www.student.universiteitleiden.nl/ondersteuning-en-welzijn/gezondheid-en-welzijn/mentaal-welzijn/universiteit-leiden/gast" TargetMode="External"/><Relationship Id="rId53" Type="http://schemas.openxmlformats.org/officeDocument/2006/relationships/hyperlink" Target="https://www.deluisterlijn.nl/ik-zoek-hulp-home/de-luisterlijn-telefoon.html" TargetMode="External"/><Relationship Id="rId58" Type="http://schemas.openxmlformats.org/officeDocument/2006/relationships/hyperlink" Target="https://www.medewerkers.universiteitleiden.nl/po/gezondheid/ziek/de-bedrijfsarts/bestuursbureau-expertisecentra/studenten-en-onderwijszaken?cf=bestuursbureau-expertisecentra&amp;cd=studenten-en-onderwijszaken" TargetMode="External"/><Relationship Id="rId5" Type="http://schemas.openxmlformats.org/officeDocument/2006/relationships/numbering" Target="numbering.xml"/><Relationship Id="rId61" Type="http://schemas.openxmlformats.org/officeDocument/2006/relationships/hyperlink" Target="https://www.deluisterlijn.nl/ik-zoek-hulp-home/de-luisterlijn-telefoon.html" TargetMode="External"/><Relationship Id="rId19" Type="http://schemas.openxmlformats.org/officeDocument/2006/relationships/hyperlink" Target="https://www.medewerkers.universiteitleiden.nl/cursussen?pageNumber=1&amp;provider=soz&amp;cf=bestuursbureau-expertisecentra&amp;cd=studenten-en-onderwijszaken" TargetMode="External"/><Relationship Id="rId14" Type="http://schemas.openxmlformats.org/officeDocument/2006/relationships/footer" Target="footer2.xml"/><Relationship Id="rId22" Type="http://schemas.openxmlformats.org/officeDocument/2006/relationships/hyperlink" Target="https://www.slachtofferhulp.nl/" TargetMode="External"/><Relationship Id="rId27" Type="http://schemas.openxmlformats.org/officeDocument/2006/relationships/hyperlink" Target="http://www.slachtofferhulp.nl" TargetMode="External"/><Relationship Id="rId30" Type="http://schemas.openxmlformats.org/officeDocument/2006/relationships/hyperlink" Target="https://mindyoung.nl/help-mij" TargetMode="External"/><Relationship Id="rId35" Type="http://schemas.openxmlformats.org/officeDocument/2006/relationships/hyperlink" Target="mailto:veiligheidszaken@bb.leidenuniv.nl" TargetMode="External"/><Relationship Id="rId43" Type="http://schemas.openxmlformats.org/officeDocument/2006/relationships/hyperlink" Target="https://mindhulplijn.nl/?cf=universiteit&amp;cd=gast" TargetMode="External"/><Relationship Id="rId48" Type="http://schemas.openxmlformats.org/officeDocument/2006/relationships/hyperlink" Target="https://www.student.universiteitleiden.nl/nieuws/2025/05/studentenopvangteam-biedt-luisterend-oor-en-advies-bij-incidenten?cf=wiskunde-en-natuurwetenschappen&amp;cd=governance-of-sustainability-msc" TargetMode="External"/><Relationship Id="rId56" Type="http://schemas.openxmlformats.org/officeDocument/2006/relationships/hyperlink" Target="mailto:adviespuntzg@sea.leidenuniv.nl"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slachtofferhulp.nl/gebeurtenissen/zelfdoding/?cf=geesteswetenschappen&amp;cd=urban-studie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https://www.student.universiteitleiden.nl/ondersteuning/gezondheid-en-welzijn/waar-kan-ik-terecht/studentenpsychologen/wiskunde-en-natuurwetenschappen/governance-of-sustainability-msc?cf=wiskunde-en-natuurwetenschappen&amp;cd=governance-of-sustainability-msc" TargetMode="External"/><Relationship Id="rId33" Type="http://schemas.openxmlformats.org/officeDocument/2006/relationships/hyperlink" Target="https://www.113.nl/heb-je-nu-hulp-nodig/veiligheidsplan-en-backup-app/veiligheidsplan" TargetMode="External"/><Relationship Id="rId38" Type="http://schemas.openxmlformats.org/officeDocument/2006/relationships/hyperlink" Target="https://www.student.universiteitleiden.nl/ondersteuning/gezondheid-en-welzijn/waar-kan-ik-terecht/studentenpsychologen/wiskunde-en-natuurwetenschappen/governance-of-sustainability-msc?cf=wiskunde-en-natuurwetenschappen&amp;cd=governance-of-sustainability-msc" TargetMode="External"/><Relationship Id="rId46" Type="http://schemas.openxmlformats.org/officeDocument/2006/relationships/header" Target="header3.xml"/><Relationship Id="rId59" Type="http://schemas.openxmlformats.org/officeDocument/2006/relationships/hyperlink" Target="https://www.medewerkers.universiteitleiden.nl/po/sociale-veiligheid/vertrouwenspersonen/vertrouwelijk-advies-van-een-vertrouwenspersoon/bestuursbureau-expertisecentra/studenten-en-onderwijszaken?cf=bestuursbureau-expertisecentra&amp;cd=studenten-en-onderwijszaken" TargetMode="External"/><Relationship Id="rId20" Type="http://schemas.openxmlformats.org/officeDocument/2006/relationships/hyperlink" Target="https://www.slachtofferhulp.nl/" TargetMode="External"/><Relationship Id="rId41" Type="http://schemas.openxmlformats.org/officeDocument/2006/relationships/hyperlink" Target="https://www.113.nl/chatten" TargetMode="External"/><Relationship Id="rId54" Type="http://schemas.openxmlformats.org/officeDocument/2006/relationships/hyperlink" Target="https://mindyoung.nl/help-mij"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113.nl" TargetMode="External"/><Relationship Id="rId28" Type="http://schemas.openxmlformats.org/officeDocument/2006/relationships/hyperlink" Target="https://www.113.nl/" TargetMode="External"/><Relationship Id="rId36" Type="http://schemas.openxmlformats.org/officeDocument/2006/relationships/hyperlink" Target="https://www.slachtofferhulp.nl/gebeurtenissen/zelfdoding/?cf=geesteswetenschappen&amp;cd=urban-studies" TargetMode="External"/><Relationship Id="rId49" Type="http://schemas.openxmlformats.org/officeDocument/2006/relationships/hyperlink" Target="https://rapenburg100.nl/activiteiten-2/verlies-verwerken-leiden-lotgenoten-studenten/" TargetMode="External"/><Relationship Id="rId57" Type="http://schemas.openxmlformats.org/officeDocument/2006/relationships/hyperlink" Target="https://www.student.universiteitleiden.nl/ondersteuning/gezondheid-en-welzijn/waar-kan-ik-terecht/studentenpsychologen/wiskunde-en-natuurwetenschappen/governance-of-sustainability-msc?cf=wiskunde-en-natuurwetenschappen&amp;cd=governance-of-sustainability-msc" TargetMode="External"/><Relationship Id="rId10" Type="http://schemas.openxmlformats.org/officeDocument/2006/relationships/endnotes" Target="endnotes.xml"/><Relationship Id="rId31" Type="http://schemas.openxmlformats.org/officeDocument/2006/relationships/hyperlink" Target="https://mindhulplijn.nl/?cf=universiteit&amp;cd=gast" TargetMode="External"/><Relationship Id="rId44" Type="http://schemas.openxmlformats.org/officeDocument/2006/relationships/hyperlink" Target="mailto:studentenopvangteam@sea.leidenuniv.nl" TargetMode="External"/><Relationship Id="rId52" Type="http://schemas.openxmlformats.org/officeDocument/2006/relationships/hyperlink" Target="https://www.113.nl/" TargetMode="External"/><Relationship Id="rId60" Type="http://schemas.openxmlformats.org/officeDocument/2006/relationships/hyperlink" Target="https://www.slachtofferhulp.nl/emotionele-hulp/naar-de-huisarts/"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www.education.vic.gov.au/school/principals/health/Pages/studenthealth.aspx" TargetMode="External"/><Relationship Id="rId1" Type="http://schemas.openxmlformats.org/officeDocument/2006/relationships/hyperlink" Target="https://www.113.nl/sites/default/files/113/Actieplannen/113_HO_actieplan-zelfdodi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leidenuniv1.sharepoint.com/sites/branding/OfficeTemplateLibrary/Word-publicatie%20(met%20omslag)%20v26061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DA487D3D2E44F7A0097AF71A23EF6B"/>
        <w:category>
          <w:name w:val="General"/>
          <w:gallery w:val="placeholder"/>
        </w:category>
        <w:types>
          <w:type w:val="bbPlcHdr"/>
        </w:types>
        <w:behaviors>
          <w:behavior w:val="content"/>
        </w:behaviors>
        <w:guid w:val="{A0346C71-2768-4FE1-823E-9892EC84184F}"/>
      </w:docPartPr>
      <w:docPartBody>
        <w:p w:rsidR="009F78AF" w:rsidRDefault="00094E24" w:rsidP="00094E24">
          <w:pPr>
            <w:pStyle w:val="30DA487D3D2E44F7A0097AF71A23EF6B"/>
          </w:pPr>
          <w:r>
            <w:rPr>
              <w:rFonts w:asciiTheme="majorHAnsi" w:hAnsiTheme="majorHAnsi"/>
            </w:rPr>
            <w:t>Invulveld</w:t>
          </w:r>
        </w:p>
      </w:docPartBody>
    </w:docPart>
    <w:docPart>
      <w:docPartPr>
        <w:name w:val="CF7126607A604B6EB46EE28AAA2FE7B2"/>
        <w:category>
          <w:name w:val="General"/>
          <w:gallery w:val="placeholder"/>
        </w:category>
        <w:types>
          <w:type w:val="bbPlcHdr"/>
        </w:types>
        <w:behaviors>
          <w:behavior w:val="content"/>
        </w:behaviors>
        <w:guid w:val="{4B2E1A62-FF65-4BA3-BFBF-5725F6E6CC9A}"/>
      </w:docPartPr>
      <w:docPartBody>
        <w:p w:rsidR="009F78AF" w:rsidRDefault="00094E24" w:rsidP="00094E24">
          <w:pPr>
            <w:pStyle w:val="CF7126607A604B6EB46EE28AAA2FE7B2"/>
          </w:pPr>
          <w:r>
            <w:rPr>
              <w:rFonts w:asciiTheme="majorHAnsi" w:hAnsiTheme="majorHAnsi"/>
            </w:rPr>
            <w:t>Invulveld</w:t>
          </w:r>
        </w:p>
      </w:docPartBody>
    </w:docPart>
    <w:docPart>
      <w:docPartPr>
        <w:name w:val="8F2D779CA7F64F90BB794EA60BB093B5"/>
        <w:category>
          <w:name w:val="General"/>
          <w:gallery w:val="placeholder"/>
        </w:category>
        <w:types>
          <w:type w:val="bbPlcHdr"/>
        </w:types>
        <w:behaviors>
          <w:behavior w:val="content"/>
        </w:behaviors>
        <w:guid w:val="{9B30B540-187A-44AD-960E-A29203FD1A06}"/>
      </w:docPartPr>
      <w:docPartBody>
        <w:p w:rsidR="009F78AF" w:rsidRDefault="00094E24" w:rsidP="00094E24">
          <w:pPr>
            <w:pStyle w:val="8F2D779CA7F64F90BB794EA60BB093B5"/>
          </w:pPr>
          <w:r>
            <w:rPr>
              <w:rFonts w:asciiTheme="majorHAnsi" w:hAnsiTheme="majorHAnsi"/>
            </w:rPr>
            <w:t>Invulveld</w:t>
          </w:r>
        </w:p>
      </w:docPartBody>
    </w:docPart>
    <w:docPart>
      <w:docPartPr>
        <w:name w:val="690645162DFC463A8DFA305DFB1046E6"/>
        <w:category>
          <w:name w:val="General"/>
          <w:gallery w:val="placeholder"/>
        </w:category>
        <w:types>
          <w:type w:val="bbPlcHdr"/>
        </w:types>
        <w:behaviors>
          <w:behavior w:val="content"/>
        </w:behaviors>
        <w:guid w:val="{C9D37488-4AE1-4363-AE81-FB0351D582EB}"/>
      </w:docPartPr>
      <w:docPartBody>
        <w:p w:rsidR="009F78AF" w:rsidRDefault="00094E24" w:rsidP="00094E24">
          <w:pPr>
            <w:pStyle w:val="690645162DFC463A8DFA305DFB1046E6"/>
          </w:pPr>
          <w:r>
            <w:rPr>
              <w:rFonts w:asciiTheme="majorHAnsi" w:hAnsiTheme="majorHAnsi"/>
            </w:rPr>
            <w:t>Invulveld</w:t>
          </w:r>
        </w:p>
      </w:docPartBody>
    </w:docPart>
    <w:docPart>
      <w:docPartPr>
        <w:name w:val="8BFC4237A5CD4BE8830CA9379277F9DC"/>
        <w:category>
          <w:name w:val="General"/>
          <w:gallery w:val="placeholder"/>
        </w:category>
        <w:types>
          <w:type w:val="bbPlcHdr"/>
        </w:types>
        <w:behaviors>
          <w:behavior w:val="content"/>
        </w:behaviors>
        <w:guid w:val="{CD7F5361-0B42-485D-96B5-A2B9A03CB212}"/>
      </w:docPartPr>
      <w:docPartBody>
        <w:p w:rsidR="009F78AF" w:rsidRDefault="00094E24" w:rsidP="00094E24">
          <w:pPr>
            <w:pStyle w:val="8BFC4237A5CD4BE8830CA9379277F9DC"/>
          </w:pPr>
          <w:r>
            <w:rPr>
              <w:rFonts w:asciiTheme="majorHAnsi" w:hAnsiTheme="majorHAnsi"/>
            </w:rPr>
            <w:t>Invulveld</w:t>
          </w:r>
        </w:p>
      </w:docPartBody>
    </w:docPart>
    <w:docPart>
      <w:docPartPr>
        <w:name w:val="B62736DDB2C04BE39F4BF1F4CD655A2B"/>
        <w:category>
          <w:name w:val="General"/>
          <w:gallery w:val="placeholder"/>
        </w:category>
        <w:types>
          <w:type w:val="bbPlcHdr"/>
        </w:types>
        <w:behaviors>
          <w:behavior w:val="content"/>
        </w:behaviors>
        <w:guid w:val="{2B50F266-DEC0-4E1A-9CEA-731945704B34}"/>
      </w:docPartPr>
      <w:docPartBody>
        <w:p w:rsidR="009F78AF" w:rsidRDefault="00094E24" w:rsidP="00094E24">
          <w:pPr>
            <w:pStyle w:val="B62736DDB2C04BE39F4BF1F4CD655A2B"/>
          </w:pPr>
          <w:r>
            <w:rPr>
              <w:rFonts w:asciiTheme="majorHAnsi" w:hAnsiTheme="majorHAnsi"/>
            </w:rPr>
            <w:t>Invulveld</w:t>
          </w:r>
        </w:p>
      </w:docPartBody>
    </w:docPart>
    <w:docPart>
      <w:docPartPr>
        <w:name w:val="BF363F3447CB4193915D755033B8B091"/>
        <w:category>
          <w:name w:val="General"/>
          <w:gallery w:val="placeholder"/>
        </w:category>
        <w:types>
          <w:type w:val="bbPlcHdr"/>
        </w:types>
        <w:behaviors>
          <w:behavior w:val="content"/>
        </w:behaviors>
        <w:guid w:val="{6787D7A3-BB4A-4678-96BB-AC8143E4FB2B}"/>
      </w:docPartPr>
      <w:docPartBody>
        <w:p w:rsidR="009F78AF" w:rsidRDefault="00094E24" w:rsidP="00094E24">
          <w:pPr>
            <w:pStyle w:val="BF363F3447CB4193915D755033B8B091"/>
          </w:pPr>
          <w:r>
            <w:rPr>
              <w:rFonts w:asciiTheme="majorHAnsi" w:hAnsiTheme="majorHAnsi"/>
            </w:rPr>
            <w:t>Invulveld</w:t>
          </w:r>
        </w:p>
      </w:docPartBody>
    </w:docPart>
    <w:docPart>
      <w:docPartPr>
        <w:name w:val="9F74331F79424AEFB14E1688BF9123B7"/>
        <w:category>
          <w:name w:val="General"/>
          <w:gallery w:val="placeholder"/>
        </w:category>
        <w:types>
          <w:type w:val="bbPlcHdr"/>
        </w:types>
        <w:behaviors>
          <w:behavior w:val="content"/>
        </w:behaviors>
        <w:guid w:val="{F6AB1A42-B39B-4ABA-8B18-3A14244898D6}"/>
      </w:docPartPr>
      <w:docPartBody>
        <w:p w:rsidR="009F78AF" w:rsidRDefault="00094E24" w:rsidP="00094E24">
          <w:pPr>
            <w:pStyle w:val="9F74331F79424AEFB14E1688BF9123B7"/>
          </w:pPr>
          <w:r>
            <w:rPr>
              <w:rFonts w:asciiTheme="majorHAnsi" w:hAnsiTheme="majorHAnsi"/>
            </w:rPr>
            <w:t>Invulveld</w:t>
          </w:r>
        </w:p>
      </w:docPartBody>
    </w:docPart>
    <w:docPart>
      <w:docPartPr>
        <w:name w:val="84C7414530AB4F9BBC17569201EE935D"/>
        <w:category>
          <w:name w:val="General"/>
          <w:gallery w:val="placeholder"/>
        </w:category>
        <w:types>
          <w:type w:val="bbPlcHdr"/>
        </w:types>
        <w:behaviors>
          <w:behavior w:val="content"/>
        </w:behaviors>
        <w:guid w:val="{F3023A84-F87F-40D7-A815-EF1C1DAD85DB}"/>
      </w:docPartPr>
      <w:docPartBody>
        <w:p w:rsidR="009F78AF" w:rsidRDefault="00094E24" w:rsidP="00094E24">
          <w:pPr>
            <w:pStyle w:val="84C7414530AB4F9BBC17569201EE935D"/>
          </w:pPr>
          <w:r>
            <w:rPr>
              <w:rFonts w:asciiTheme="majorHAnsi" w:hAnsiTheme="majorHAnsi"/>
            </w:rPr>
            <w:t>Invulveld</w:t>
          </w:r>
        </w:p>
      </w:docPartBody>
    </w:docPart>
    <w:docPart>
      <w:docPartPr>
        <w:name w:val="3A475B8C524D4D05AD1B62E6A6481AA4"/>
        <w:category>
          <w:name w:val="General"/>
          <w:gallery w:val="placeholder"/>
        </w:category>
        <w:types>
          <w:type w:val="bbPlcHdr"/>
        </w:types>
        <w:behaviors>
          <w:behavior w:val="content"/>
        </w:behaviors>
        <w:guid w:val="{A3CA5F0E-8722-4574-BC28-DD91113C261E}"/>
      </w:docPartPr>
      <w:docPartBody>
        <w:p w:rsidR="009F78AF" w:rsidRDefault="00094E24" w:rsidP="00094E24">
          <w:pPr>
            <w:pStyle w:val="3A475B8C524D4D05AD1B62E6A6481AA4"/>
          </w:pPr>
          <w:r>
            <w:rPr>
              <w:rFonts w:asciiTheme="majorHAnsi" w:hAnsiTheme="majorHAnsi"/>
            </w:rPr>
            <w:t>Invulveld</w:t>
          </w:r>
        </w:p>
      </w:docPartBody>
    </w:docPart>
    <w:docPart>
      <w:docPartPr>
        <w:name w:val="ABA11C38F90A40B0B90A702922C424D5"/>
        <w:category>
          <w:name w:val="General"/>
          <w:gallery w:val="placeholder"/>
        </w:category>
        <w:types>
          <w:type w:val="bbPlcHdr"/>
        </w:types>
        <w:behaviors>
          <w:behavior w:val="content"/>
        </w:behaviors>
        <w:guid w:val="{E21A08DA-AB12-425D-AF96-BAD09E957203}"/>
      </w:docPartPr>
      <w:docPartBody>
        <w:p w:rsidR="009F78AF" w:rsidRDefault="00094E24" w:rsidP="00094E24">
          <w:pPr>
            <w:pStyle w:val="ABA11C38F90A40B0B90A702922C424D5"/>
          </w:pPr>
          <w:r>
            <w:rPr>
              <w:rFonts w:asciiTheme="majorHAnsi" w:hAnsiTheme="majorHAnsi"/>
            </w:rPr>
            <w:t>Invulveld</w:t>
          </w:r>
        </w:p>
      </w:docPartBody>
    </w:docPart>
    <w:docPart>
      <w:docPartPr>
        <w:name w:val="550BF037832B47339588D460E4791336"/>
        <w:category>
          <w:name w:val="General"/>
          <w:gallery w:val="placeholder"/>
        </w:category>
        <w:types>
          <w:type w:val="bbPlcHdr"/>
        </w:types>
        <w:behaviors>
          <w:behavior w:val="content"/>
        </w:behaviors>
        <w:guid w:val="{685FF7BE-D0DC-4E9D-859A-E67B8BED1EE8}"/>
      </w:docPartPr>
      <w:docPartBody>
        <w:p w:rsidR="009F78AF" w:rsidRDefault="00094E24" w:rsidP="00094E24">
          <w:pPr>
            <w:pStyle w:val="550BF037832B47339588D460E4791336"/>
          </w:pPr>
          <w:r>
            <w:rPr>
              <w:rFonts w:asciiTheme="majorHAnsi" w:hAnsiTheme="majorHAnsi"/>
            </w:rPr>
            <w:t>Invulveld</w:t>
          </w:r>
        </w:p>
      </w:docPartBody>
    </w:docPart>
    <w:docPart>
      <w:docPartPr>
        <w:name w:val="5130AEAD2E5A49CBB445FC2583552055"/>
        <w:category>
          <w:name w:val="General"/>
          <w:gallery w:val="placeholder"/>
        </w:category>
        <w:types>
          <w:type w:val="bbPlcHdr"/>
        </w:types>
        <w:behaviors>
          <w:behavior w:val="content"/>
        </w:behaviors>
        <w:guid w:val="{60072C66-0945-47E8-95EB-B94A20AEAB23}"/>
      </w:docPartPr>
      <w:docPartBody>
        <w:p w:rsidR="009F78AF" w:rsidRDefault="00094E24" w:rsidP="00094E24">
          <w:pPr>
            <w:pStyle w:val="5130AEAD2E5A49CBB445FC2583552055"/>
          </w:pPr>
          <w:r>
            <w:rPr>
              <w:rFonts w:asciiTheme="majorHAnsi" w:hAnsiTheme="majorHAnsi"/>
            </w:rPr>
            <w:t>Invulveld</w:t>
          </w:r>
        </w:p>
      </w:docPartBody>
    </w:docPart>
    <w:docPart>
      <w:docPartPr>
        <w:name w:val="BF5FD67B42064C88ADDFCF6743C95E87"/>
        <w:category>
          <w:name w:val="General"/>
          <w:gallery w:val="placeholder"/>
        </w:category>
        <w:types>
          <w:type w:val="bbPlcHdr"/>
        </w:types>
        <w:behaviors>
          <w:behavior w:val="content"/>
        </w:behaviors>
        <w:guid w:val="{9AD2B8A1-3DED-49FA-A416-474C17B1C979}"/>
      </w:docPartPr>
      <w:docPartBody>
        <w:p w:rsidR="009F78AF" w:rsidRDefault="00094E24" w:rsidP="00094E24">
          <w:pPr>
            <w:pStyle w:val="BF5FD67B42064C88ADDFCF6743C95E87"/>
          </w:pPr>
          <w:r>
            <w:rPr>
              <w:rFonts w:asciiTheme="majorHAnsi" w:hAnsiTheme="majorHAnsi"/>
            </w:rPr>
            <w:t>Invulveld</w:t>
          </w:r>
        </w:p>
      </w:docPartBody>
    </w:docPart>
    <w:docPart>
      <w:docPartPr>
        <w:name w:val="C4BBC4F40DA9432DB31E1C3FEA88700B"/>
        <w:category>
          <w:name w:val="General"/>
          <w:gallery w:val="placeholder"/>
        </w:category>
        <w:types>
          <w:type w:val="bbPlcHdr"/>
        </w:types>
        <w:behaviors>
          <w:behavior w:val="content"/>
        </w:behaviors>
        <w:guid w:val="{EDED2396-61DA-4EA9-ADE5-6765A1E680B9}"/>
      </w:docPartPr>
      <w:docPartBody>
        <w:p w:rsidR="009F78AF" w:rsidRDefault="00094E24" w:rsidP="00094E24">
          <w:pPr>
            <w:pStyle w:val="C4BBC4F40DA9432DB31E1C3FEA88700B"/>
          </w:pPr>
          <w:r>
            <w:rPr>
              <w:rFonts w:asciiTheme="majorHAnsi" w:hAnsiTheme="majorHAnsi"/>
            </w:rPr>
            <w:t>Invulveld</w:t>
          </w:r>
        </w:p>
      </w:docPartBody>
    </w:docPart>
    <w:docPart>
      <w:docPartPr>
        <w:name w:val="91532812E4354C40A17BC5187740A25B"/>
        <w:category>
          <w:name w:val="General"/>
          <w:gallery w:val="placeholder"/>
        </w:category>
        <w:types>
          <w:type w:val="bbPlcHdr"/>
        </w:types>
        <w:behaviors>
          <w:behavior w:val="content"/>
        </w:behaviors>
        <w:guid w:val="{76FD21A4-1911-4373-BA34-56358269BA96}"/>
      </w:docPartPr>
      <w:docPartBody>
        <w:p w:rsidR="009F78AF" w:rsidRDefault="00094E24" w:rsidP="00094E24">
          <w:pPr>
            <w:pStyle w:val="91532812E4354C40A17BC5187740A25B"/>
          </w:pPr>
          <w:r>
            <w:rPr>
              <w:rFonts w:asciiTheme="majorHAnsi" w:hAnsiTheme="majorHAnsi"/>
            </w:rPr>
            <w:t>Invulveld</w:t>
          </w:r>
        </w:p>
      </w:docPartBody>
    </w:docPart>
    <w:docPart>
      <w:docPartPr>
        <w:name w:val="C7A5511579544EE89F0BE33F74B92CB6"/>
        <w:category>
          <w:name w:val="General"/>
          <w:gallery w:val="placeholder"/>
        </w:category>
        <w:types>
          <w:type w:val="bbPlcHdr"/>
        </w:types>
        <w:behaviors>
          <w:behavior w:val="content"/>
        </w:behaviors>
        <w:guid w:val="{9520D060-81B3-4195-8156-F8CFA16BD277}"/>
      </w:docPartPr>
      <w:docPartBody>
        <w:p w:rsidR="009F78AF" w:rsidRDefault="00094E24" w:rsidP="00094E24">
          <w:pPr>
            <w:pStyle w:val="C7A5511579544EE89F0BE33F74B92CB6"/>
          </w:pPr>
          <w:r>
            <w:rPr>
              <w:rFonts w:asciiTheme="majorHAnsi" w:hAnsiTheme="majorHAnsi"/>
            </w:rPr>
            <w:t>Invulveld</w:t>
          </w:r>
        </w:p>
      </w:docPartBody>
    </w:docPart>
    <w:docPart>
      <w:docPartPr>
        <w:name w:val="7D0B23BC5731449B9F77DC758D1E9278"/>
        <w:category>
          <w:name w:val="General"/>
          <w:gallery w:val="placeholder"/>
        </w:category>
        <w:types>
          <w:type w:val="bbPlcHdr"/>
        </w:types>
        <w:behaviors>
          <w:behavior w:val="content"/>
        </w:behaviors>
        <w:guid w:val="{88C747FA-A824-407D-B1CB-3365A05EEAEB}"/>
      </w:docPartPr>
      <w:docPartBody>
        <w:p w:rsidR="009F78AF" w:rsidRDefault="00094E24" w:rsidP="00094E24">
          <w:pPr>
            <w:pStyle w:val="7D0B23BC5731449B9F77DC758D1E9278"/>
          </w:pPr>
          <w:r>
            <w:rPr>
              <w:rFonts w:asciiTheme="majorHAnsi" w:hAnsiTheme="majorHAnsi"/>
            </w:rPr>
            <w:t>Invulveld</w:t>
          </w:r>
        </w:p>
      </w:docPartBody>
    </w:docPart>
    <w:docPart>
      <w:docPartPr>
        <w:name w:val="70175A4F88FE4CB69AA074D484A86C69"/>
        <w:category>
          <w:name w:val="General"/>
          <w:gallery w:val="placeholder"/>
        </w:category>
        <w:types>
          <w:type w:val="bbPlcHdr"/>
        </w:types>
        <w:behaviors>
          <w:behavior w:val="content"/>
        </w:behaviors>
        <w:guid w:val="{56A98B7F-9E2E-4359-942D-F1EA00F5658E}"/>
      </w:docPartPr>
      <w:docPartBody>
        <w:p w:rsidR="009F78AF" w:rsidRDefault="00094E24" w:rsidP="00094E24">
          <w:pPr>
            <w:pStyle w:val="70175A4F88FE4CB69AA074D484A86C69"/>
          </w:pPr>
          <w:r>
            <w:rPr>
              <w:rFonts w:asciiTheme="majorHAnsi" w:hAnsiTheme="majorHAnsi"/>
            </w:rPr>
            <w:t>Invulveld</w:t>
          </w:r>
        </w:p>
      </w:docPartBody>
    </w:docPart>
    <w:docPart>
      <w:docPartPr>
        <w:name w:val="8BB11A0747ED42C0B19396DCEA128EC1"/>
        <w:category>
          <w:name w:val="General"/>
          <w:gallery w:val="placeholder"/>
        </w:category>
        <w:types>
          <w:type w:val="bbPlcHdr"/>
        </w:types>
        <w:behaviors>
          <w:behavior w:val="content"/>
        </w:behaviors>
        <w:guid w:val="{020EB234-7E13-4510-B23B-34B6F7071577}"/>
      </w:docPartPr>
      <w:docPartBody>
        <w:p w:rsidR="009F78AF" w:rsidRDefault="00094E24" w:rsidP="00094E24">
          <w:pPr>
            <w:pStyle w:val="8BB11A0747ED42C0B19396DCEA128EC1"/>
          </w:pPr>
          <w:r>
            <w:rPr>
              <w:rFonts w:asciiTheme="majorHAnsi" w:hAnsiTheme="majorHAnsi"/>
            </w:rPr>
            <w:t>Invulveld</w:t>
          </w:r>
        </w:p>
      </w:docPartBody>
    </w:docPart>
    <w:docPart>
      <w:docPartPr>
        <w:name w:val="34235715B7BF4937869B4675692BDB5D"/>
        <w:category>
          <w:name w:val="General"/>
          <w:gallery w:val="placeholder"/>
        </w:category>
        <w:types>
          <w:type w:val="bbPlcHdr"/>
        </w:types>
        <w:behaviors>
          <w:behavior w:val="content"/>
        </w:behaviors>
        <w:guid w:val="{1E98CBFD-4F29-4B1D-A044-785CBC71A06D}"/>
      </w:docPartPr>
      <w:docPartBody>
        <w:p w:rsidR="009F78AF" w:rsidRDefault="00094E24" w:rsidP="00094E24">
          <w:pPr>
            <w:pStyle w:val="34235715B7BF4937869B4675692BDB5D"/>
          </w:pPr>
          <w:r>
            <w:rPr>
              <w:rFonts w:asciiTheme="majorHAnsi" w:hAnsiTheme="majorHAnsi"/>
            </w:rPr>
            <w:t>Invulveld</w:t>
          </w:r>
        </w:p>
      </w:docPartBody>
    </w:docPart>
    <w:docPart>
      <w:docPartPr>
        <w:name w:val="BFA15D473ED040C5BA2B8CAE8C996F4B"/>
        <w:category>
          <w:name w:val="General"/>
          <w:gallery w:val="placeholder"/>
        </w:category>
        <w:types>
          <w:type w:val="bbPlcHdr"/>
        </w:types>
        <w:behaviors>
          <w:behavior w:val="content"/>
        </w:behaviors>
        <w:guid w:val="{9F4FC00F-3974-4E4F-96DD-7B29EBAE85B9}"/>
      </w:docPartPr>
      <w:docPartBody>
        <w:p w:rsidR="009F78AF" w:rsidRDefault="00094E24" w:rsidP="00094E24">
          <w:pPr>
            <w:pStyle w:val="BFA15D473ED040C5BA2B8CAE8C996F4B"/>
          </w:pPr>
          <w:r>
            <w:rPr>
              <w:rFonts w:asciiTheme="majorHAnsi" w:hAnsiTheme="majorHAnsi"/>
            </w:rPr>
            <w:t>Invulveld</w:t>
          </w:r>
        </w:p>
      </w:docPartBody>
    </w:docPart>
    <w:docPart>
      <w:docPartPr>
        <w:name w:val="0A399F4011FD42228A39189FBC7855F6"/>
        <w:category>
          <w:name w:val="General"/>
          <w:gallery w:val="placeholder"/>
        </w:category>
        <w:types>
          <w:type w:val="bbPlcHdr"/>
        </w:types>
        <w:behaviors>
          <w:behavior w:val="content"/>
        </w:behaviors>
        <w:guid w:val="{66C05287-5BAF-4752-BE41-76F81EB1426D}"/>
      </w:docPartPr>
      <w:docPartBody>
        <w:p w:rsidR="009F78AF" w:rsidRDefault="00094E24" w:rsidP="00094E24">
          <w:pPr>
            <w:pStyle w:val="0A399F4011FD42228A39189FBC7855F6"/>
          </w:pPr>
          <w:r w:rsidRPr="00832F0D">
            <w:t>Klik of tik om tekst in te voeren.</w:t>
          </w:r>
        </w:p>
      </w:docPartBody>
    </w:docPart>
    <w:docPart>
      <w:docPartPr>
        <w:name w:val="CBB75B9E1A904E4CBB3811308C0D8D9E"/>
        <w:category>
          <w:name w:val="General"/>
          <w:gallery w:val="placeholder"/>
        </w:category>
        <w:types>
          <w:type w:val="bbPlcHdr"/>
        </w:types>
        <w:behaviors>
          <w:behavior w:val="content"/>
        </w:behaviors>
        <w:guid w:val="{CE5B4E01-116B-4D58-AC3E-A9E96CD45450}"/>
      </w:docPartPr>
      <w:docPartBody>
        <w:p w:rsidR="009F78AF" w:rsidRDefault="00094E24" w:rsidP="00094E24">
          <w:pPr>
            <w:pStyle w:val="CBB75B9E1A904E4CBB3811308C0D8D9E"/>
          </w:pPr>
          <w:r>
            <w:rPr>
              <w:rFonts w:asciiTheme="majorHAnsi" w:hAnsiTheme="majorHAnsi"/>
            </w:rPr>
            <w:t>Invulveld</w:t>
          </w:r>
        </w:p>
      </w:docPartBody>
    </w:docPart>
    <w:docPart>
      <w:docPartPr>
        <w:name w:val="B81AB899C3F64044973F3B7AE156A0D6"/>
        <w:category>
          <w:name w:val="General"/>
          <w:gallery w:val="placeholder"/>
        </w:category>
        <w:types>
          <w:type w:val="bbPlcHdr"/>
        </w:types>
        <w:behaviors>
          <w:behavior w:val="content"/>
        </w:behaviors>
        <w:guid w:val="{1C5CA2E7-5F8D-4894-A785-09DAF22A4C36}"/>
      </w:docPartPr>
      <w:docPartBody>
        <w:p w:rsidR="009F78AF" w:rsidRDefault="00094E24" w:rsidP="00094E24">
          <w:pPr>
            <w:pStyle w:val="B81AB899C3F64044973F3B7AE156A0D6"/>
          </w:pPr>
          <w:r>
            <w:rPr>
              <w:rFonts w:asciiTheme="majorHAnsi" w:hAnsiTheme="majorHAnsi"/>
            </w:rPr>
            <w:t>Invulveld</w:t>
          </w:r>
        </w:p>
      </w:docPartBody>
    </w:docPart>
    <w:docPart>
      <w:docPartPr>
        <w:name w:val="46DF95F5B67E4E9588EAB397B340E31A"/>
        <w:category>
          <w:name w:val="General"/>
          <w:gallery w:val="placeholder"/>
        </w:category>
        <w:types>
          <w:type w:val="bbPlcHdr"/>
        </w:types>
        <w:behaviors>
          <w:behavior w:val="content"/>
        </w:behaviors>
        <w:guid w:val="{52A81189-D06E-4AA0-90DF-5CD7F41213F4}"/>
      </w:docPartPr>
      <w:docPartBody>
        <w:p w:rsidR="009F78AF" w:rsidRDefault="00094E24" w:rsidP="00094E24">
          <w:pPr>
            <w:pStyle w:val="46DF95F5B67E4E9588EAB397B340E31A"/>
          </w:pPr>
          <w:r>
            <w:rPr>
              <w:rFonts w:asciiTheme="majorHAnsi" w:hAnsiTheme="majorHAnsi"/>
            </w:rPr>
            <w:t>Invulveld</w:t>
          </w:r>
        </w:p>
      </w:docPartBody>
    </w:docPart>
    <w:docPart>
      <w:docPartPr>
        <w:name w:val="8F7A184BC1694D1C8EDA080963803633"/>
        <w:category>
          <w:name w:val="General"/>
          <w:gallery w:val="placeholder"/>
        </w:category>
        <w:types>
          <w:type w:val="bbPlcHdr"/>
        </w:types>
        <w:behaviors>
          <w:behavior w:val="content"/>
        </w:behaviors>
        <w:guid w:val="{1607EFB4-3C23-4FEE-88B1-810D66E01375}"/>
      </w:docPartPr>
      <w:docPartBody>
        <w:p w:rsidR="009F78AF" w:rsidRDefault="00094E24" w:rsidP="00094E24">
          <w:pPr>
            <w:pStyle w:val="8F7A184BC1694D1C8EDA080963803633"/>
          </w:pPr>
          <w:r>
            <w:rPr>
              <w:rFonts w:asciiTheme="majorHAnsi" w:hAnsiTheme="majorHAnsi"/>
            </w:rPr>
            <w:t>Invulveld</w:t>
          </w:r>
        </w:p>
      </w:docPartBody>
    </w:docPart>
    <w:docPart>
      <w:docPartPr>
        <w:name w:val="DF0999521CE141AEA8AA8922DF1F7C20"/>
        <w:category>
          <w:name w:val="General"/>
          <w:gallery w:val="placeholder"/>
        </w:category>
        <w:types>
          <w:type w:val="bbPlcHdr"/>
        </w:types>
        <w:behaviors>
          <w:behavior w:val="content"/>
        </w:behaviors>
        <w:guid w:val="{4A01458C-A2BD-486A-B902-D7675CE5FDCD}"/>
      </w:docPartPr>
      <w:docPartBody>
        <w:p w:rsidR="009F78AF" w:rsidRDefault="00094E24" w:rsidP="00094E24">
          <w:pPr>
            <w:pStyle w:val="DF0999521CE141AEA8AA8922DF1F7C20"/>
          </w:pPr>
          <w:r>
            <w:rPr>
              <w:rFonts w:asciiTheme="majorHAnsi" w:hAnsiTheme="majorHAnsi"/>
            </w:rPr>
            <w:t>Invulveld</w:t>
          </w:r>
        </w:p>
      </w:docPartBody>
    </w:docPart>
    <w:docPart>
      <w:docPartPr>
        <w:name w:val="B0BB29B83FBB4AC4899C02CFDBE4F470"/>
        <w:category>
          <w:name w:val="General"/>
          <w:gallery w:val="placeholder"/>
        </w:category>
        <w:types>
          <w:type w:val="bbPlcHdr"/>
        </w:types>
        <w:behaviors>
          <w:behavior w:val="content"/>
        </w:behaviors>
        <w:guid w:val="{25B6311E-8397-42E3-B2F2-9BE60932D7DF}"/>
      </w:docPartPr>
      <w:docPartBody>
        <w:p w:rsidR="009F78AF" w:rsidRDefault="00094E24" w:rsidP="00094E24">
          <w:pPr>
            <w:pStyle w:val="B0BB29B83FBB4AC4899C02CFDBE4F470"/>
          </w:pPr>
          <w:r>
            <w:rPr>
              <w:rFonts w:asciiTheme="majorHAnsi" w:hAnsiTheme="majorHAnsi"/>
            </w:rPr>
            <w:t>Invulveld</w:t>
          </w:r>
        </w:p>
      </w:docPartBody>
    </w:docPart>
    <w:docPart>
      <w:docPartPr>
        <w:name w:val="EC9C6EC083214D60A5001A501D12547B"/>
        <w:category>
          <w:name w:val="General"/>
          <w:gallery w:val="placeholder"/>
        </w:category>
        <w:types>
          <w:type w:val="bbPlcHdr"/>
        </w:types>
        <w:behaviors>
          <w:behavior w:val="content"/>
        </w:behaviors>
        <w:guid w:val="{D5919D5D-DCFD-46C9-A4BD-AC9F351B5772}"/>
      </w:docPartPr>
      <w:docPartBody>
        <w:p w:rsidR="009F78AF" w:rsidRDefault="00094E24" w:rsidP="00094E24">
          <w:pPr>
            <w:pStyle w:val="EC9C6EC083214D60A5001A501D12547B"/>
          </w:pPr>
          <w:r>
            <w:rPr>
              <w:rFonts w:asciiTheme="majorHAnsi" w:hAnsiTheme="majorHAnsi"/>
            </w:rPr>
            <w:t>Invulveld</w:t>
          </w:r>
        </w:p>
      </w:docPartBody>
    </w:docPart>
    <w:docPart>
      <w:docPartPr>
        <w:name w:val="122BE12C81BE465092F97D308700B8B0"/>
        <w:category>
          <w:name w:val="General"/>
          <w:gallery w:val="placeholder"/>
        </w:category>
        <w:types>
          <w:type w:val="bbPlcHdr"/>
        </w:types>
        <w:behaviors>
          <w:behavior w:val="content"/>
        </w:behaviors>
        <w:guid w:val="{84261124-ABC6-4E92-822E-C3A0BBC3D428}"/>
      </w:docPartPr>
      <w:docPartBody>
        <w:p w:rsidR="009F78AF" w:rsidRDefault="00094E24" w:rsidP="00094E24">
          <w:pPr>
            <w:pStyle w:val="122BE12C81BE465092F97D308700B8B0"/>
          </w:pPr>
          <w:r>
            <w:rPr>
              <w:rFonts w:asciiTheme="majorHAnsi" w:hAnsiTheme="majorHAnsi"/>
            </w:rPr>
            <w:t>Invulveld</w:t>
          </w:r>
        </w:p>
      </w:docPartBody>
    </w:docPart>
    <w:docPart>
      <w:docPartPr>
        <w:name w:val="EF7ED61F7EC340E691F50F3EAC3BF2E1"/>
        <w:category>
          <w:name w:val="General"/>
          <w:gallery w:val="placeholder"/>
        </w:category>
        <w:types>
          <w:type w:val="bbPlcHdr"/>
        </w:types>
        <w:behaviors>
          <w:behavior w:val="content"/>
        </w:behaviors>
        <w:guid w:val="{11F04A02-4CB4-455D-ADF5-61A9013B1ECC}"/>
      </w:docPartPr>
      <w:docPartBody>
        <w:p w:rsidR="009F78AF" w:rsidRDefault="00094E24" w:rsidP="00094E24">
          <w:pPr>
            <w:pStyle w:val="EF7ED61F7EC340E691F50F3EAC3BF2E1"/>
          </w:pPr>
          <w:r>
            <w:rPr>
              <w:rFonts w:asciiTheme="majorHAnsi" w:hAnsiTheme="majorHAnsi"/>
            </w:rPr>
            <w:t>Invulveld</w:t>
          </w:r>
        </w:p>
      </w:docPartBody>
    </w:docPart>
    <w:docPart>
      <w:docPartPr>
        <w:name w:val="FBCB050AAC5049D7804AC6035E142CA5"/>
        <w:category>
          <w:name w:val="General"/>
          <w:gallery w:val="placeholder"/>
        </w:category>
        <w:types>
          <w:type w:val="bbPlcHdr"/>
        </w:types>
        <w:behaviors>
          <w:behavior w:val="content"/>
        </w:behaviors>
        <w:guid w:val="{AAA34AB4-5D1A-4B48-9E0F-242DAA848917}"/>
      </w:docPartPr>
      <w:docPartBody>
        <w:p w:rsidR="009F78AF" w:rsidRDefault="00094E24" w:rsidP="00094E24">
          <w:pPr>
            <w:pStyle w:val="FBCB050AAC5049D7804AC6035E142CA5"/>
          </w:pPr>
          <w:r>
            <w:rPr>
              <w:rFonts w:asciiTheme="majorHAnsi" w:hAnsiTheme="majorHAnsi"/>
            </w:rPr>
            <w:t>Invulveld</w:t>
          </w:r>
        </w:p>
      </w:docPartBody>
    </w:docPart>
    <w:docPart>
      <w:docPartPr>
        <w:name w:val="29B8C184D2F944DA820BE4D7EDC9EBB3"/>
        <w:category>
          <w:name w:val="General"/>
          <w:gallery w:val="placeholder"/>
        </w:category>
        <w:types>
          <w:type w:val="bbPlcHdr"/>
        </w:types>
        <w:behaviors>
          <w:behavior w:val="content"/>
        </w:behaviors>
        <w:guid w:val="{D3C1E56B-C0C4-4C7C-B5A8-54235C20AD2A}"/>
      </w:docPartPr>
      <w:docPartBody>
        <w:p w:rsidR="009F78AF" w:rsidRDefault="00094E24" w:rsidP="00094E24">
          <w:pPr>
            <w:pStyle w:val="29B8C184D2F944DA820BE4D7EDC9EBB3"/>
          </w:pPr>
          <w:r>
            <w:rPr>
              <w:rFonts w:asciiTheme="majorHAnsi" w:hAnsiTheme="majorHAnsi"/>
            </w:rPr>
            <w:t>Invulveld</w:t>
          </w:r>
        </w:p>
      </w:docPartBody>
    </w:docPart>
    <w:docPart>
      <w:docPartPr>
        <w:name w:val="A8B250E515B24E10B4EC5DD510A10CD2"/>
        <w:category>
          <w:name w:val="General"/>
          <w:gallery w:val="placeholder"/>
        </w:category>
        <w:types>
          <w:type w:val="bbPlcHdr"/>
        </w:types>
        <w:behaviors>
          <w:behavior w:val="content"/>
        </w:behaviors>
        <w:guid w:val="{626F7AEF-3250-4B78-9AF4-13799E86016B}"/>
      </w:docPartPr>
      <w:docPartBody>
        <w:p w:rsidR="009F78AF" w:rsidRDefault="00094E24" w:rsidP="00094E24">
          <w:pPr>
            <w:pStyle w:val="A8B250E515B24E10B4EC5DD510A10CD2"/>
          </w:pPr>
          <w:r>
            <w:rPr>
              <w:rFonts w:asciiTheme="majorHAnsi" w:hAnsiTheme="majorHAnsi"/>
            </w:rPr>
            <w:t>Invulveld</w:t>
          </w:r>
        </w:p>
      </w:docPartBody>
    </w:docPart>
    <w:docPart>
      <w:docPartPr>
        <w:name w:val="87942C30C0254CA9A4A1CD1A765EB70C"/>
        <w:category>
          <w:name w:val="General"/>
          <w:gallery w:val="placeholder"/>
        </w:category>
        <w:types>
          <w:type w:val="bbPlcHdr"/>
        </w:types>
        <w:behaviors>
          <w:behavior w:val="content"/>
        </w:behaviors>
        <w:guid w:val="{BEB7466D-9436-4456-A0E4-6F00C9D70CB5}"/>
      </w:docPartPr>
      <w:docPartBody>
        <w:p w:rsidR="009F78AF" w:rsidRDefault="00094E24" w:rsidP="00094E24">
          <w:pPr>
            <w:pStyle w:val="87942C30C0254CA9A4A1CD1A765EB70C"/>
          </w:pPr>
          <w:r>
            <w:rPr>
              <w:rFonts w:asciiTheme="majorHAnsi" w:hAnsiTheme="majorHAnsi"/>
            </w:rPr>
            <w:t>Invulveld</w:t>
          </w:r>
        </w:p>
      </w:docPartBody>
    </w:docPart>
    <w:docPart>
      <w:docPartPr>
        <w:name w:val="05138995607D4BAA8022300193924178"/>
        <w:category>
          <w:name w:val="General"/>
          <w:gallery w:val="placeholder"/>
        </w:category>
        <w:types>
          <w:type w:val="bbPlcHdr"/>
        </w:types>
        <w:behaviors>
          <w:behavior w:val="content"/>
        </w:behaviors>
        <w:guid w:val="{29C76D7C-5AB6-4A83-B161-7278AB7AA046}"/>
      </w:docPartPr>
      <w:docPartBody>
        <w:p w:rsidR="009F78AF" w:rsidRDefault="00094E24" w:rsidP="00094E24">
          <w:pPr>
            <w:pStyle w:val="05138995607D4BAA8022300193924178"/>
          </w:pPr>
          <w:r>
            <w:rPr>
              <w:rFonts w:asciiTheme="majorHAnsi" w:hAnsiTheme="majorHAnsi"/>
            </w:rPr>
            <w:t>Invulveld</w:t>
          </w:r>
        </w:p>
      </w:docPartBody>
    </w:docPart>
    <w:docPart>
      <w:docPartPr>
        <w:name w:val="126FC1FF9E144034B83D93B703592FF9"/>
        <w:category>
          <w:name w:val="General"/>
          <w:gallery w:val="placeholder"/>
        </w:category>
        <w:types>
          <w:type w:val="bbPlcHdr"/>
        </w:types>
        <w:behaviors>
          <w:behavior w:val="content"/>
        </w:behaviors>
        <w:guid w:val="{67C412C3-BEC4-4DC0-AEF0-18172073BB02}"/>
      </w:docPartPr>
      <w:docPartBody>
        <w:p w:rsidR="009F78AF" w:rsidRDefault="00094E24" w:rsidP="00094E24">
          <w:pPr>
            <w:pStyle w:val="126FC1FF9E144034B83D93B703592FF9"/>
          </w:pPr>
          <w:r>
            <w:rPr>
              <w:rFonts w:asciiTheme="majorHAnsi" w:hAnsiTheme="majorHAnsi"/>
            </w:rPr>
            <w:t>Invulveld</w:t>
          </w:r>
        </w:p>
      </w:docPartBody>
    </w:docPart>
    <w:docPart>
      <w:docPartPr>
        <w:name w:val="FAC634E135874F738B86070D86D72416"/>
        <w:category>
          <w:name w:val="General"/>
          <w:gallery w:val="placeholder"/>
        </w:category>
        <w:types>
          <w:type w:val="bbPlcHdr"/>
        </w:types>
        <w:behaviors>
          <w:behavior w:val="content"/>
        </w:behaviors>
        <w:guid w:val="{BC17D2FA-1015-4F51-81B4-7456763D4975}"/>
      </w:docPartPr>
      <w:docPartBody>
        <w:p w:rsidR="009F78AF" w:rsidRDefault="00094E24" w:rsidP="00094E24">
          <w:pPr>
            <w:pStyle w:val="FAC634E135874F738B86070D86D72416"/>
          </w:pPr>
          <w:r>
            <w:rPr>
              <w:rFonts w:asciiTheme="majorHAnsi" w:hAnsiTheme="majorHAnsi"/>
            </w:rPr>
            <w:t>Invulveld</w:t>
          </w:r>
        </w:p>
      </w:docPartBody>
    </w:docPart>
    <w:docPart>
      <w:docPartPr>
        <w:name w:val="CCB65EE23BE44214B77259B37D9A4848"/>
        <w:category>
          <w:name w:val="General"/>
          <w:gallery w:val="placeholder"/>
        </w:category>
        <w:types>
          <w:type w:val="bbPlcHdr"/>
        </w:types>
        <w:behaviors>
          <w:behavior w:val="content"/>
        </w:behaviors>
        <w:guid w:val="{56F5A560-B4B6-4DD1-8B99-D31D0FA6C1CC}"/>
      </w:docPartPr>
      <w:docPartBody>
        <w:p w:rsidR="009F78AF" w:rsidRDefault="00094E24" w:rsidP="00094E24">
          <w:pPr>
            <w:pStyle w:val="CCB65EE23BE44214B77259B37D9A4848"/>
          </w:pPr>
          <w:r>
            <w:rPr>
              <w:rFonts w:asciiTheme="majorHAnsi" w:hAnsiTheme="majorHAnsi"/>
            </w:rPr>
            <w:t>Invulveld</w:t>
          </w:r>
        </w:p>
      </w:docPartBody>
    </w:docPart>
    <w:docPart>
      <w:docPartPr>
        <w:name w:val="73EE15EDC3884510976BBABC8D1F012B"/>
        <w:category>
          <w:name w:val="General"/>
          <w:gallery w:val="placeholder"/>
        </w:category>
        <w:types>
          <w:type w:val="bbPlcHdr"/>
        </w:types>
        <w:behaviors>
          <w:behavior w:val="content"/>
        </w:behaviors>
        <w:guid w:val="{119EA3E2-3EC5-446E-9EC7-41FA75F0F165}"/>
      </w:docPartPr>
      <w:docPartBody>
        <w:p w:rsidR="009F78AF" w:rsidRDefault="00094E24" w:rsidP="00094E24">
          <w:pPr>
            <w:pStyle w:val="73EE15EDC3884510976BBABC8D1F012B"/>
          </w:pPr>
          <w:r>
            <w:rPr>
              <w:rFonts w:asciiTheme="majorHAnsi" w:hAnsiTheme="majorHAnsi"/>
            </w:rPr>
            <w:t>Invulveld</w:t>
          </w:r>
        </w:p>
      </w:docPartBody>
    </w:docPart>
    <w:docPart>
      <w:docPartPr>
        <w:name w:val="5694C6485CE341C4BEB0FF8353DDE771"/>
        <w:category>
          <w:name w:val="General"/>
          <w:gallery w:val="placeholder"/>
        </w:category>
        <w:types>
          <w:type w:val="bbPlcHdr"/>
        </w:types>
        <w:behaviors>
          <w:behavior w:val="content"/>
        </w:behaviors>
        <w:guid w:val="{852336A8-2DE4-45F4-8B2A-1B42D54F8FB7}"/>
      </w:docPartPr>
      <w:docPartBody>
        <w:p w:rsidR="009F78AF" w:rsidRDefault="00094E24" w:rsidP="00094E24">
          <w:pPr>
            <w:pStyle w:val="5694C6485CE341C4BEB0FF8353DDE771"/>
          </w:pPr>
          <w:r>
            <w:rPr>
              <w:rFonts w:asciiTheme="majorHAnsi" w:hAnsiTheme="majorHAnsi"/>
            </w:rPr>
            <w:t>Invulveld</w:t>
          </w:r>
        </w:p>
      </w:docPartBody>
    </w:docPart>
    <w:docPart>
      <w:docPartPr>
        <w:name w:val="D7491ACD7A2B42A586ACC2259FEA34CF"/>
        <w:category>
          <w:name w:val="General"/>
          <w:gallery w:val="placeholder"/>
        </w:category>
        <w:types>
          <w:type w:val="bbPlcHdr"/>
        </w:types>
        <w:behaviors>
          <w:behavior w:val="content"/>
        </w:behaviors>
        <w:guid w:val="{1423108F-8123-44A0-A6EA-798C79F7B083}"/>
      </w:docPartPr>
      <w:docPartBody>
        <w:p w:rsidR="009F78AF" w:rsidRDefault="00094E24" w:rsidP="00094E24">
          <w:pPr>
            <w:pStyle w:val="D7491ACD7A2B42A586ACC2259FEA34CF"/>
          </w:pPr>
          <w:r>
            <w:rPr>
              <w:rFonts w:asciiTheme="majorHAnsi" w:hAnsiTheme="majorHAnsi"/>
            </w:rPr>
            <w:t>Invulveld</w:t>
          </w:r>
        </w:p>
      </w:docPartBody>
    </w:docPart>
    <w:docPart>
      <w:docPartPr>
        <w:name w:val="3AD64A71141F4A219011EBC9B65ED3D9"/>
        <w:category>
          <w:name w:val="General"/>
          <w:gallery w:val="placeholder"/>
        </w:category>
        <w:types>
          <w:type w:val="bbPlcHdr"/>
        </w:types>
        <w:behaviors>
          <w:behavior w:val="content"/>
        </w:behaviors>
        <w:guid w:val="{BAB27906-3D82-425A-8731-118B26FBE7A2}"/>
      </w:docPartPr>
      <w:docPartBody>
        <w:p w:rsidR="009F78AF" w:rsidRDefault="00094E24" w:rsidP="00094E24">
          <w:pPr>
            <w:pStyle w:val="3AD64A71141F4A219011EBC9B65ED3D9"/>
          </w:pPr>
          <w:r>
            <w:rPr>
              <w:rFonts w:asciiTheme="majorHAnsi" w:hAnsiTheme="majorHAnsi"/>
            </w:rPr>
            <w:t>Invulveld</w:t>
          </w:r>
        </w:p>
      </w:docPartBody>
    </w:docPart>
    <w:docPart>
      <w:docPartPr>
        <w:name w:val="360D906E7A77401F9C1E8DDA84991EA9"/>
        <w:category>
          <w:name w:val="General"/>
          <w:gallery w:val="placeholder"/>
        </w:category>
        <w:types>
          <w:type w:val="bbPlcHdr"/>
        </w:types>
        <w:behaviors>
          <w:behavior w:val="content"/>
        </w:behaviors>
        <w:guid w:val="{1526E760-C133-4903-A760-362755AA8EAF}"/>
      </w:docPartPr>
      <w:docPartBody>
        <w:p w:rsidR="009F78AF" w:rsidRDefault="00094E24" w:rsidP="00094E24">
          <w:pPr>
            <w:pStyle w:val="360D906E7A77401F9C1E8DDA84991EA9"/>
          </w:pPr>
          <w:r>
            <w:rPr>
              <w:rFonts w:asciiTheme="majorHAnsi" w:hAnsiTheme="majorHAnsi"/>
            </w:rPr>
            <w:t>Invulveld</w:t>
          </w:r>
        </w:p>
      </w:docPartBody>
    </w:docPart>
    <w:docPart>
      <w:docPartPr>
        <w:name w:val="9104C81A37B247309A4DCAEDE63A1D8C"/>
        <w:category>
          <w:name w:val="General"/>
          <w:gallery w:val="placeholder"/>
        </w:category>
        <w:types>
          <w:type w:val="bbPlcHdr"/>
        </w:types>
        <w:behaviors>
          <w:behavior w:val="content"/>
        </w:behaviors>
        <w:guid w:val="{78BA9212-86FF-432A-B7B1-344D18AAC091}"/>
      </w:docPartPr>
      <w:docPartBody>
        <w:p w:rsidR="009F78AF" w:rsidRDefault="00094E24" w:rsidP="00094E24">
          <w:pPr>
            <w:pStyle w:val="9104C81A37B247309A4DCAEDE63A1D8C"/>
          </w:pPr>
          <w:r>
            <w:rPr>
              <w:rFonts w:asciiTheme="majorHAnsi" w:hAnsiTheme="majorHAnsi"/>
            </w:rPr>
            <w:t>Invulveld</w:t>
          </w:r>
        </w:p>
      </w:docPartBody>
    </w:docPart>
    <w:docPart>
      <w:docPartPr>
        <w:name w:val="9632E039790444C882CE8121AB40A420"/>
        <w:category>
          <w:name w:val="General"/>
          <w:gallery w:val="placeholder"/>
        </w:category>
        <w:types>
          <w:type w:val="bbPlcHdr"/>
        </w:types>
        <w:behaviors>
          <w:behavior w:val="content"/>
        </w:behaviors>
        <w:guid w:val="{4771A0C0-FD46-41D0-B06B-377E5D9BD35B}"/>
      </w:docPartPr>
      <w:docPartBody>
        <w:p w:rsidR="009F78AF" w:rsidRDefault="00094E24" w:rsidP="00094E24">
          <w:pPr>
            <w:pStyle w:val="9632E039790444C882CE8121AB40A420"/>
          </w:pPr>
          <w:r>
            <w:rPr>
              <w:rFonts w:asciiTheme="majorHAnsi" w:hAnsiTheme="majorHAnsi"/>
            </w:rPr>
            <w:t>Invulveld</w:t>
          </w:r>
        </w:p>
      </w:docPartBody>
    </w:docPart>
    <w:docPart>
      <w:docPartPr>
        <w:name w:val="758FCC4524994809B0CC75EE819CD100"/>
        <w:category>
          <w:name w:val="General"/>
          <w:gallery w:val="placeholder"/>
        </w:category>
        <w:types>
          <w:type w:val="bbPlcHdr"/>
        </w:types>
        <w:behaviors>
          <w:behavior w:val="content"/>
        </w:behaviors>
        <w:guid w:val="{AFB62CB4-0132-4238-8A29-040984AED4C0}"/>
      </w:docPartPr>
      <w:docPartBody>
        <w:p w:rsidR="009F78AF" w:rsidRDefault="00094E24" w:rsidP="00094E24">
          <w:pPr>
            <w:pStyle w:val="758FCC4524994809B0CC75EE819CD100"/>
          </w:pPr>
          <w:r>
            <w:rPr>
              <w:rFonts w:asciiTheme="majorHAnsi" w:hAnsiTheme="majorHAnsi"/>
            </w:rPr>
            <w:t>Invulveld</w:t>
          </w:r>
        </w:p>
      </w:docPartBody>
    </w:docPart>
    <w:docPart>
      <w:docPartPr>
        <w:name w:val="8A10FF07CE554B9693F1CC29BEC2B3EB"/>
        <w:category>
          <w:name w:val="General"/>
          <w:gallery w:val="placeholder"/>
        </w:category>
        <w:types>
          <w:type w:val="bbPlcHdr"/>
        </w:types>
        <w:behaviors>
          <w:behavior w:val="content"/>
        </w:behaviors>
        <w:guid w:val="{D0DE59E5-7935-45AB-ACFF-C3D7D86BB68F}"/>
      </w:docPartPr>
      <w:docPartBody>
        <w:p w:rsidR="009F78AF" w:rsidRDefault="00094E24" w:rsidP="00094E24">
          <w:pPr>
            <w:pStyle w:val="8A10FF07CE554B9693F1CC29BEC2B3EB"/>
          </w:pPr>
          <w:r>
            <w:rPr>
              <w:rFonts w:asciiTheme="majorHAnsi" w:hAnsiTheme="majorHAnsi"/>
            </w:rPr>
            <w:t>Invulveld</w:t>
          </w:r>
        </w:p>
      </w:docPartBody>
    </w:docPart>
    <w:docPart>
      <w:docPartPr>
        <w:name w:val="8357E4E915F541D78BEFDF07D0C8487C"/>
        <w:category>
          <w:name w:val="General"/>
          <w:gallery w:val="placeholder"/>
        </w:category>
        <w:types>
          <w:type w:val="bbPlcHdr"/>
        </w:types>
        <w:behaviors>
          <w:behavior w:val="content"/>
        </w:behaviors>
        <w:guid w:val="{1A5B405F-B46A-46CA-B281-FBF551215748}"/>
      </w:docPartPr>
      <w:docPartBody>
        <w:p w:rsidR="009F78AF" w:rsidRDefault="00094E24" w:rsidP="00094E24">
          <w:pPr>
            <w:pStyle w:val="8357E4E915F541D78BEFDF07D0C8487C"/>
          </w:pPr>
          <w:r>
            <w:rPr>
              <w:rFonts w:asciiTheme="majorHAnsi" w:hAnsiTheme="majorHAnsi"/>
            </w:rPr>
            <w:t>Invulveld</w:t>
          </w:r>
        </w:p>
      </w:docPartBody>
    </w:docPart>
    <w:docPart>
      <w:docPartPr>
        <w:name w:val="29585FF7DC75496BA4FA0869AA34515E"/>
        <w:category>
          <w:name w:val="General"/>
          <w:gallery w:val="placeholder"/>
        </w:category>
        <w:types>
          <w:type w:val="bbPlcHdr"/>
        </w:types>
        <w:behaviors>
          <w:behavior w:val="content"/>
        </w:behaviors>
        <w:guid w:val="{BB7471BC-9F83-4782-A247-763F96843E93}"/>
      </w:docPartPr>
      <w:docPartBody>
        <w:p w:rsidR="009F78AF" w:rsidRDefault="00094E24" w:rsidP="00094E24">
          <w:pPr>
            <w:pStyle w:val="29585FF7DC75496BA4FA0869AA34515E"/>
          </w:pPr>
          <w:r>
            <w:rPr>
              <w:rFonts w:asciiTheme="majorHAnsi" w:hAnsiTheme="majorHAnsi"/>
            </w:rPr>
            <w:t>Invulveld</w:t>
          </w:r>
        </w:p>
      </w:docPartBody>
    </w:docPart>
    <w:docPart>
      <w:docPartPr>
        <w:name w:val="C14C9EA11439420EBA7462D32C908F75"/>
        <w:category>
          <w:name w:val="General"/>
          <w:gallery w:val="placeholder"/>
        </w:category>
        <w:types>
          <w:type w:val="bbPlcHdr"/>
        </w:types>
        <w:behaviors>
          <w:behavior w:val="content"/>
        </w:behaviors>
        <w:guid w:val="{CB4615A5-DA5E-42A9-A6FF-BEF14B5B4C3C}"/>
      </w:docPartPr>
      <w:docPartBody>
        <w:p w:rsidR="009F78AF" w:rsidRDefault="00094E24" w:rsidP="00094E24">
          <w:pPr>
            <w:pStyle w:val="C14C9EA11439420EBA7462D32C908F75"/>
          </w:pPr>
          <w:r>
            <w:rPr>
              <w:rFonts w:asciiTheme="majorHAnsi" w:hAnsiTheme="majorHAnsi"/>
            </w:rPr>
            <w:t>Invulveld</w:t>
          </w:r>
        </w:p>
      </w:docPartBody>
    </w:docPart>
    <w:docPart>
      <w:docPartPr>
        <w:name w:val="286D026B1B6649289BE341988E2DA982"/>
        <w:category>
          <w:name w:val="General"/>
          <w:gallery w:val="placeholder"/>
        </w:category>
        <w:types>
          <w:type w:val="bbPlcHdr"/>
        </w:types>
        <w:behaviors>
          <w:behavior w:val="content"/>
        </w:behaviors>
        <w:guid w:val="{C81D576E-796D-4BEA-8C60-B5A6FBBF9E8A}"/>
      </w:docPartPr>
      <w:docPartBody>
        <w:p w:rsidR="009F78AF" w:rsidRDefault="00094E24" w:rsidP="00094E24">
          <w:pPr>
            <w:pStyle w:val="286D026B1B6649289BE341988E2DA982"/>
          </w:pPr>
          <w:r>
            <w:rPr>
              <w:rFonts w:asciiTheme="majorHAnsi" w:hAnsiTheme="majorHAnsi"/>
            </w:rPr>
            <w:t>Invulveld</w:t>
          </w:r>
        </w:p>
      </w:docPartBody>
    </w:docPart>
    <w:docPart>
      <w:docPartPr>
        <w:name w:val="142173048AFA4BCDA3D758345E893E2D"/>
        <w:category>
          <w:name w:val="General"/>
          <w:gallery w:val="placeholder"/>
        </w:category>
        <w:types>
          <w:type w:val="bbPlcHdr"/>
        </w:types>
        <w:behaviors>
          <w:behavior w:val="content"/>
        </w:behaviors>
        <w:guid w:val="{79F3BB66-0399-4FFB-9D7D-E4B9791F54BC}"/>
      </w:docPartPr>
      <w:docPartBody>
        <w:p w:rsidR="009F78AF" w:rsidRDefault="00094E24" w:rsidP="00094E24">
          <w:pPr>
            <w:pStyle w:val="142173048AFA4BCDA3D758345E893E2D"/>
          </w:pPr>
          <w:r>
            <w:rPr>
              <w:rFonts w:asciiTheme="majorHAnsi" w:hAnsiTheme="majorHAnsi"/>
            </w:rPr>
            <w:t>Invulveld</w:t>
          </w:r>
        </w:p>
      </w:docPartBody>
    </w:docPart>
    <w:docPart>
      <w:docPartPr>
        <w:name w:val="174C553979284366AA07624001BAF575"/>
        <w:category>
          <w:name w:val="General"/>
          <w:gallery w:val="placeholder"/>
        </w:category>
        <w:types>
          <w:type w:val="bbPlcHdr"/>
        </w:types>
        <w:behaviors>
          <w:behavior w:val="content"/>
        </w:behaviors>
        <w:guid w:val="{2EB45715-7546-4B69-BC50-8E0CD1688A1B}"/>
      </w:docPartPr>
      <w:docPartBody>
        <w:p w:rsidR="009F78AF" w:rsidRDefault="00094E24" w:rsidP="00094E24">
          <w:pPr>
            <w:pStyle w:val="174C553979284366AA07624001BAF575"/>
          </w:pPr>
          <w:r>
            <w:rPr>
              <w:rFonts w:asciiTheme="majorHAnsi" w:hAnsiTheme="majorHAnsi"/>
            </w:rPr>
            <w:t>Invulveld</w:t>
          </w:r>
        </w:p>
      </w:docPartBody>
    </w:docPart>
    <w:docPart>
      <w:docPartPr>
        <w:name w:val="7970D6B3E7E744FC8CC228E237FD23B8"/>
        <w:category>
          <w:name w:val="General"/>
          <w:gallery w:val="placeholder"/>
        </w:category>
        <w:types>
          <w:type w:val="bbPlcHdr"/>
        </w:types>
        <w:behaviors>
          <w:behavior w:val="content"/>
        </w:behaviors>
        <w:guid w:val="{E03C02B1-4F6E-4FF3-8BD1-D420B81BF025}"/>
      </w:docPartPr>
      <w:docPartBody>
        <w:p w:rsidR="009F78AF" w:rsidRDefault="00094E24" w:rsidP="00094E24">
          <w:pPr>
            <w:pStyle w:val="7970D6B3E7E744FC8CC228E237FD23B8"/>
          </w:pPr>
          <w:r>
            <w:rPr>
              <w:rFonts w:asciiTheme="majorHAnsi" w:hAnsiTheme="majorHAnsi"/>
            </w:rPr>
            <w:t>Invulveld</w:t>
          </w:r>
        </w:p>
      </w:docPartBody>
    </w:docPart>
    <w:docPart>
      <w:docPartPr>
        <w:name w:val="1CB73DEC24024AF98877F035D502CDC0"/>
        <w:category>
          <w:name w:val="General"/>
          <w:gallery w:val="placeholder"/>
        </w:category>
        <w:types>
          <w:type w:val="bbPlcHdr"/>
        </w:types>
        <w:behaviors>
          <w:behavior w:val="content"/>
        </w:behaviors>
        <w:guid w:val="{3A0D2830-E254-4EA2-9D24-DA95565702EB}"/>
      </w:docPartPr>
      <w:docPartBody>
        <w:p w:rsidR="009F78AF" w:rsidRDefault="00094E24" w:rsidP="00094E24">
          <w:pPr>
            <w:pStyle w:val="1CB73DEC24024AF98877F035D502CDC0"/>
          </w:pPr>
          <w:r>
            <w:rPr>
              <w:rFonts w:asciiTheme="majorHAnsi" w:hAnsiTheme="majorHAnsi"/>
            </w:rPr>
            <w:t>Invulveld</w:t>
          </w:r>
        </w:p>
      </w:docPartBody>
    </w:docPart>
    <w:docPart>
      <w:docPartPr>
        <w:name w:val="B9739B0420494D69ABBA359114D7FA2C"/>
        <w:category>
          <w:name w:val="General"/>
          <w:gallery w:val="placeholder"/>
        </w:category>
        <w:types>
          <w:type w:val="bbPlcHdr"/>
        </w:types>
        <w:behaviors>
          <w:behavior w:val="content"/>
        </w:behaviors>
        <w:guid w:val="{DB9609DA-07A8-4DF2-856F-50E58B5A9B89}"/>
      </w:docPartPr>
      <w:docPartBody>
        <w:p w:rsidR="009F78AF" w:rsidRDefault="00094E24" w:rsidP="00094E24">
          <w:pPr>
            <w:pStyle w:val="B9739B0420494D69ABBA359114D7FA2C"/>
          </w:pPr>
          <w:r>
            <w:rPr>
              <w:rFonts w:asciiTheme="majorHAnsi" w:hAnsiTheme="majorHAnsi"/>
            </w:rPr>
            <w:t>Invulveld</w:t>
          </w:r>
        </w:p>
      </w:docPartBody>
    </w:docPart>
    <w:docPart>
      <w:docPartPr>
        <w:name w:val="273C4FE0ECFB4049A33D8F1F6186024F"/>
        <w:category>
          <w:name w:val="General"/>
          <w:gallery w:val="placeholder"/>
        </w:category>
        <w:types>
          <w:type w:val="bbPlcHdr"/>
        </w:types>
        <w:behaviors>
          <w:behavior w:val="content"/>
        </w:behaviors>
        <w:guid w:val="{906A8A22-BD16-4A63-88C7-70DD19A617C1}"/>
      </w:docPartPr>
      <w:docPartBody>
        <w:p w:rsidR="009F78AF" w:rsidRDefault="00094E24" w:rsidP="00094E24">
          <w:pPr>
            <w:pStyle w:val="273C4FE0ECFB4049A33D8F1F6186024F"/>
          </w:pPr>
          <w:r>
            <w:rPr>
              <w:rFonts w:asciiTheme="majorHAnsi" w:hAnsiTheme="majorHAnsi"/>
            </w:rPr>
            <w:t>Invulveld</w:t>
          </w:r>
        </w:p>
      </w:docPartBody>
    </w:docPart>
    <w:docPart>
      <w:docPartPr>
        <w:name w:val="79C0B11B4A6A456EA885FC80DE450B0A"/>
        <w:category>
          <w:name w:val="General"/>
          <w:gallery w:val="placeholder"/>
        </w:category>
        <w:types>
          <w:type w:val="bbPlcHdr"/>
        </w:types>
        <w:behaviors>
          <w:behavior w:val="content"/>
        </w:behaviors>
        <w:guid w:val="{47146E89-DBF0-4ABE-993A-82170D4DA896}"/>
      </w:docPartPr>
      <w:docPartBody>
        <w:p w:rsidR="009F78AF" w:rsidRDefault="00094E24" w:rsidP="00094E24">
          <w:pPr>
            <w:pStyle w:val="79C0B11B4A6A456EA885FC80DE450B0A"/>
          </w:pPr>
          <w:r>
            <w:rPr>
              <w:rFonts w:asciiTheme="majorHAnsi" w:hAnsiTheme="majorHAnsi"/>
            </w:rPr>
            <w:t>Invulveld</w:t>
          </w:r>
        </w:p>
      </w:docPartBody>
    </w:docPart>
    <w:docPart>
      <w:docPartPr>
        <w:name w:val="ABA515CC5AB440089E4BDD1C414C70DA"/>
        <w:category>
          <w:name w:val="General"/>
          <w:gallery w:val="placeholder"/>
        </w:category>
        <w:types>
          <w:type w:val="bbPlcHdr"/>
        </w:types>
        <w:behaviors>
          <w:behavior w:val="content"/>
        </w:behaviors>
        <w:guid w:val="{17393F97-B325-45D8-8142-D67B281A8E00}"/>
      </w:docPartPr>
      <w:docPartBody>
        <w:p w:rsidR="009F78AF" w:rsidRDefault="00094E24" w:rsidP="00094E24">
          <w:pPr>
            <w:pStyle w:val="ABA515CC5AB440089E4BDD1C414C70DA"/>
          </w:pPr>
          <w:r>
            <w:rPr>
              <w:rFonts w:asciiTheme="majorHAnsi" w:hAnsiTheme="majorHAnsi"/>
            </w:rPr>
            <w:t>Invulveld</w:t>
          </w:r>
        </w:p>
      </w:docPartBody>
    </w:docPart>
    <w:docPart>
      <w:docPartPr>
        <w:name w:val="4BD0C7A3D970480380C0F1AF039DDB67"/>
        <w:category>
          <w:name w:val="General"/>
          <w:gallery w:val="placeholder"/>
        </w:category>
        <w:types>
          <w:type w:val="bbPlcHdr"/>
        </w:types>
        <w:behaviors>
          <w:behavior w:val="content"/>
        </w:behaviors>
        <w:guid w:val="{0E492CF2-7E8F-4075-BD02-1E6E73441B16}"/>
      </w:docPartPr>
      <w:docPartBody>
        <w:p w:rsidR="009F78AF" w:rsidRDefault="00094E24" w:rsidP="00094E24">
          <w:pPr>
            <w:pStyle w:val="4BD0C7A3D970480380C0F1AF039DDB67"/>
          </w:pPr>
          <w:r>
            <w:rPr>
              <w:rFonts w:asciiTheme="majorHAnsi" w:hAnsiTheme="majorHAnsi"/>
            </w:rPr>
            <w:t>Invulveld</w:t>
          </w:r>
        </w:p>
      </w:docPartBody>
    </w:docPart>
    <w:docPart>
      <w:docPartPr>
        <w:name w:val="A1755A66FE0742EE82C955CC675E847F"/>
        <w:category>
          <w:name w:val="General"/>
          <w:gallery w:val="placeholder"/>
        </w:category>
        <w:types>
          <w:type w:val="bbPlcHdr"/>
        </w:types>
        <w:behaviors>
          <w:behavior w:val="content"/>
        </w:behaviors>
        <w:guid w:val="{C91001DA-72A3-46C8-8DAD-172A194D971A}"/>
      </w:docPartPr>
      <w:docPartBody>
        <w:p w:rsidR="009F78AF" w:rsidRDefault="00094E24" w:rsidP="00094E24">
          <w:pPr>
            <w:pStyle w:val="A1755A66FE0742EE82C955CC675E847F"/>
          </w:pPr>
          <w:r>
            <w:rPr>
              <w:rFonts w:asciiTheme="majorHAnsi" w:hAnsiTheme="majorHAnsi"/>
            </w:rPr>
            <w:t>Invulveld</w:t>
          </w:r>
        </w:p>
      </w:docPartBody>
    </w:docPart>
    <w:docPart>
      <w:docPartPr>
        <w:name w:val="11BC265BBB834697A6E7DC270B9420CC"/>
        <w:category>
          <w:name w:val="General"/>
          <w:gallery w:val="placeholder"/>
        </w:category>
        <w:types>
          <w:type w:val="bbPlcHdr"/>
        </w:types>
        <w:behaviors>
          <w:behavior w:val="content"/>
        </w:behaviors>
        <w:guid w:val="{06FFABED-F168-411C-B2F9-224ECF505DE2}"/>
      </w:docPartPr>
      <w:docPartBody>
        <w:p w:rsidR="009F78AF" w:rsidRDefault="00094E24" w:rsidP="00094E24">
          <w:pPr>
            <w:pStyle w:val="11BC265BBB834697A6E7DC270B9420CC"/>
          </w:pPr>
          <w:r>
            <w:rPr>
              <w:rFonts w:asciiTheme="majorHAnsi" w:hAnsiTheme="majorHAnsi"/>
            </w:rPr>
            <w:t>Invulveld</w:t>
          </w:r>
        </w:p>
      </w:docPartBody>
    </w:docPart>
    <w:docPart>
      <w:docPartPr>
        <w:name w:val="FF3433788EC34B38BE7534FB995C6B24"/>
        <w:category>
          <w:name w:val="General"/>
          <w:gallery w:val="placeholder"/>
        </w:category>
        <w:types>
          <w:type w:val="bbPlcHdr"/>
        </w:types>
        <w:behaviors>
          <w:behavior w:val="content"/>
        </w:behaviors>
        <w:guid w:val="{C31AF009-C0B3-4214-8598-47C00CB30107}"/>
      </w:docPartPr>
      <w:docPartBody>
        <w:p w:rsidR="009F78AF" w:rsidRDefault="00094E24" w:rsidP="00094E24">
          <w:pPr>
            <w:pStyle w:val="FF3433788EC34B38BE7534FB995C6B24"/>
          </w:pPr>
          <w:r>
            <w:rPr>
              <w:rFonts w:asciiTheme="majorHAnsi" w:hAnsiTheme="majorHAnsi"/>
            </w:rPr>
            <w:t>Invulveld</w:t>
          </w:r>
        </w:p>
      </w:docPartBody>
    </w:docPart>
    <w:docPart>
      <w:docPartPr>
        <w:name w:val="F109AB80C7D24DF3AD6C1F7D432434B9"/>
        <w:category>
          <w:name w:val="General"/>
          <w:gallery w:val="placeholder"/>
        </w:category>
        <w:types>
          <w:type w:val="bbPlcHdr"/>
        </w:types>
        <w:behaviors>
          <w:behavior w:val="content"/>
        </w:behaviors>
        <w:guid w:val="{47581301-D61A-4308-AFA9-65064F6E5FBE}"/>
      </w:docPartPr>
      <w:docPartBody>
        <w:p w:rsidR="009F78AF" w:rsidRDefault="00094E24" w:rsidP="00094E24">
          <w:pPr>
            <w:pStyle w:val="F109AB80C7D24DF3AD6C1F7D432434B9"/>
          </w:pPr>
          <w:r>
            <w:rPr>
              <w:rFonts w:asciiTheme="majorHAnsi" w:hAnsiTheme="majorHAnsi"/>
            </w:rPr>
            <w:t>Invulveld</w:t>
          </w:r>
        </w:p>
      </w:docPartBody>
    </w:docPart>
    <w:docPart>
      <w:docPartPr>
        <w:name w:val="21D22E58F00241E1989EC458B7AB962F"/>
        <w:category>
          <w:name w:val="General"/>
          <w:gallery w:val="placeholder"/>
        </w:category>
        <w:types>
          <w:type w:val="bbPlcHdr"/>
        </w:types>
        <w:behaviors>
          <w:behavior w:val="content"/>
        </w:behaviors>
        <w:guid w:val="{C8E7DD01-51A9-40D5-94F5-19783070217B}"/>
      </w:docPartPr>
      <w:docPartBody>
        <w:p w:rsidR="009F78AF" w:rsidRDefault="00094E24" w:rsidP="00094E24">
          <w:pPr>
            <w:pStyle w:val="21D22E58F00241E1989EC458B7AB962F"/>
          </w:pPr>
          <w:r>
            <w:rPr>
              <w:rFonts w:asciiTheme="majorHAnsi" w:hAnsiTheme="majorHAnsi"/>
            </w:rPr>
            <w:t>Invulveld</w:t>
          </w:r>
        </w:p>
      </w:docPartBody>
    </w:docPart>
    <w:docPart>
      <w:docPartPr>
        <w:name w:val="04922A0B062A4643AD39894691FEBB2A"/>
        <w:category>
          <w:name w:val="General"/>
          <w:gallery w:val="placeholder"/>
        </w:category>
        <w:types>
          <w:type w:val="bbPlcHdr"/>
        </w:types>
        <w:behaviors>
          <w:behavior w:val="content"/>
        </w:behaviors>
        <w:guid w:val="{1DC6C626-BC44-45D8-9E1A-FC22C63BF4FC}"/>
      </w:docPartPr>
      <w:docPartBody>
        <w:p w:rsidR="009F78AF" w:rsidRDefault="00094E24" w:rsidP="00094E24">
          <w:pPr>
            <w:pStyle w:val="04922A0B062A4643AD39894691FEBB2A"/>
          </w:pPr>
          <w:r>
            <w:rPr>
              <w:rFonts w:asciiTheme="majorHAnsi" w:hAnsiTheme="majorHAnsi"/>
            </w:rPr>
            <w:t>Invulveld</w:t>
          </w:r>
        </w:p>
      </w:docPartBody>
    </w:docPart>
    <w:docPart>
      <w:docPartPr>
        <w:name w:val="2CFADA2906C74D5FA770412197BB68C0"/>
        <w:category>
          <w:name w:val="General"/>
          <w:gallery w:val="placeholder"/>
        </w:category>
        <w:types>
          <w:type w:val="bbPlcHdr"/>
        </w:types>
        <w:behaviors>
          <w:behavior w:val="content"/>
        </w:behaviors>
        <w:guid w:val="{E1728F29-7C5B-4EF9-9CFB-B1DB196D2383}"/>
      </w:docPartPr>
      <w:docPartBody>
        <w:p w:rsidR="009F78AF" w:rsidRDefault="00094E24" w:rsidP="00094E24">
          <w:pPr>
            <w:pStyle w:val="2CFADA2906C74D5FA770412197BB68C0"/>
          </w:pPr>
          <w:r>
            <w:rPr>
              <w:rFonts w:asciiTheme="majorHAnsi" w:hAnsiTheme="majorHAnsi"/>
            </w:rPr>
            <w:t>Invulveld</w:t>
          </w:r>
        </w:p>
      </w:docPartBody>
    </w:docPart>
    <w:docPart>
      <w:docPartPr>
        <w:name w:val="A0E6A4741B98412BAECE06483E651876"/>
        <w:category>
          <w:name w:val="General"/>
          <w:gallery w:val="placeholder"/>
        </w:category>
        <w:types>
          <w:type w:val="bbPlcHdr"/>
        </w:types>
        <w:behaviors>
          <w:behavior w:val="content"/>
        </w:behaviors>
        <w:guid w:val="{07CAA9EC-63E9-40FD-AA7E-30ED5254D4E4}"/>
      </w:docPartPr>
      <w:docPartBody>
        <w:p w:rsidR="009F78AF" w:rsidRDefault="00094E24" w:rsidP="00094E24">
          <w:pPr>
            <w:pStyle w:val="A0E6A4741B98412BAECE06483E651876"/>
          </w:pPr>
          <w:r>
            <w:rPr>
              <w:rFonts w:asciiTheme="majorHAnsi" w:hAnsiTheme="majorHAnsi"/>
            </w:rPr>
            <w:t>Invulveld</w:t>
          </w:r>
        </w:p>
      </w:docPartBody>
    </w:docPart>
    <w:docPart>
      <w:docPartPr>
        <w:name w:val="84C9784B7A9C407F8948803E8BBE2670"/>
        <w:category>
          <w:name w:val="General"/>
          <w:gallery w:val="placeholder"/>
        </w:category>
        <w:types>
          <w:type w:val="bbPlcHdr"/>
        </w:types>
        <w:behaviors>
          <w:behavior w:val="content"/>
        </w:behaviors>
        <w:guid w:val="{DB046D7B-A34E-47F4-B0A9-24B7764BB8BC}"/>
      </w:docPartPr>
      <w:docPartBody>
        <w:p w:rsidR="009F78AF" w:rsidRDefault="00094E24" w:rsidP="00094E24">
          <w:pPr>
            <w:pStyle w:val="84C9784B7A9C407F8948803E8BBE2670"/>
          </w:pPr>
          <w:r>
            <w:rPr>
              <w:rFonts w:asciiTheme="majorHAnsi" w:hAnsiTheme="majorHAnsi"/>
            </w:rPr>
            <w:t>Invulveld</w:t>
          </w:r>
        </w:p>
      </w:docPartBody>
    </w:docPart>
    <w:docPart>
      <w:docPartPr>
        <w:name w:val="D54255D2680549DFBC145B0FF4C02570"/>
        <w:category>
          <w:name w:val="General"/>
          <w:gallery w:val="placeholder"/>
        </w:category>
        <w:types>
          <w:type w:val="bbPlcHdr"/>
        </w:types>
        <w:behaviors>
          <w:behavior w:val="content"/>
        </w:behaviors>
        <w:guid w:val="{9DED1CAC-20C2-40CD-BF84-1EA2699117CA}"/>
      </w:docPartPr>
      <w:docPartBody>
        <w:p w:rsidR="009F78AF" w:rsidRDefault="00094E24" w:rsidP="00094E24">
          <w:pPr>
            <w:pStyle w:val="D54255D2680549DFBC145B0FF4C02570"/>
          </w:pPr>
          <w:r>
            <w:rPr>
              <w:rFonts w:asciiTheme="majorHAnsi" w:hAnsiTheme="majorHAnsi"/>
            </w:rPr>
            <w:t>Invulveld</w:t>
          </w:r>
        </w:p>
      </w:docPartBody>
    </w:docPart>
    <w:docPart>
      <w:docPartPr>
        <w:name w:val="AE7F9610BF0E4582A333BA6BEF7256B4"/>
        <w:category>
          <w:name w:val="General"/>
          <w:gallery w:val="placeholder"/>
        </w:category>
        <w:types>
          <w:type w:val="bbPlcHdr"/>
        </w:types>
        <w:behaviors>
          <w:behavior w:val="content"/>
        </w:behaviors>
        <w:guid w:val="{D6A4D5C1-B368-4BBC-86A7-F0A08D090AFD}"/>
      </w:docPartPr>
      <w:docPartBody>
        <w:p w:rsidR="009F78AF" w:rsidRDefault="00094E24" w:rsidP="00094E24">
          <w:pPr>
            <w:pStyle w:val="AE7F9610BF0E4582A333BA6BEF7256B4"/>
          </w:pPr>
          <w:r>
            <w:rPr>
              <w:rFonts w:asciiTheme="majorHAnsi" w:hAnsiTheme="majorHAnsi"/>
            </w:rPr>
            <w:t>Invulveld</w:t>
          </w:r>
        </w:p>
      </w:docPartBody>
    </w:docPart>
    <w:docPart>
      <w:docPartPr>
        <w:name w:val="43EEDE387DF641EC89AB40B9E9C0D2FC"/>
        <w:category>
          <w:name w:val="General"/>
          <w:gallery w:val="placeholder"/>
        </w:category>
        <w:types>
          <w:type w:val="bbPlcHdr"/>
        </w:types>
        <w:behaviors>
          <w:behavior w:val="content"/>
        </w:behaviors>
        <w:guid w:val="{94222DDF-81CA-4707-8295-46A1BB437157}"/>
      </w:docPartPr>
      <w:docPartBody>
        <w:p w:rsidR="009F78AF" w:rsidRDefault="00094E24" w:rsidP="00094E24">
          <w:pPr>
            <w:pStyle w:val="43EEDE387DF641EC89AB40B9E9C0D2FC"/>
          </w:pPr>
          <w:r>
            <w:rPr>
              <w:rFonts w:asciiTheme="majorHAnsi" w:hAnsiTheme="majorHAnsi"/>
            </w:rPr>
            <w:t>Invulveld</w:t>
          </w:r>
        </w:p>
      </w:docPartBody>
    </w:docPart>
    <w:docPart>
      <w:docPartPr>
        <w:name w:val="B21245E5094F4826B7D87212EC45B25E"/>
        <w:category>
          <w:name w:val="General"/>
          <w:gallery w:val="placeholder"/>
        </w:category>
        <w:types>
          <w:type w:val="bbPlcHdr"/>
        </w:types>
        <w:behaviors>
          <w:behavior w:val="content"/>
        </w:behaviors>
        <w:guid w:val="{E5F0CA29-80D8-47BE-A514-B292F750919A}"/>
      </w:docPartPr>
      <w:docPartBody>
        <w:p w:rsidR="009F78AF" w:rsidRDefault="00094E24" w:rsidP="00094E24">
          <w:pPr>
            <w:pStyle w:val="B21245E5094F4826B7D87212EC45B25E"/>
          </w:pPr>
          <w:r>
            <w:rPr>
              <w:rFonts w:asciiTheme="majorHAnsi" w:hAnsiTheme="majorHAnsi"/>
            </w:rPr>
            <w:t>Invulveld</w:t>
          </w:r>
        </w:p>
      </w:docPartBody>
    </w:docPart>
    <w:docPart>
      <w:docPartPr>
        <w:name w:val="0860BD8D598246B3A3CCA9203E7C6F08"/>
        <w:category>
          <w:name w:val="General"/>
          <w:gallery w:val="placeholder"/>
        </w:category>
        <w:types>
          <w:type w:val="bbPlcHdr"/>
        </w:types>
        <w:behaviors>
          <w:behavior w:val="content"/>
        </w:behaviors>
        <w:guid w:val="{E48BEEA9-B134-4CF9-9388-A53CDFAE23B8}"/>
      </w:docPartPr>
      <w:docPartBody>
        <w:p w:rsidR="009F78AF" w:rsidRDefault="00094E24" w:rsidP="00094E24">
          <w:pPr>
            <w:pStyle w:val="0860BD8D598246B3A3CCA9203E7C6F08"/>
          </w:pPr>
          <w:r>
            <w:rPr>
              <w:rFonts w:asciiTheme="majorHAnsi" w:hAnsiTheme="majorHAnsi"/>
            </w:rPr>
            <w:t>Invulveld</w:t>
          </w:r>
        </w:p>
      </w:docPartBody>
    </w:docPart>
    <w:docPart>
      <w:docPartPr>
        <w:name w:val="BDBA1D45ADA34DBEA121A73229BB22A4"/>
        <w:category>
          <w:name w:val="General"/>
          <w:gallery w:val="placeholder"/>
        </w:category>
        <w:types>
          <w:type w:val="bbPlcHdr"/>
        </w:types>
        <w:behaviors>
          <w:behavior w:val="content"/>
        </w:behaviors>
        <w:guid w:val="{97DCC469-4CA1-45E6-9350-F4C78E841814}"/>
      </w:docPartPr>
      <w:docPartBody>
        <w:p w:rsidR="009F78AF" w:rsidRDefault="00094E24" w:rsidP="00094E24">
          <w:pPr>
            <w:pStyle w:val="BDBA1D45ADA34DBEA121A73229BB22A4"/>
          </w:pPr>
          <w:r>
            <w:rPr>
              <w:rFonts w:asciiTheme="majorHAnsi" w:hAnsiTheme="majorHAnsi"/>
            </w:rPr>
            <w:t>Invulveld</w:t>
          </w:r>
        </w:p>
      </w:docPartBody>
    </w:docPart>
    <w:docPart>
      <w:docPartPr>
        <w:name w:val="E3B6CBEE91164347BE61DA497C4A0759"/>
        <w:category>
          <w:name w:val="General"/>
          <w:gallery w:val="placeholder"/>
        </w:category>
        <w:types>
          <w:type w:val="bbPlcHdr"/>
        </w:types>
        <w:behaviors>
          <w:behavior w:val="content"/>
        </w:behaviors>
        <w:guid w:val="{4FF31CA3-DFF7-42FD-A12B-BE7C06638A9D}"/>
      </w:docPartPr>
      <w:docPartBody>
        <w:p w:rsidR="009F78AF" w:rsidRDefault="00094E24" w:rsidP="00094E24">
          <w:pPr>
            <w:pStyle w:val="E3B6CBEE91164347BE61DA497C4A0759"/>
          </w:pPr>
          <w:r>
            <w:rPr>
              <w:rFonts w:asciiTheme="majorHAnsi" w:hAnsiTheme="majorHAnsi"/>
            </w:rPr>
            <w:t>Invulveld</w:t>
          </w:r>
        </w:p>
      </w:docPartBody>
    </w:docPart>
    <w:docPart>
      <w:docPartPr>
        <w:name w:val="EB63F32673E845C7B6609E4A1B85B296"/>
        <w:category>
          <w:name w:val="General"/>
          <w:gallery w:val="placeholder"/>
        </w:category>
        <w:types>
          <w:type w:val="bbPlcHdr"/>
        </w:types>
        <w:behaviors>
          <w:behavior w:val="content"/>
        </w:behaviors>
        <w:guid w:val="{40EECE63-72A5-4E09-9EC8-B6477D5170B8}"/>
      </w:docPartPr>
      <w:docPartBody>
        <w:p w:rsidR="009F78AF" w:rsidRDefault="00094E24" w:rsidP="00094E24">
          <w:pPr>
            <w:pStyle w:val="EB63F32673E845C7B6609E4A1B85B296"/>
          </w:pPr>
          <w:r>
            <w:rPr>
              <w:rFonts w:asciiTheme="majorHAnsi" w:hAnsiTheme="majorHAnsi"/>
            </w:rPr>
            <w:t>Invulveld</w:t>
          </w:r>
        </w:p>
      </w:docPartBody>
    </w:docPart>
    <w:docPart>
      <w:docPartPr>
        <w:name w:val="7E4572D25FAC48FE85B4763770D2B2CE"/>
        <w:category>
          <w:name w:val="General"/>
          <w:gallery w:val="placeholder"/>
        </w:category>
        <w:types>
          <w:type w:val="bbPlcHdr"/>
        </w:types>
        <w:behaviors>
          <w:behavior w:val="content"/>
        </w:behaviors>
        <w:guid w:val="{23470E70-A36C-4A5C-845F-9E0C1F3B0857}"/>
      </w:docPartPr>
      <w:docPartBody>
        <w:p w:rsidR="009F78AF" w:rsidRDefault="00094E24" w:rsidP="00094E24">
          <w:pPr>
            <w:pStyle w:val="7E4572D25FAC48FE85B4763770D2B2CE"/>
          </w:pPr>
          <w:r>
            <w:rPr>
              <w:rFonts w:asciiTheme="majorHAnsi" w:hAnsiTheme="majorHAnsi"/>
            </w:rPr>
            <w:t>Invulveld</w:t>
          </w:r>
        </w:p>
      </w:docPartBody>
    </w:docPart>
    <w:docPart>
      <w:docPartPr>
        <w:name w:val="FE16A37792B3449E95D7363E67012AEA"/>
        <w:category>
          <w:name w:val="General"/>
          <w:gallery w:val="placeholder"/>
        </w:category>
        <w:types>
          <w:type w:val="bbPlcHdr"/>
        </w:types>
        <w:behaviors>
          <w:behavior w:val="content"/>
        </w:behaviors>
        <w:guid w:val="{8056C792-0F01-4170-9545-422C2837ECE7}"/>
      </w:docPartPr>
      <w:docPartBody>
        <w:p w:rsidR="009F78AF" w:rsidRDefault="00094E24" w:rsidP="00094E24">
          <w:pPr>
            <w:pStyle w:val="FE16A37792B3449E95D7363E67012AEA"/>
          </w:pPr>
          <w:r>
            <w:rPr>
              <w:rFonts w:asciiTheme="majorHAnsi" w:hAnsiTheme="majorHAnsi"/>
            </w:rPr>
            <w:t>Invulveld</w:t>
          </w:r>
        </w:p>
      </w:docPartBody>
    </w:docPart>
    <w:docPart>
      <w:docPartPr>
        <w:name w:val="5FC06EE53B7B40E1BA7FDB725D640D28"/>
        <w:category>
          <w:name w:val="General"/>
          <w:gallery w:val="placeholder"/>
        </w:category>
        <w:types>
          <w:type w:val="bbPlcHdr"/>
        </w:types>
        <w:behaviors>
          <w:behavior w:val="content"/>
        </w:behaviors>
        <w:guid w:val="{F3AFF034-7127-4A88-A1A2-B67BE829E82A}"/>
      </w:docPartPr>
      <w:docPartBody>
        <w:p w:rsidR="009F78AF" w:rsidRDefault="00094E24" w:rsidP="00094E24">
          <w:pPr>
            <w:pStyle w:val="5FC06EE53B7B40E1BA7FDB725D640D28"/>
          </w:pPr>
          <w:r>
            <w:rPr>
              <w:rFonts w:asciiTheme="majorHAnsi" w:hAnsiTheme="majorHAnsi"/>
            </w:rPr>
            <w:t>Invulveld</w:t>
          </w:r>
        </w:p>
      </w:docPartBody>
    </w:docPart>
    <w:docPart>
      <w:docPartPr>
        <w:name w:val="DE3DF5B9F48948E892BAF786792AD2D2"/>
        <w:category>
          <w:name w:val="General"/>
          <w:gallery w:val="placeholder"/>
        </w:category>
        <w:types>
          <w:type w:val="bbPlcHdr"/>
        </w:types>
        <w:behaviors>
          <w:behavior w:val="content"/>
        </w:behaviors>
        <w:guid w:val="{5D069B5D-EF6E-4A32-B49E-7E8C1E0FD235}"/>
      </w:docPartPr>
      <w:docPartBody>
        <w:p w:rsidR="009F78AF" w:rsidRDefault="00094E24" w:rsidP="00094E24">
          <w:pPr>
            <w:pStyle w:val="DE3DF5B9F48948E892BAF786792AD2D2"/>
          </w:pPr>
          <w:r>
            <w:rPr>
              <w:rFonts w:asciiTheme="majorHAnsi" w:hAnsiTheme="majorHAnsi"/>
            </w:rPr>
            <w:t>Invulveld</w:t>
          </w:r>
        </w:p>
      </w:docPartBody>
    </w:docPart>
    <w:docPart>
      <w:docPartPr>
        <w:name w:val="B4E65928E2FA4ECABA791F017F477B63"/>
        <w:category>
          <w:name w:val="General"/>
          <w:gallery w:val="placeholder"/>
        </w:category>
        <w:types>
          <w:type w:val="bbPlcHdr"/>
        </w:types>
        <w:behaviors>
          <w:behavior w:val="content"/>
        </w:behaviors>
        <w:guid w:val="{5914D496-B199-4558-8643-2A723910B4BD}"/>
      </w:docPartPr>
      <w:docPartBody>
        <w:p w:rsidR="009F78AF" w:rsidRDefault="00094E24" w:rsidP="00094E24">
          <w:pPr>
            <w:pStyle w:val="B4E65928E2FA4ECABA791F017F477B63"/>
          </w:pPr>
          <w:r>
            <w:rPr>
              <w:rFonts w:asciiTheme="majorHAnsi" w:hAnsiTheme="majorHAnsi"/>
            </w:rPr>
            <w:t>Invulveld</w:t>
          </w:r>
        </w:p>
      </w:docPartBody>
    </w:docPart>
    <w:docPart>
      <w:docPartPr>
        <w:name w:val="BE168A05AFD548C6A70D0EB1B50D6F2B"/>
        <w:category>
          <w:name w:val="General"/>
          <w:gallery w:val="placeholder"/>
        </w:category>
        <w:types>
          <w:type w:val="bbPlcHdr"/>
        </w:types>
        <w:behaviors>
          <w:behavior w:val="content"/>
        </w:behaviors>
        <w:guid w:val="{A833D91F-89EB-44E2-B637-D45A5F840C02}"/>
      </w:docPartPr>
      <w:docPartBody>
        <w:p w:rsidR="009F78AF" w:rsidRDefault="00094E24" w:rsidP="00094E24">
          <w:pPr>
            <w:pStyle w:val="BE168A05AFD548C6A70D0EB1B50D6F2B"/>
          </w:pPr>
          <w:r>
            <w:rPr>
              <w:rFonts w:asciiTheme="majorHAnsi" w:hAnsiTheme="majorHAnsi"/>
            </w:rPr>
            <w:t>Invulveld</w:t>
          </w:r>
        </w:p>
      </w:docPartBody>
    </w:docPart>
    <w:docPart>
      <w:docPartPr>
        <w:name w:val="225CC1D06F8B4E729FA1E6CDFE2AFB77"/>
        <w:category>
          <w:name w:val="General"/>
          <w:gallery w:val="placeholder"/>
        </w:category>
        <w:types>
          <w:type w:val="bbPlcHdr"/>
        </w:types>
        <w:behaviors>
          <w:behavior w:val="content"/>
        </w:behaviors>
        <w:guid w:val="{6D436A00-9F26-4EFA-8790-9D42BAA1D939}"/>
      </w:docPartPr>
      <w:docPartBody>
        <w:p w:rsidR="009F78AF" w:rsidRDefault="00094E24" w:rsidP="00094E24">
          <w:pPr>
            <w:pStyle w:val="225CC1D06F8B4E729FA1E6CDFE2AFB77"/>
          </w:pPr>
          <w:r>
            <w:rPr>
              <w:rFonts w:asciiTheme="majorHAnsi" w:hAnsiTheme="majorHAnsi"/>
            </w:rPr>
            <w:t>Invulveld</w:t>
          </w:r>
        </w:p>
      </w:docPartBody>
    </w:docPart>
    <w:docPart>
      <w:docPartPr>
        <w:name w:val="254140FA5072459D94D94D4D33C35581"/>
        <w:category>
          <w:name w:val="General"/>
          <w:gallery w:val="placeholder"/>
        </w:category>
        <w:types>
          <w:type w:val="bbPlcHdr"/>
        </w:types>
        <w:behaviors>
          <w:behavior w:val="content"/>
        </w:behaviors>
        <w:guid w:val="{6325434F-E9A3-4D84-BFE4-CBCD567A0E67}"/>
      </w:docPartPr>
      <w:docPartBody>
        <w:p w:rsidR="009F78AF" w:rsidRDefault="00094E24" w:rsidP="00094E24">
          <w:pPr>
            <w:pStyle w:val="254140FA5072459D94D94D4D33C35581"/>
          </w:pPr>
          <w:r>
            <w:rPr>
              <w:rFonts w:asciiTheme="majorHAnsi" w:hAnsiTheme="majorHAnsi"/>
            </w:rPr>
            <w:t>Invulveld</w:t>
          </w:r>
        </w:p>
      </w:docPartBody>
    </w:docPart>
    <w:docPart>
      <w:docPartPr>
        <w:name w:val="CEE39B2CFCEC4D34B1CCDF1BF097C990"/>
        <w:category>
          <w:name w:val="General"/>
          <w:gallery w:val="placeholder"/>
        </w:category>
        <w:types>
          <w:type w:val="bbPlcHdr"/>
        </w:types>
        <w:behaviors>
          <w:behavior w:val="content"/>
        </w:behaviors>
        <w:guid w:val="{858F05FE-08A5-4153-8743-E8BAC9947EBA}"/>
      </w:docPartPr>
      <w:docPartBody>
        <w:p w:rsidR="009F78AF" w:rsidRDefault="00094E24" w:rsidP="00094E24">
          <w:pPr>
            <w:pStyle w:val="CEE39B2CFCEC4D34B1CCDF1BF097C990"/>
          </w:pPr>
          <w:r>
            <w:rPr>
              <w:rFonts w:asciiTheme="majorHAnsi" w:hAnsiTheme="majorHAnsi"/>
            </w:rPr>
            <w:t>Invulveld</w:t>
          </w:r>
        </w:p>
      </w:docPartBody>
    </w:docPart>
    <w:docPart>
      <w:docPartPr>
        <w:name w:val="7E7B8131D588461BA543D35B3C5DD54E"/>
        <w:category>
          <w:name w:val="General"/>
          <w:gallery w:val="placeholder"/>
        </w:category>
        <w:types>
          <w:type w:val="bbPlcHdr"/>
        </w:types>
        <w:behaviors>
          <w:behavior w:val="content"/>
        </w:behaviors>
        <w:guid w:val="{486621C7-DE67-4733-89BE-24CF7DB2ECE7}"/>
      </w:docPartPr>
      <w:docPartBody>
        <w:p w:rsidR="009F78AF" w:rsidRDefault="00094E24" w:rsidP="00094E24">
          <w:pPr>
            <w:pStyle w:val="7E7B8131D588461BA543D35B3C5DD54E"/>
          </w:pPr>
          <w:r>
            <w:rPr>
              <w:rFonts w:asciiTheme="majorHAnsi" w:hAnsiTheme="majorHAnsi"/>
            </w:rPr>
            <w:t>Invulveld</w:t>
          </w:r>
        </w:p>
      </w:docPartBody>
    </w:docPart>
    <w:docPart>
      <w:docPartPr>
        <w:name w:val="08C00D916B6948FB96F96A3A2267E63D"/>
        <w:category>
          <w:name w:val="General"/>
          <w:gallery w:val="placeholder"/>
        </w:category>
        <w:types>
          <w:type w:val="bbPlcHdr"/>
        </w:types>
        <w:behaviors>
          <w:behavior w:val="content"/>
        </w:behaviors>
        <w:guid w:val="{3248491A-DBFB-48E5-A0F2-C118286037ED}"/>
      </w:docPartPr>
      <w:docPartBody>
        <w:p w:rsidR="009F78AF" w:rsidRDefault="00094E24" w:rsidP="00094E24">
          <w:pPr>
            <w:pStyle w:val="08C00D916B6948FB96F96A3A2267E63D"/>
          </w:pPr>
          <w:r>
            <w:rPr>
              <w:rFonts w:asciiTheme="majorHAnsi" w:hAnsiTheme="majorHAnsi"/>
            </w:rPr>
            <w:t>Invulveld</w:t>
          </w:r>
        </w:p>
      </w:docPartBody>
    </w:docPart>
    <w:docPart>
      <w:docPartPr>
        <w:name w:val="59361DB4015A46C1B60C23EB7332404A"/>
        <w:category>
          <w:name w:val="General"/>
          <w:gallery w:val="placeholder"/>
        </w:category>
        <w:types>
          <w:type w:val="bbPlcHdr"/>
        </w:types>
        <w:behaviors>
          <w:behavior w:val="content"/>
        </w:behaviors>
        <w:guid w:val="{22D3D5B4-9996-4256-948F-C72F95F056FB}"/>
      </w:docPartPr>
      <w:docPartBody>
        <w:p w:rsidR="009F78AF" w:rsidRDefault="00094E24" w:rsidP="00094E24">
          <w:pPr>
            <w:pStyle w:val="59361DB4015A46C1B60C23EB7332404A"/>
          </w:pPr>
          <w:r>
            <w:rPr>
              <w:rFonts w:asciiTheme="majorHAnsi" w:hAnsiTheme="majorHAnsi"/>
            </w:rPr>
            <w:t>Invulveld</w:t>
          </w:r>
        </w:p>
      </w:docPartBody>
    </w:docPart>
    <w:docPart>
      <w:docPartPr>
        <w:name w:val="595134FCEC834ECE8BC0892C02ECE51B"/>
        <w:category>
          <w:name w:val="General"/>
          <w:gallery w:val="placeholder"/>
        </w:category>
        <w:types>
          <w:type w:val="bbPlcHdr"/>
        </w:types>
        <w:behaviors>
          <w:behavior w:val="content"/>
        </w:behaviors>
        <w:guid w:val="{E3B8B35C-78C9-4B5C-9C3F-D0E67D4BD63B}"/>
      </w:docPartPr>
      <w:docPartBody>
        <w:p w:rsidR="009F78AF" w:rsidRDefault="00094E24" w:rsidP="00094E24">
          <w:pPr>
            <w:pStyle w:val="595134FCEC834ECE8BC0892C02ECE51B"/>
          </w:pPr>
          <w:r>
            <w:rPr>
              <w:rFonts w:asciiTheme="majorHAnsi" w:hAnsiTheme="majorHAnsi"/>
            </w:rPr>
            <w:t>Invulveld</w:t>
          </w:r>
        </w:p>
      </w:docPartBody>
    </w:docPart>
    <w:docPart>
      <w:docPartPr>
        <w:name w:val="44708CC40A734E148E570009584295B3"/>
        <w:category>
          <w:name w:val="General"/>
          <w:gallery w:val="placeholder"/>
        </w:category>
        <w:types>
          <w:type w:val="bbPlcHdr"/>
        </w:types>
        <w:behaviors>
          <w:behavior w:val="content"/>
        </w:behaviors>
        <w:guid w:val="{1AE127A2-9259-4BC1-9128-FAE238FFC7E1}"/>
      </w:docPartPr>
      <w:docPartBody>
        <w:p w:rsidR="009F78AF" w:rsidRDefault="00094E24" w:rsidP="00094E24">
          <w:pPr>
            <w:pStyle w:val="44708CC40A734E148E570009584295B3"/>
          </w:pPr>
          <w:r>
            <w:rPr>
              <w:rFonts w:asciiTheme="majorHAnsi" w:hAnsiTheme="majorHAnsi"/>
            </w:rPr>
            <w:t>Invulveld</w:t>
          </w:r>
        </w:p>
      </w:docPartBody>
    </w:docPart>
    <w:docPart>
      <w:docPartPr>
        <w:name w:val="46B331AF5A774B6BB4F057A6C48996D9"/>
        <w:category>
          <w:name w:val="General"/>
          <w:gallery w:val="placeholder"/>
        </w:category>
        <w:types>
          <w:type w:val="bbPlcHdr"/>
        </w:types>
        <w:behaviors>
          <w:behavior w:val="content"/>
        </w:behaviors>
        <w:guid w:val="{2E0DD34D-2770-4093-AC9C-B09792DB195B}"/>
      </w:docPartPr>
      <w:docPartBody>
        <w:p w:rsidR="009F78AF" w:rsidRDefault="00094E24" w:rsidP="00094E24">
          <w:pPr>
            <w:pStyle w:val="46B331AF5A774B6BB4F057A6C48996D9"/>
          </w:pPr>
          <w:r>
            <w:rPr>
              <w:rFonts w:asciiTheme="majorHAnsi" w:hAnsiTheme="majorHAnsi"/>
            </w:rPr>
            <w:t>Invulveld</w:t>
          </w:r>
        </w:p>
      </w:docPartBody>
    </w:docPart>
    <w:docPart>
      <w:docPartPr>
        <w:name w:val="FA54E43A16824EAA8692E28A8C36DF3C"/>
        <w:category>
          <w:name w:val="General"/>
          <w:gallery w:val="placeholder"/>
        </w:category>
        <w:types>
          <w:type w:val="bbPlcHdr"/>
        </w:types>
        <w:behaviors>
          <w:behavior w:val="content"/>
        </w:behaviors>
        <w:guid w:val="{2F34A9B7-56E4-4E39-8D19-B06F66A8F88C}"/>
      </w:docPartPr>
      <w:docPartBody>
        <w:p w:rsidR="009F78AF" w:rsidRDefault="00094E24" w:rsidP="00094E24">
          <w:pPr>
            <w:pStyle w:val="FA54E43A16824EAA8692E28A8C36DF3C"/>
          </w:pPr>
          <w:r>
            <w:rPr>
              <w:rFonts w:asciiTheme="majorHAnsi" w:hAnsiTheme="majorHAnsi"/>
            </w:rPr>
            <w:t>Invulveld</w:t>
          </w:r>
        </w:p>
      </w:docPartBody>
    </w:docPart>
    <w:docPart>
      <w:docPartPr>
        <w:name w:val="A759F346A993496EB3086F67B2163432"/>
        <w:category>
          <w:name w:val="General"/>
          <w:gallery w:val="placeholder"/>
        </w:category>
        <w:types>
          <w:type w:val="bbPlcHdr"/>
        </w:types>
        <w:behaviors>
          <w:behavior w:val="content"/>
        </w:behaviors>
        <w:guid w:val="{B7293714-B818-4116-802D-914B502F4263}"/>
      </w:docPartPr>
      <w:docPartBody>
        <w:p w:rsidR="009F78AF" w:rsidRDefault="00094E24" w:rsidP="00094E24">
          <w:pPr>
            <w:pStyle w:val="A759F346A993496EB3086F67B2163432"/>
          </w:pPr>
          <w:r>
            <w:rPr>
              <w:rFonts w:asciiTheme="majorHAnsi" w:hAnsiTheme="majorHAnsi"/>
            </w:rPr>
            <w:t>Invulveld</w:t>
          </w:r>
        </w:p>
      </w:docPartBody>
    </w:docPart>
    <w:docPart>
      <w:docPartPr>
        <w:name w:val="94F6D370FC7346DC91D9A86814E36C6B"/>
        <w:category>
          <w:name w:val="General"/>
          <w:gallery w:val="placeholder"/>
        </w:category>
        <w:types>
          <w:type w:val="bbPlcHdr"/>
        </w:types>
        <w:behaviors>
          <w:behavior w:val="content"/>
        </w:behaviors>
        <w:guid w:val="{E42BBC8C-F563-4375-AA6D-33718BC58448}"/>
      </w:docPartPr>
      <w:docPartBody>
        <w:p w:rsidR="009F78AF" w:rsidRDefault="00094E24" w:rsidP="00094E24">
          <w:pPr>
            <w:pStyle w:val="94F6D370FC7346DC91D9A86814E36C6B"/>
          </w:pPr>
          <w:r>
            <w:rPr>
              <w:rFonts w:asciiTheme="majorHAnsi" w:hAnsiTheme="majorHAnsi"/>
            </w:rPr>
            <w:t>Invulveld</w:t>
          </w:r>
        </w:p>
      </w:docPartBody>
    </w:docPart>
    <w:docPart>
      <w:docPartPr>
        <w:name w:val="EEE8900A5A3D4941B08A4454E159D887"/>
        <w:category>
          <w:name w:val="General"/>
          <w:gallery w:val="placeholder"/>
        </w:category>
        <w:types>
          <w:type w:val="bbPlcHdr"/>
        </w:types>
        <w:behaviors>
          <w:behavior w:val="content"/>
        </w:behaviors>
        <w:guid w:val="{FC52B2E2-9D47-470B-BCAB-A260DAE7BF5B}"/>
      </w:docPartPr>
      <w:docPartBody>
        <w:p w:rsidR="009F78AF" w:rsidRDefault="00094E24" w:rsidP="00094E24">
          <w:pPr>
            <w:pStyle w:val="EEE8900A5A3D4941B08A4454E159D887"/>
          </w:pPr>
          <w:r>
            <w:rPr>
              <w:rFonts w:asciiTheme="majorHAnsi" w:hAnsiTheme="majorHAnsi"/>
            </w:rPr>
            <w:t>Invulveld</w:t>
          </w:r>
        </w:p>
      </w:docPartBody>
    </w:docPart>
    <w:docPart>
      <w:docPartPr>
        <w:name w:val="250A01100C8C44A38B94182E2CF23E07"/>
        <w:category>
          <w:name w:val="General"/>
          <w:gallery w:val="placeholder"/>
        </w:category>
        <w:types>
          <w:type w:val="bbPlcHdr"/>
        </w:types>
        <w:behaviors>
          <w:behavior w:val="content"/>
        </w:behaviors>
        <w:guid w:val="{350831C6-21AF-4671-96FD-9C05825A5759}"/>
      </w:docPartPr>
      <w:docPartBody>
        <w:p w:rsidR="009F78AF" w:rsidRDefault="00094E24" w:rsidP="00094E24">
          <w:pPr>
            <w:pStyle w:val="250A01100C8C44A38B94182E2CF23E07"/>
          </w:pPr>
          <w:r>
            <w:rPr>
              <w:rFonts w:asciiTheme="majorHAnsi" w:hAnsiTheme="majorHAnsi"/>
            </w:rPr>
            <w:t>Invulveld</w:t>
          </w:r>
        </w:p>
      </w:docPartBody>
    </w:docPart>
    <w:docPart>
      <w:docPartPr>
        <w:name w:val="5D6F608CA5934378BA3D96337455215F"/>
        <w:category>
          <w:name w:val="General"/>
          <w:gallery w:val="placeholder"/>
        </w:category>
        <w:types>
          <w:type w:val="bbPlcHdr"/>
        </w:types>
        <w:behaviors>
          <w:behavior w:val="content"/>
        </w:behaviors>
        <w:guid w:val="{BDFAB3AA-757A-474E-84A4-F74D3C79471B}"/>
      </w:docPartPr>
      <w:docPartBody>
        <w:p w:rsidR="009F78AF" w:rsidRDefault="00094E24" w:rsidP="00094E24">
          <w:pPr>
            <w:pStyle w:val="5D6F608CA5934378BA3D96337455215F"/>
          </w:pPr>
          <w:r>
            <w:rPr>
              <w:rFonts w:asciiTheme="majorHAnsi" w:hAnsiTheme="majorHAnsi"/>
            </w:rPr>
            <w:t>Invulveld</w:t>
          </w:r>
        </w:p>
      </w:docPartBody>
    </w:docPart>
    <w:docPart>
      <w:docPartPr>
        <w:name w:val="3761DBE29F9A42B38C2B3A93DF0D3C09"/>
        <w:category>
          <w:name w:val="General"/>
          <w:gallery w:val="placeholder"/>
        </w:category>
        <w:types>
          <w:type w:val="bbPlcHdr"/>
        </w:types>
        <w:behaviors>
          <w:behavior w:val="content"/>
        </w:behaviors>
        <w:guid w:val="{A2AE6A09-B4DA-428D-AF43-F26954B93122}"/>
      </w:docPartPr>
      <w:docPartBody>
        <w:p w:rsidR="009F78AF" w:rsidRDefault="00094E24" w:rsidP="00094E24">
          <w:pPr>
            <w:pStyle w:val="3761DBE29F9A42B38C2B3A93DF0D3C09"/>
          </w:pPr>
          <w:r>
            <w:rPr>
              <w:rFonts w:asciiTheme="majorHAnsi" w:hAnsiTheme="majorHAnsi"/>
            </w:rPr>
            <w:t>Invulveld</w:t>
          </w:r>
        </w:p>
      </w:docPartBody>
    </w:docPart>
    <w:docPart>
      <w:docPartPr>
        <w:name w:val="829FCC0715984E6F81CF0D331535C759"/>
        <w:category>
          <w:name w:val="General"/>
          <w:gallery w:val="placeholder"/>
        </w:category>
        <w:types>
          <w:type w:val="bbPlcHdr"/>
        </w:types>
        <w:behaviors>
          <w:behavior w:val="content"/>
        </w:behaviors>
        <w:guid w:val="{A98AB803-871E-46BE-8C81-9807DE16574B}"/>
      </w:docPartPr>
      <w:docPartBody>
        <w:p w:rsidR="009F78AF" w:rsidRDefault="00094E24" w:rsidP="00094E24">
          <w:pPr>
            <w:pStyle w:val="829FCC0715984E6F81CF0D331535C759"/>
          </w:pPr>
          <w:r>
            <w:rPr>
              <w:rFonts w:asciiTheme="majorHAnsi" w:hAnsiTheme="majorHAnsi"/>
            </w:rPr>
            <w:t>Invulveld</w:t>
          </w:r>
        </w:p>
      </w:docPartBody>
    </w:docPart>
    <w:docPart>
      <w:docPartPr>
        <w:name w:val="C819DC7138FA42FF80967C942AABA0CD"/>
        <w:category>
          <w:name w:val="General"/>
          <w:gallery w:val="placeholder"/>
        </w:category>
        <w:types>
          <w:type w:val="bbPlcHdr"/>
        </w:types>
        <w:behaviors>
          <w:behavior w:val="content"/>
        </w:behaviors>
        <w:guid w:val="{C337A858-5CC3-4576-9982-9FDFBF30A7E0}"/>
      </w:docPartPr>
      <w:docPartBody>
        <w:p w:rsidR="009F78AF" w:rsidRDefault="00094E24" w:rsidP="00094E24">
          <w:pPr>
            <w:pStyle w:val="C819DC7138FA42FF80967C942AABA0CD"/>
          </w:pPr>
          <w:r>
            <w:rPr>
              <w:rFonts w:asciiTheme="majorHAnsi" w:hAnsiTheme="majorHAnsi"/>
            </w:rPr>
            <w:t>Invulveld</w:t>
          </w:r>
        </w:p>
      </w:docPartBody>
    </w:docPart>
    <w:docPart>
      <w:docPartPr>
        <w:name w:val="B605449938F346DB971A497C05A935ED"/>
        <w:category>
          <w:name w:val="General"/>
          <w:gallery w:val="placeholder"/>
        </w:category>
        <w:types>
          <w:type w:val="bbPlcHdr"/>
        </w:types>
        <w:behaviors>
          <w:behavior w:val="content"/>
        </w:behaviors>
        <w:guid w:val="{788C2830-D363-4F18-97EF-7FF5ADAD7AA4}"/>
      </w:docPartPr>
      <w:docPartBody>
        <w:p w:rsidR="009F78AF" w:rsidRDefault="00094E24" w:rsidP="00094E24">
          <w:pPr>
            <w:pStyle w:val="B605449938F346DB971A497C05A935ED"/>
          </w:pPr>
          <w:r>
            <w:rPr>
              <w:rFonts w:asciiTheme="majorHAnsi" w:hAnsiTheme="majorHAnsi"/>
            </w:rPr>
            <w:t>Invulveld</w:t>
          </w:r>
        </w:p>
      </w:docPartBody>
    </w:docPart>
    <w:docPart>
      <w:docPartPr>
        <w:name w:val="E578C6AB841C45CFA70E329E792A8F2A"/>
        <w:category>
          <w:name w:val="General"/>
          <w:gallery w:val="placeholder"/>
        </w:category>
        <w:types>
          <w:type w:val="bbPlcHdr"/>
        </w:types>
        <w:behaviors>
          <w:behavior w:val="content"/>
        </w:behaviors>
        <w:guid w:val="{27ED122A-1A51-45BF-A49B-F09D35EE662D}"/>
      </w:docPartPr>
      <w:docPartBody>
        <w:p w:rsidR="009F78AF" w:rsidRDefault="00094E24" w:rsidP="00094E24">
          <w:pPr>
            <w:pStyle w:val="E578C6AB841C45CFA70E329E792A8F2A"/>
          </w:pPr>
          <w:r>
            <w:rPr>
              <w:rFonts w:asciiTheme="majorHAnsi" w:hAnsiTheme="majorHAnsi"/>
            </w:rPr>
            <w:t>Invulveld</w:t>
          </w:r>
        </w:p>
      </w:docPartBody>
    </w:docPart>
    <w:docPart>
      <w:docPartPr>
        <w:name w:val="DC555FA644D24F99907A4775C64CDC4F"/>
        <w:category>
          <w:name w:val="General"/>
          <w:gallery w:val="placeholder"/>
        </w:category>
        <w:types>
          <w:type w:val="bbPlcHdr"/>
        </w:types>
        <w:behaviors>
          <w:behavior w:val="content"/>
        </w:behaviors>
        <w:guid w:val="{6F93EBBF-6907-4ADD-BE34-860A30074610}"/>
      </w:docPartPr>
      <w:docPartBody>
        <w:p w:rsidR="009F78AF" w:rsidRDefault="00094E24" w:rsidP="00094E24">
          <w:pPr>
            <w:pStyle w:val="DC555FA644D24F99907A4775C64CDC4F"/>
          </w:pPr>
          <w:r>
            <w:rPr>
              <w:rFonts w:asciiTheme="majorHAnsi" w:hAnsiTheme="majorHAnsi"/>
            </w:rPr>
            <w:t>Invulveld</w:t>
          </w:r>
        </w:p>
      </w:docPartBody>
    </w:docPart>
    <w:docPart>
      <w:docPartPr>
        <w:name w:val="20B5CB2C3B7546668A356A81EDCBE7B8"/>
        <w:category>
          <w:name w:val="General"/>
          <w:gallery w:val="placeholder"/>
        </w:category>
        <w:types>
          <w:type w:val="bbPlcHdr"/>
        </w:types>
        <w:behaviors>
          <w:behavior w:val="content"/>
        </w:behaviors>
        <w:guid w:val="{2CDA58F3-53A8-4937-8954-072513CF18D4}"/>
      </w:docPartPr>
      <w:docPartBody>
        <w:p w:rsidR="009F78AF" w:rsidRDefault="00094E24" w:rsidP="00094E24">
          <w:pPr>
            <w:pStyle w:val="20B5CB2C3B7546668A356A81EDCBE7B8"/>
          </w:pPr>
          <w:r>
            <w:rPr>
              <w:rFonts w:asciiTheme="majorHAnsi" w:hAnsiTheme="majorHAnsi"/>
            </w:rPr>
            <w:t>Invulveld</w:t>
          </w:r>
        </w:p>
      </w:docPartBody>
    </w:docPart>
    <w:docPart>
      <w:docPartPr>
        <w:name w:val="0B53D0EA3D32441E8CB654503783A570"/>
        <w:category>
          <w:name w:val="General"/>
          <w:gallery w:val="placeholder"/>
        </w:category>
        <w:types>
          <w:type w:val="bbPlcHdr"/>
        </w:types>
        <w:behaviors>
          <w:behavior w:val="content"/>
        </w:behaviors>
        <w:guid w:val="{1925A262-B0C2-4880-BBE7-3610AF8DCAA7}"/>
      </w:docPartPr>
      <w:docPartBody>
        <w:p w:rsidR="009F78AF" w:rsidRDefault="00094E24" w:rsidP="00094E24">
          <w:pPr>
            <w:pStyle w:val="0B53D0EA3D32441E8CB654503783A570"/>
          </w:pPr>
          <w:r>
            <w:rPr>
              <w:rFonts w:asciiTheme="majorHAnsi" w:hAnsiTheme="majorHAnsi"/>
            </w:rPr>
            <w:t>Invulveld</w:t>
          </w:r>
        </w:p>
      </w:docPartBody>
    </w:docPart>
    <w:docPart>
      <w:docPartPr>
        <w:name w:val="42FA2761AE214407BFB990803FB4C330"/>
        <w:category>
          <w:name w:val="General"/>
          <w:gallery w:val="placeholder"/>
        </w:category>
        <w:types>
          <w:type w:val="bbPlcHdr"/>
        </w:types>
        <w:behaviors>
          <w:behavior w:val="content"/>
        </w:behaviors>
        <w:guid w:val="{B9E25D90-9370-4FD3-B157-DA9572981CD1}"/>
      </w:docPartPr>
      <w:docPartBody>
        <w:p w:rsidR="009F78AF" w:rsidRDefault="00094E24" w:rsidP="00094E24">
          <w:pPr>
            <w:pStyle w:val="42FA2761AE214407BFB990803FB4C330"/>
          </w:pPr>
          <w:r>
            <w:rPr>
              <w:rFonts w:asciiTheme="majorHAnsi" w:hAnsiTheme="majorHAnsi"/>
            </w:rPr>
            <w:t>Invulveld</w:t>
          </w:r>
        </w:p>
      </w:docPartBody>
    </w:docPart>
    <w:docPart>
      <w:docPartPr>
        <w:name w:val="3D5BFBAD9BDD486DB8EC9E80CA11CEFD"/>
        <w:category>
          <w:name w:val="General"/>
          <w:gallery w:val="placeholder"/>
        </w:category>
        <w:types>
          <w:type w:val="bbPlcHdr"/>
        </w:types>
        <w:behaviors>
          <w:behavior w:val="content"/>
        </w:behaviors>
        <w:guid w:val="{12C39186-08BF-476E-B7B5-A61888F40B02}"/>
      </w:docPartPr>
      <w:docPartBody>
        <w:p w:rsidR="009F78AF" w:rsidRDefault="00094E24" w:rsidP="00094E24">
          <w:pPr>
            <w:pStyle w:val="3D5BFBAD9BDD486DB8EC9E80CA11CEFD"/>
          </w:pPr>
          <w:r>
            <w:rPr>
              <w:rFonts w:asciiTheme="majorHAnsi" w:hAnsiTheme="majorHAnsi"/>
            </w:rPr>
            <w:t>Invulveld</w:t>
          </w:r>
        </w:p>
      </w:docPartBody>
    </w:docPart>
    <w:docPart>
      <w:docPartPr>
        <w:name w:val="17ABA8A5097745DB8B3F6EACC33F3D6D"/>
        <w:category>
          <w:name w:val="General"/>
          <w:gallery w:val="placeholder"/>
        </w:category>
        <w:types>
          <w:type w:val="bbPlcHdr"/>
        </w:types>
        <w:behaviors>
          <w:behavior w:val="content"/>
        </w:behaviors>
        <w:guid w:val="{42CE95F6-7600-4ED6-8ED6-A35E6CE8338D}"/>
      </w:docPartPr>
      <w:docPartBody>
        <w:p w:rsidR="009F78AF" w:rsidRDefault="00094E24" w:rsidP="00094E24">
          <w:pPr>
            <w:pStyle w:val="17ABA8A5097745DB8B3F6EACC33F3D6D"/>
          </w:pPr>
          <w:r>
            <w:rPr>
              <w:rFonts w:asciiTheme="majorHAnsi" w:hAnsiTheme="majorHAnsi"/>
            </w:rPr>
            <w:t>Invulveld</w:t>
          </w:r>
        </w:p>
      </w:docPartBody>
    </w:docPart>
    <w:docPart>
      <w:docPartPr>
        <w:name w:val="6E1F646865A1472D893D16B1AE8E8465"/>
        <w:category>
          <w:name w:val="General"/>
          <w:gallery w:val="placeholder"/>
        </w:category>
        <w:types>
          <w:type w:val="bbPlcHdr"/>
        </w:types>
        <w:behaviors>
          <w:behavior w:val="content"/>
        </w:behaviors>
        <w:guid w:val="{BC219C6D-4949-4802-B099-C79C67960405}"/>
      </w:docPartPr>
      <w:docPartBody>
        <w:p w:rsidR="009F78AF" w:rsidRDefault="00094E24" w:rsidP="00094E24">
          <w:pPr>
            <w:pStyle w:val="6E1F646865A1472D893D16B1AE8E8465"/>
          </w:pPr>
          <w:r>
            <w:rPr>
              <w:rFonts w:asciiTheme="majorHAnsi" w:hAnsiTheme="majorHAnsi"/>
            </w:rPr>
            <w:t>Invulveld</w:t>
          </w:r>
        </w:p>
      </w:docPartBody>
    </w:docPart>
    <w:docPart>
      <w:docPartPr>
        <w:name w:val="5CE46621450B4CDBB9FE1BAE03910971"/>
        <w:category>
          <w:name w:val="General"/>
          <w:gallery w:val="placeholder"/>
        </w:category>
        <w:types>
          <w:type w:val="bbPlcHdr"/>
        </w:types>
        <w:behaviors>
          <w:behavior w:val="content"/>
        </w:behaviors>
        <w:guid w:val="{24CCE147-961E-47EB-A75C-6DA1E2CFD476}"/>
      </w:docPartPr>
      <w:docPartBody>
        <w:p w:rsidR="009F78AF" w:rsidRDefault="00094E24" w:rsidP="00094E24">
          <w:pPr>
            <w:pStyle w:val="5CE46621450B4CDBB9FE1BAE03910971"/>
          </w:pPr>
          <w:r>
            <w:rPr>
              <w:rFonts w:asciiTheme="majorHAnsi" w:hAnsiTheme="majorHAnsi"/>
            </w:rPr>
            <w:t>Invulveld</w:t>
          </w:r>
        </w:p>
      </w:docPartBody>
    </w:docPart>
    <w:docPart>
      <w:docPartPr>
        <w:name w:val="53EF072F23774801B9C02E113B2C09D1"/>
        <w:category>
          <w:name w:val="General"/>
          <w:gallery w:val="placeholder"/>
        </w:category>
        <w:types>
          <w:type w:val="bbPlcHdr"/>
        </w:types>
        <w:behaviors>
          <w:behavior w:val="content"/>
        </w:behaviors>
        <w:guid w:val="{99FE2136-49F6-4920-BE63-A95A92524CA5}"/>
      </w:docPartPr>
      <w:docPartBody>
        <w:p w:rsidR="009F78AF" w:rsidRDefault="00094E24" w:rsidP="00094E24">
          <w:pPr>
            <w:pStyle w:val="53EF072F23774801B9C02E113B2C09D1"/>
          </w:pPr>
          <w:r>
            <w:rPr>
              <w:rFonts w:asciiTheme="majorHAnsi" w:hAnsiTheme="majorHAnsi"/>
            </w:rPr>
            <w:t>Invulveld</w:t>
          </w:r>
        </w:p>
      </w:docPartBody>
    </w:docPart>
    <w:docPart>
      <w:docPartPr>
        <w:name w:val="29E0249BC1634136A73D30AAB932C59E"/>
        <w:category>
          <w:name w:val="General"/>
          <w:gallery w:val="placeholder"/>
        </w:category>
        <w:types>
          <w:type w:val="bbPlcHdr"/>
        </w:types>
        <w:behaviors>
          <w:behavior w:val="content"/>
        </w:behaviors>
        <w:guid w:val="{85A434F7-14BA-4C47-A6C3-2CFCB32E29EF}"/>
      </w:docPartPr>
      <w:docPartBody>
        <w:p w:rsidR="009F78AF" w:rsidRDefault="00094E24" w:rsidP="00094E24">
          <w:pPr>
            <w:pStyle w:val="29E0249BC1634136A73D30AAB932C59E"/>
          </w:pPr>
          <w:r>
            <w:rPr>
              <w:rFonts w:asciiTheme="majorHAnsi" w:hAnsiTheme="majorHAnsi"/>
            </w:rPr>
            <w:t>Invulveld</w:t>
          </w:r>
        </w:p>
      </w:docPartBody>
    </w:docPart>
    <w:docPart>
      <w:docPartPr>
        <w:name w:val="90D6EDA8D5F448D1A62FF1C41BDA6871"/>
        <w:category>
          <w:name w:val="General"/>
          <w:gallery w:val="placeholder"/>
        </w:category>
        <w:types>
          <w:type w:val="bbPlcHdr"/>
        </w:types>
        <w:behaviors>
          <w:behavior w:val="content"/>
        </w:behaviors>
        <w:guid w:val="{0BCF070B-FAD5-4ED8-86B0-0B4F4B601C7B}"/>
      </w:docPartPr>
      <w:docPartBody>
        <w:p w:rsidR="009F78AF" w:rsidRDefault="00094E24" w:rsidP="00094E24">
          <w:pPr>
            <w:pStyle w:val="90D6EDA8D5F448D1A62FF1C41BDA6871"/>
          </w:pPr>
          <w:r>
            <w:rPr>
              <w:rFonts w:asciiTheme="majorHAnsi" w:hAnsiTheme="majorHAnsi"/>
            </w:rPr>
            <w:t>Invulveld</w:t>
          </w:r>
        </w:p>
      </w:docPartBody>
    </w:docPart>
    <w:docPart>
      <w:docPartPr>
        <w:name w:val="0CA284065E70468AB2457892837DBBF3"/>
        <w:category>
          <w:name w:val="General"/>
          <w:gallery w:val="placeholder"/>
        </w:category>
        <w:types>
          <w:type w:val="bbPlcHdr"/>
        </w:types>
        <w:behaviors>
          <w:behavior w:val="content"/>
        </w:behaviors>
        <w:guid w:val="{87B06A2C-1717-45B4-A182-F41D855FE213}"/>
      </w:docPartPr>
      <w:docPartBody>
        <w:p w:rsidR="009F78AF" w:rsidRDefault="00094E24" w:rsidP="00094E24">
          <w:pPr>
            <w:pStyle w:val="0CA284065E70468AB2457892837DBBF3"/>
          </w:pPr>
          <w:r>
            <w:rPr>
              <w:rFonts w:asciiTheme="majorHAnsi" w:hAnsiTheme="majorHAnsi"/>
            </w:rPr>
            <w:t>Invulveld</w:t>
          </w:r>
        </w:p>
      </w:docPartBody>
    </w:docPart>
    <w:docPart>
      <w:docPartPr>
        <w:name w:val="35389151F29A4E47988CA7ECE7E1068C"/>
        <w:category>
          <w:name w:val="General"/>
          <w:gallery w:val="placeholder"/>
        </w:category>
        <w:types>
          <w:type w:val="bbPlcHdr"/>
        </w:types>
        <w:behaviors>
          <w:behavior w:val="content"/>
        </w:behaviors>
        <w:guid w:val="{0E07F86A-49CC-493E-ACA1-57905F7BA5F1}"/>
      </w:docPartPr>
      <w:docPartBody>
        <w:p w:rsidR="009F78AF" w:rsidRDefault="00094E24" w:rsidP="00094E24">
          <w:pPr>
            <w:pStyle w:val="35389151F29A4E47988CA7ECE7E1068C"/>
          </w:pPr>
          <w:r>
            <w:rPr>
              <w:rFonts w:asciiTheme="majorHAnsi" w:hAnsiTheme="majorHAnsi"/>
            </w:rPr>
            <w:t>Invulveld</w:t>
          </w:r>
        </w:p>
      </w:docPartBody>
    </w:docPart>
    <w:docPart>
      <w:docPartPr>
        <w:name w:val="AA0CAAE800A445F5A202ECBC8A6F5BEB"/>
        <w:category>
          <w:name w:val="General"/>
          <w:gallery w:val="placeholder"/>
        </w:category>
        <w:types>
          <w:type w:val="bbPlcHdr"/>
        </w:types>
        <w:behaviors>
          <w:behavior w:val="content"/>
        </w:behaviors>
        <w:guid w:val="{39A08F95-A2E4-4C64-B26A-E916826A0BB1}"/>
      </w:docPartPr>
      <w:docPartBody>
        <w:p w:rsidR="009F78AF" w:rsidRDefault="00094E24" w:rsidP="00094E24">
          <w:pPr>
            <w:pStyle w:val="AA0CAAE800A445F5A202ECBC8A6F5BEB"/>
          </w:pPr>
          <w:r>
            <w:rPr>
              <w:rFonts w:asciiTheme="majorHAnsi" w:hAnsiTheme="majorHAnsi"/>
            </w:rPr>
            <w:t>Invulveld</w:t>
          </w:r>
        </w:p>
      </w:docPartBody>
    </w:docPart>
    <w:docPart>
      <w:docPartPr>
        <w:name w:val="4FBACA6ED1F84038BD2DE31E033941BD"/>
        <w:category>
          <w:name w:val="General"/>
          <w:gallery w:val="placeholder"/>
        </w:category>
        <w:types>
          <w:type w:val="bbPlcHdr"/>
        </w:types>
        <w:behaviors>
          <w:behavior w:val="content"/>
        </w:behaviors>
        <w:guid w:val="{9D90600E-0751-429A-B788-A15DDE4A7135}"/>
      </w:docPartPr>
      <w:docPartBody>
        <w:p w:rsidR="009F78AF" w:rsidRDefault="00094E24" w:rsidP="00094E24">
          <w:pPr>
            <w:pStyle w:val="4FBACA6ED1F84038BD2DE31E033941BD"/>
          </w:pPr>
          <w:r>
            <w:rPr>
              <w:rFonts w:asciiTheme="majorHAnsi" w:hAnsiTheme="majorHAnsi"/>
            </w:rPr>
            <w:t>Invulveld</w:t>
          </w:r>
        </w:p>
      </w:docPartBody>
    </w:docPart>
    <w:docPart>
      <w:docPartPr>
        <w:name w:val="452246F6308D43A1BD359657A01FD32D"/>
        <w:category>
          <w:name w:val="General"/>
          <w:gallery w:val="placeholder"/>
        </w:category>
        <w:types>
          <w:type w:val="bbPlcHdr"/>
        </w:types>
        <w:behaviors>
          <w:behavior w:val="content"/>
        </w:behaviors>
        <w:guid w:val="{3B6BD91B-DBDA-4661-A3EA-DC58A7BFA458}"/>
      </w:docPartPr>
      <w:docPartBody>
        <w:p w:rsidR="009F78AF" w:rsidRDefault="00094E24" w:rsidP="00094E24">
          <w:pPr>
            <w:pStyle w:val="452246F6308D43A1BD359657A01FD32D"/>
          </w:pPr>
          <w:r>
            <w:rPr>
              <w:rFonts w:asciiTheme="majorHAnsi" w:hAnsiTheme="majorHAnsi"/>
            </w:rPr>
            <w:t>Invulveld</w:t>
          </w:r>
        </w:p>
      </w:docPartBody>
    </w:docPart>
    <w:docPart>
      <w:docPartPr>
        <w:name w:val="D546EEF5CB5D40BBB389244DB37C361D"/>
        <w:category>
          <w:name w:val="General"/>
          <w:gallery w:val="placeholder"/>
        </w:category>
        <w:types>
          <w:type w:val="bbPlcHdr"/>
        </w:types>
        <w:behaviors>
          <w:behavior w:val="content"/>
        </w:behaviors>
        <w:guid w:val="{984579EC-DC00-4DA2-86DF-9C6A1BE945E7}"/>
      </w:docPartPr>
      <w:docPartBody>
        <w:p w:rsidR="009F78AF" w:rsidRDefault="00094E24" w:rsidP="00094E24">
          <w:pPr>
            <w:pStyle w:val="D546EEF5CB5D40BBB389244DB37C361D"/>
          </w:pPr>
          <w:r>
            <w:rPr>
              <w:rFonts w:asciiTheme="majorHAnsi" w:hAnsiTheme="majorHAnsi"/>
            </w:rPr>
            <w:t>Invulveld</w:t>
          </w:r>
        </w:p>
      </w:docPartBody>
    </w:docPart>
    <w:docPart>
      <w:docPartPr>
        <w:name w:val="E87340E68BAF4330B4B70333B030F1BA"/>
        <w:category>
          <w:name w:val="General"/>
          <w:gallery w:val="placeholder"/>
        </w:category>
        <w:types>
          <w:type w:val="bbPlcHdr"/>
        </w:types>
        <w:behaviors>
          <w:behavior w:val="content"/>
        </w:behaviors>
        <w:guid w:val="{8A5870E9-E705-4052-9090-A9609A0692F0}"/>
      </w:docPartPr>
      <w:docPartBody>
        <w:p w:rsidR="009F78AF" w:rsidRDefault="00094E24" w:rsidP="00094E24">
          <w:pPr>
            <w:pStyle w:val="E87340E68BAF4330B4B70333B030F1BA"/>
          </w:pPr>
          <w:r>
            <w:rPr>
              <w:rFonts w:asciiTheme="majorHAnsi" w:hAnsiTheme="majorHAnsi"/>
            </w:rPr>
            <w:t>Invulveld</w:t>
          </w:r>
        </w:p>
      </w:docPartBody>
    </w:docPart>
    <w:docPart>
      <w:docPartPr>
        <w:name w:val="05B65A2488CA413387574D29FF742A12"/>
        <w:category>
          <w:name w:val="General"/>
          <w:gallery w:val="placeholder"/>
        </w:category>
        <w:types>
          <w:type w:val="bbPlcHdr"/>
        </w:types>
        <w:behaviors>
          <w:behavior w:val="content"/>
        </w:behaviors>
        <w:guid w:val="{6FE32D24-2E70-45B0-916E-3F26BC512712}"/>
      </w:docPartPr>
      <w:docPartBody>
        <w:p w:rsidR="009F78AF" w:rsidRDefault="00094E24" w:rsidP="00094E24">
          <w:pPr>
            <w:pStyle w:val="05B65A2488CA413387574D29FF742A12"/>
          </w:pPr>
          <w:r>
            <w:rPr>
              <w:rFonts w:asciiTheme="majorHAnsi" w:hAnsiTheme="majorHAnsi"/>
            </w:rPr>
            <w:t>Invulveld</w:t>
          </w:r>
        </w:p>
      </w:docPartBody>
    </w:docPart>
    <w:docPart>
      <w:docPartPr>
        <w:name w:val="F5D6484C58C54019B9DD1296114A496E"/>
        <w:category>
          <w:name w:val="General"/>
          <w:gallery w:val="placeholder"/>
        </w:category>
        <w:types>
          <w:type w:val="bbPlcHdr"/>
        </w:types>
        <w:behaviors>
          <w:behavior w:val="content"/>
        </w:behaviors>
        <w:guid w:val="{FDD8BC9B-0E56-4B66-BA77-4873FD95DC2A}"/>
      </w:docPartPr>
      <w:docPartBody>
        <w:p w:rsidR="009F78AF" w:rsidRDefault="00094E24" w:rsidP="00094E24">
          <w:pPr>
            <w:pStyle w:val="F5D6484C58C54019B9DD1296114A496E"/>
          </w:pPr>
          <w:r>
            <w:rPr>
              <w:rFonts w:asciiTheme="majorHAnsi" w:hAnsiTheme="majorHAnsi"/>
            </w:rPr>
            <w:t>Invulveld</w:t>
          </w:r>
        </w:p>
      </w:docPartBody>
    </w:docPart>
    <w:docPart>
      <w:docPartPr>
        <w:name w:val="BD6F9DFF97E442029100F1759B08E660"/>
        <w:category>
          <w:name w:val="General"/>
          <w:gallery w:val="placeholder"/>
        </w:category>
        <w:types>
          <w:type w:val="bbPlcHdr"/>
        </w:types>
        <w:behaviors>
          <w:behavior w:val="content"/>
        </w:behaviors>
        <w:guid w:val="{C9A80039-8EA8-41AC-94E5-F7BE89FBF7E0}"/>
      </w:docPartPr>
      <w:docPartBody>
        <w:p w:rsidR="009F78AF" w:rsidRDefault="00094E24" w:rsidP="00094E24">
          <w:pPr>
            <w:pStyle w:val="BD6F9DFF97E442029100F1759B08E660"/>
          </w:pPr>
          <w:r>
            <w:rPr>
              <w:rFonts w:asciiTheme="majorHAnsi" w:hAnsiTheme="majorHAnsi"/>
            </w:rPr>
            <w:t>Invulveld</w:t>
          </w:r>
        </w:p>
      </w:docPartBody>
    </w:docPart>
    <w:docPart>
      <w:docPartPr>
        <w:name w:val="BCEFC8BE0F8D42788B905CE45BE26945"/>
        <w:category>
          <w:name w:val="General"/>
          <w:gallery w:val="placeholder"/>
        </w:category>
        <w:types>
          <w:type w:val="bbPlcHdr"/>
        </w:types>
        <w:behaviors>
          <w:behavior w:val="content"/>
        </w:behaviors>
        <w:guid w:val="{3DB605E3-4B00-464A-ACF9-E103C959F7DE}"/>
      </w:docPartPr>
      <w:docPartBody>
        <w:p w:rsidR="009F78AF" w:rsidRDefault="00094E24" w:rsidP="00094E24">
          <w:pPr>
            <w:pStyle w:val="BCEFC8BE0F8D42788B905CE45BE26945"/>
          </w:pPr>
          <w:r>
            <w:rPr>
              <w:rFonts w:asciiTheme="majorHAnsi" w:hAnsiTheme="majorHAnsi"/>
            </w:rPr>
            <w:t>Invulveld</w:t>
          </w:r>
        </w:p>
      </w:docPartBody>
    </w:docPart>
    <w:docPart>
      <w:docPartPr>
        <w:name w:val="0B15DD95DC3A453CB52EA52CF6D857CC"/>
        <w:category>
          <w:name w:val="General"/>
          <w:gallery w:val="placeholder"/>
        </w:category>
        <w:types>
          <w:type w:val="bbPlcHdr"/>
        </w:types>
        <w:behaviors>
          <w:behavior w:val="content"/>
        </w:behaviors>
        <w:guid w:val="{4C88BF25-2182-40BF-AFD9-01EDFE08E545}"/>
      </w:docPartPr>
      <w:docPartBody>
        <w:p w:rsidR="009F78AF" w:rsidRDefault="00094E24" w:rsidP="00094E24">
          <w:pPr>
            <w:pStyle w:val="0B15DD95DC3A453CB52EA52CF6D857CC"/>
          </w:pPr>
          <w:r>
            <w:rPr>
              <w:rFonts w:asciiTheme="majorHAnsi" w:hAnsiTheme="majorHAnsi"/>
            </w:rPr>
            <w:t>Invulveld</w:t>
          </w:r>
        </w:p>
      </w:docPartBody>
    </w:docPart>
    <w:docPart>
      <w:docPartPr>
        <w:name w:val="845A061460CE480A828A7D744D1314B0"/>
        <w:category>
          <w:name w:val="General"/>
          <w:gallery w:val="placeholder"/>
        </w:category>
        <w:types>
          <w:type w:val="bbPlcHdr"/>
        </w:types>
        <w:behaviors>
          <w:behavior w:val="content"/>
        </w:behaviors>
        <w:guid w:val="{EDED4A93-E85F-4003-B6C2-731B29FE707C}"/>
      </w:docPartPr>
      <w:docPartBody>
        <w:p w:rsidR="009F78AF" w:rsidRDefault="00094E24" w:rsidP="00094E24">
          <w:pPr>
            <w:pStyle w:val="845A061460CE480A828A7D744D1314B0"/>
          </w:pPr>
          <w:r>
            <w:rPr>
              <w:rFonts w:asciiTheme="majorHAnsi" w:hAnsiTheme="majorHAnsi"/>
            </w:rPr>
            <w:t>Invulveld</w:t>
          </w:r>
        </w:p>
      </w:docPartBody>
    </w:docPart>
    <w:docPart>
      <w:docPartPr>
        <w:name w:val="47C8E1477D0F46C193E43289039BFEFB"/>
        <w:category>
          <w:name w:val="General"/>
          <w:gallery w:val="placeholder"/>
        </w:category>
        <w:types>
          <w:type w:val="bbPlcHdr"/>
        </w:types>
        <w:behaviors>
          <w:behavior w:val="content"/>
        </w:behaviors>
        <w:guid w:val="{7A2720DA-92FE-43FE-8BB9-C78A51765B1D}"/>
      </w:docPartPr>
      <w:docPartBody>
        <w:p w:rsidR="009F78AF" w:rsidRDefault="00094E24" w:rsidP="00094E24">
          <w:pPr>
            <w:pStyle w:val="47C8E1477D0F46C193E43289039BFEFB"/>
          </w:pPr>
          <w:r>
            <w:rPr>
              <w:rFonts w:asciiTheme="majorHAnsi" w:hAnsiTheme="majorHAnsi"/>
            </w:rPr>
            <w:t>Invulveld</w:t>
          </w:r>
        </w:p>
      </w:docPartBody>
    </w:docPart>
    <w:docPart>
      <w:docPartPr>
        <w:name w:val="60CE1E949178472DA4E9B935D629DF0C"/>
        <w:category>
          <w:name w:val="General"/>
          <w:gallery w:val="placeholder"/>
        </w:category>
        <w:types>
          <w:type w:val="bbPlcHdr"/>
        </w:types>
        <w:behaviors>
          <w:behavior w:val="content"/>
        </w:behaviors>
        <w:guid w:val="{A9C9C370-1378-4434-8A3B-F9855A7332B8}"/>
      </w:docPartPr>
      <w:docPartBody>
        <w:p w:rsidR="009F78AF" w:rsidRDefault="00094E24" w:rsidP="00094E24">
          <w:pPr>
            <w:pStyle w:val="60CE1E949178472DA4E9B935D629DF0C"/>
          </w:pPr>
          <w:r>
            <w:rPr>
              <w:rFonts w:asciiTheme="majorHAnsi" w:hAnsiTheme="majorHAnsi"/>
            </w:rPr>
            <w:t>Invulveld</w:t>
          </w:r>
        </w:p>
      </w:docPartBody>
    </w:docPart>
    <w:docPart>
      <w:docPartPr>
        <w:name w:val="DAB3B2E9479E4A8FA1345B758379D58B"/>
        <w:category>
          <w:name w:val="General"/>
          <w:gallery w:val="placeholder"/>
        </w:category>
        <w:types>
          <w:type w:val="bbPlcHdr"/>
        </w:types>
        <w:behaviors>
          <w:behavior w:val="content"/>
        </w:behaviors>
        <w:guid w:val="{E5BBD26E-0961-4AFE-A89F-DCCF410F2BFD}"/>
      </w:docPartPr>
      <w:docPartBody>
        <w:p w:rsidR="009F78AF" w:rsidRDefault="00094E24" w:rsidP="00094E24">
          <w:pPr>
            <w:pStyle w:val="DAB3B2E9479E4A8FA1345B758379D58B"/>
          </w:pPr>
          <w:r>
            <w:rPr>
              <w:rFonts w:asciiTheme="majorHAnsi" w:hAnsiTheme="majorHAnsi"/>
            </w:rPr>
            <w:t>Invulveld</w:t>
          </w:r>
        </w:p>
      </w:docPartBody>
    </w:docPart>
    <w:docPart>
      <w:docPartPr>
        <w:name w:val="F1515A9827C74BF082588702722A793E"/>
        <w:category>
          <w:name w:val="General"/>
          <w:gallery w:val="placeholder"/>
        </w:category>
        <w:types>
          <w:type w:val="bbPlcHdr"/>
        </w:types>
        <w:behaviors>
          <w:behavior w:val="content"/>
        </w:behaviors>
        <w:guid w:val="{F15A11AD-F296-48AC-B550-B96FF1510460}"/>
      </w:docPartPr>
      <w:docPartBody>
        <w:p w:rsidR="009F78AF" w:rsidRDefault="00094E24" w:rsidP="00094E24">
          <w:pPr>
            <w:pStyle w:val="F1515A9827C74BF082588702722A793E"/>
          </w:pPr>
          <w:r>
            <w:rPr>
              <w:rFonts w:asciiTheme="majorHAnsi" w:hAnsiTheme="majorHAnsi"/>
            </w:rPr>
            <w:t>Invulveld</w:t>
          </w:r>
        </w:p>
      </w:docPartBody>
    </w:docPart>
    <w:docPart>
      <w:docPartPr>
        <w:name w:val="0450135B8120455F854E67363A6F1AD0"/>
        <w:category>
          <w:name w:val="General"/>
          <w:gallery w:val="placeholder"/>
        </w:category>
        <w:types>
          <w:type w:val="bbPlcHdr"/>
        </w:types>
        <w:behaviors>
          <w:behavior w:val="content"/>
        </w:behaviors>
        <w:guid w:val="{D551EBEE-D961-4FD1-B648-9CCCE4866C5D}"/>
      </w:docPartPr>
      <w:docPartBody>
        <w:p w:rsidR="009F78AF" w:rsidRDefault="00094E24" w:rsidP="00094E24">
          <w:pPr>
            <w:pStyle w:val="0450135B8120455F854E67363A6F1AD0"/>
          </w:pPr>
          <w:r>
            <w:rPr>
              <w:rFonts w:asciiTheme="majorHAnsi" w:hAnsiTheme="majorHAnsi"/>
            </w:rPr>
            <w:t>Invulveld</w:t>
          </w:r>
        </w:p>
      </w:docPartBody>
    </w:docPart>
    <w:docPart>
      <w:docPartPr>
        <w:name w:val="3B2983EAB5D6475BAE4078396255E29B"/>
        <w:category>
          <w:name w:val="General"/>
          <w:gallery w:val="placeholder"/>
        </w:category>
        <w:types>
          <w:type w:val="bbPlcHdr"/>
        </w:types>
        <w:behaviors>
          <w:behavior w:val="content"/>
        </w:behaviors>
        <w:guid w:val="{F6FA526C-FDEF-450D-99BF-B72F4D62687F}"/>
      </w:docPartPr>
      <w:docPartBody>
        <w:p w:rsidR="009F78AF" w:rsidRDefault="00094E24" w:rsidP="00094E24">
          <w:pPr>
            <w:pStyle w:val="3B2983EAB5D6475BAE4078396255E29B"/>
          </w:pPr>
          <w:r>
            <w:rPr>
              <w:rFonts w:asciiTheme="majorHAnsi" w:hAnsiTheme="majorHAnsi"/>
            </w:rPr>
            <w:t>Invulveld</w:t>
          </w:r>
        </w:p>
      </w:docPartBody>
    </w:docPart>
    <w:docPart>
      <w:docPartPr>
        <w:name w:val="FBD3455D3C4547B6AF7D784A6274D468"/>
        <w:category>
          <w:name w:val="General"/>
          <w:gallery w:val="placeholder"/>
        </w:category>
        <w:types>
          <w:type w:val="bbPlcHdr"/>
        </w:types>
        <w:behaviors>
          <w:behavior w:val="content"/>
        </w:behaviors>
        <w:guid w:val="{E914BEA1-91D5-4E63-A1A7-39CAC2097666}"/>
      </w:docPartPr>
      <w:docPartBody>
        <w:p w:rsidR="009F78AF" w:rsidRDefault="00094E24" w:rsidP="00094E24">
          <w:pPr>
            <w:pStyle w:val="FBD3455D3C4547B6AF7D784A6274D468"/>
          </w:pPr>
          <w:r>
            <w:rPr>
              <w:rFonts w:asciiTheme="majorHAnsi" w:hAnsiTheme="majorHAnsi"/>
            </w:rPr>
            <w:t>Invulveld</w:t>
          </w:r>
        </w:p>
      </w:docPartBody>
    </w:docPart>
    <w:docPart>
      <w:docPartPr>
        <w:name w:val="FE3CD773CF2C4AF99DEA796D2E4EBF80"/>
        <w:category>
          <w:name w:val="General"/>
          <w:gallery w:val="placeholder"/>
        </w:category>
        <w:types>
          <w:type w:val="bbPlcHdr"/>
        </w:types>
        <w:behaviors>
          <w:behavior w:val="content"/>
        </w:behaviors>
        <w:guid w:val="{5B2F4793-DAC7-4519-9C36-21E5D04A7FCD}"/>
      </w:docPartPr>
      <w:docPartBody>
        <w:p w:rsidR="009F78AF" w:rsidRDefault="00094E24" w:rsidP="00094E24">
          <w:pPr>
            <w:pStyle w:val="FE3CD773CF2C4AF99DEA796D2E4EBF80"/>
          </w:pPr>
          <w:r>
            <w:rPr>
              <w:rFonts w:asciiTheme="majorHAnsi" w:hAnsiTheme="majorHAnsi"/>
            </w:rPr>
            <w:t>Invulveld</w:t>
          </w:r>
        </w:p>
      </w:docPartBody>
    </w:docPart>
    <w:docPart>
      <w:docPartPr>
        <w:name w:val="ACC8D04D739D47FA86925227B97BAB1A"/>
        <w:category>
          <w:name w:val="General"/>
          <w:gallery w:val="placeholder"/>
        </w:category>
        <w:types>
          <w:type w:val="bbPlcHdr"/>
        </w:types>
        <w:behaviors>
          <w:behavior w:val="content"/>
        </w:behaviors>
        <w:guid w:val="{1ED4701A-E0DD-4987-BF2B-854F5603FA14}"/>
      </w:docPartPr>
      <w:docPartBody>
        <w:p w:rsidR="009F78AF" w:rsidRDefault="00094E24" w:rsidP="00094E24">
          <w:pPr>
            <w:pStyle w:val="ACC8D04D739D47FA86925227B97BAB1A"/>
          </w:pPr>
          <w:r>
            <w:rPr>
              <w:rFonts w:asciiTheme="majorHAnsi" w:hAnsiTheme="majorHAnsi"/>
            </w:rPr>
            <w:t>Invulveld</w:t>
          </w:r>
        </w:p>
      </w:docPartBody>
    </w:docPart>
    <w:docPart>
      <w:docPartPr>
        <w:name w:val="E9196D79BA9A4E6C8E6031D71BC0D974"/>
        <w:category>
          <w:name w:val="General"/>
          <w:gallery w:val="placeholder"/>
        </w:category>
        <w:types>
          <w:type w:val="bbPlcHdr"/>
        </w:types>
        <w:behaviors>
          <w:behavior w:val="content"/>
        </w:behaviors>
        <w:guid w:val="{2BDC6EC4-C9BC-4C09-8C2B-1F1ECC5C5F9A}"/>
      </w:docPartPr>
      <w:docPartBody>
        <w:p w:rsidR="009F78AF" w:rsidRDefault="00094E24" w:rsidP="00094E24">
          <w:pPr>
            <w:pStyle w:val="E9196D79BA9A4E6C8E6031D71BC0D974"/>
          </w:pPr>
          <w:r>
            <w:rPr>
              <w:rFonts w:asciiTheme="majorHAnsi" w:hAnsiTheme="majorHAnsi"/>
            </w:rPr>
            <w:t>Invulveld</w:t>
          </w:r>
        </w:p>
      </w:docPartBody>
    </w:docPart>
    <w:docPart>
      <w:docPartPr>
        <w:name w:val="151A99A8095B49548C9496BE7970D3DF"/>
        <w:category>
          <w:name w:val="General"/>
          <w:gallery w:val="placeholder"/>
        </w:category>
        <w:types>
          <w:type w:val="bbPlcHdr"/>
        </w:types>
        <w:behaviors>
          <w:behavior w:val="content"/>
        </w:behaviors>
        <w:guid w:val="{494119D1-D951-49D4-9EFC-FC745ECE403C}"/>
      </w:docPartPr>
      <w:docPartBody>
        <w:p w:rsidR="009F78AF" w:rsidRDefault="00094E24" w:rsidP="00094E24">
          <w:pPr>
            <w:pStyle w:val="151A99A8095B49548C9496BE7970D3DF"/>
          </w:pPr>
          <w:r>
            <w:rPr>
              <w:rFonts w:asciiTheme="majorHAnsi" w:hAnsiTheme="majorHAnsi"/>
            </w:rPr>
            <w:t>Invulveld</w:t>
          </w:r>
        </w:p>
      </w:docPartBody>
    </w:docPart>
    <w:docPart>
      <w:docPartPr>
        <w:name w:val="94CB58ED7E7549C9B87F87B1B6B1519C"/>
        <w:category>
          <w:name w:val="General"/>
          <w:gallery w:val="placeholder"/>
        </w:category>
        <w:types>
          <w:type w:val="bbPlcHdr"/>
        </w:types>
        <w:behaviors>
          <w:behavior w:val="content"/>
        </w:behaviors>
        <w:guid w:val="{FDC0DEC3-68C8-4188-B3F0-BFD03962D333}"/>
      </w:docPartPr>
      <w:docPartBody>
        <w:p w:rsidR="009F78AF" w:rsidRDefault="00094E24" w:rsidP="00094E24">
          <w:pPr>
            <w:pStyle w:val="94CB58ED7E7549C9B87F87B1B6B1519C"/>
          </w:pPr>
          <w:r>
            <w:rPr>
              <w:rFonts w:asciiTheme="majorHAnsi" w:hAnsiTheme="majorHAnsi"/>
            </w:rPr>
            <w:t>Invulveld</w:t>
          </w:r>
        </w:p>
      </w:docPartBody>
    </w:docPart>
    <w:docPart>
      <w:docPartPr>
        <w:name w:val="7A704D1A25D3469D91BF14A707CE4778"/>
        <w:category>
          <w:name w:val="General"/>
          <w:gallery w:val="placeholder"/>
        </w:category>
        <w:types>
          <w:type w:val="bbPlcHdr"/>
        </w:types>
        <w:behaviors>
          <w:behavior w:val="content"/>
        </w:behaviors>
        <w:guid w:val="{5FEF16D4-FB54-4F4C-86D7-20636D3DCD78}"/>
      </w:docPartPr>
      <w:docPartBody>
        <w:p w:rsidR="009F78AF" w:rsidRDefault="00094E24" w:rsidP="00094E24">
          <w:pPr>
            <w:pStyle w:val="7A704D1A25D3469D91BF14A707CE4778"/>
          </w:pPr>
          <w:r>
            <w:rPr>
              <w:rFonts w:asciiTheme="majorHAnsi" w:hAnsiTheme="majorHAnsi"/>
            </w:rPr>
            <w:t>Invulveld</w:t>
          </w:r>
        </w:p>
      </w:docPartBody>
    </w:docPart>
    <w:docPart>
      <w:docPartPr>
        <w:name w:val="24FCFD3B6E0C48F99ADB8964144C26A8"/>
        <w:category>
          <w:name w:val="General"/>
          <w:gallery w:val="placeholder"/>
        </w:category>
        <w:types>
          <w:type w:val="bbPlcHdr"/>
        </w:types>
        <w:behaviors>
          <w:behavior w:val="content"/>
        </w:behaviors>
        <w:guid w:val="{2744CF65-1DE0-4AD3-8F51-B41605B6D21A}"/>
      </w:docPartPr>
      <w:docPartBody>
        <w:p w:rsidR="009F78AF" w:rsidRDefault="00094E24" w:rsidP="00094E24">
          <w:pPr>
            <w:pStyle w:val="24FCFD3B6E0C48F99ADB8964144C26A8"/>
          </w:pPr>
          <w:r>
            <w:rPr>
              <w:rFonts w:asciiTheme="majorHAnsi" w:hAnsiTheme="majorHAnsi"/>
            </w:rPr>
            <w:t>Invulveld</w:t>
          </w:r>
        </w:p>
      </w:docPartBody>
    </w:docPart>
    <w:docPart>
      <w:docPartPr>
        <w:name w:val="5C73E094CA544C9FBF7843122088FEED"/>
        <w:category>
          <w:name w:val="General"/>
          <w:gallery w:val="placeholder"/>
        </w:category>
        <w:types>
          <w:type w:val="bbPlcHdr"/>
        </w:types>
        <w:behaviors>
          <w:behavior w:val="content"/>
        </w:behaviors>
        <w:guid w:val="{0F94D70F-FF56-49A8-B724-34186D29F541}"/>
      </w:docPartPr>
      <w:docPartBody>
        <w:p w:rsidR="009F78AF" w:rsidRDefault="00094E24" w:rsidP="00094E24">
          <w:pPr>
            <w:pStyle w:val="5C73E094CA544C9FBF7843122088FEED"/>
          </w:pPr>
          <w:r>
            <w:rPr>
              <w:rFonts w:asciiTheme="majorHAnsi" w:hAnsiTheme="majorHAnsi"/>
            </w:rPr>
            <w:t>Invulveld</w:t>
          </w:r>
        </w:p>
      </w:docPartBody>
    </w:docPart>
    <w:docPart>
      <w:docPartPr>
        <w:name w:val="80E23CCD36FD4EED8791C17F3DCF8C17"/>
        <w:category>
          <w:name w:val="General"/>
          <w:gallery w:val="placeholder"/>
        </w:category>
        <w:types>
          <w:type w:val="bbPlcHdr"/>
        </w:types>
        <w:behaviors>
          <w:behavior w:val="content"/>
        </w:behaviors>
        <w:guid w:val="{A8CAC3C2-A900-43B1-96C3-87AFF9016A88}"/>
      </w:docPartPr>
      <w:docPartBody>
        <w:p w:rsidR="009F78AF" w:rsidRDefault="00094E24" w:rsidP="00094E24">
          <w:pPr>
            <w:pStyle w:val="80E23CCD36FD4EED8791C17F3DCF8C17"/>
          </w:pPr>
          <w:r>
            <w:rPr>
              <w:rFonts w:asciiTheme="majorHAnsi" w:hAnsiTheme="majorHAnsi"/>
            </w:rPr>
            <w:t>Invulveld</w:t>
          </w:r>
        </w:p>
      </w:docPartBody>
    </w:docPart>
    <w:docPart>
      <w:docPartPr>
        <w:name w:val="8D88081DA9E34017BDA9542869ED1E97"/>
        <w:category>
          <w:name w:val="General"/>
          <w:gallery w:val="placeholder"/>
        </w:category>
        <w:types>
          <w:type w:val="bbPlcHdr"/>
        </w:types>
        <w:behaviors>
          <w:behavior w:val="content"/>
        </w:behaviors>
        <w:guid w:val="{3AE2C42E-540F-4F82-901F-44032561FE89}"/>
      </w:docPartPr>
      <w:docPartBody>
        <w:p w:rsidR="009F78AF" w:rsidRDefault="00094E24" w:rsidP="00094E24">
          <w:pPr>
            <w:pStyle w:val="8D88081DA9E34017BDA9542869ED1E97"/>
          </w:pPr>
          <w:r>
            <w:rPr>
              <w:rFonts w:asciiTheme="majorHAnsi" w:hAnsiTheme="majorHAnsi"/>
            </w:rPr>
            <w:t>Invulveld</w:t>
          </w:r>
        </w:p>
      </w:docPartBody>
    </w:docPart>
    <w:docPart>
      <w:docPartPr>
        <w:name w:val="AEBC311DEB19482F92A19224471172E5"/>
        <w:category>
          <w:name w:val="General"/>
          <w:gallery w:val="placeholder"/>
        </w:category>
        <w:types>
          <w:type w:val="bbPlcHdr"/>
        </w:types>
        <w:behaviors>
          <w:behavior w:val="content"/>
        </w:behaviors>
        <w:guid w:val="{BA671306-63C4-4E46-AAF5-2391E8CB3279}"/>
      </w:docPartPr>
      <w:docPartBody>
        <w:p w:rsidR="009F78AF" w:rsidRDefault="00094E24" w:rsidP="00094E24">
          <w:pPr>
            <w:pStyle w:val="AEBC311DEB19482F92A19224471172E5"/>
          </w:pPr>
          <w:r>
            <w:rPr>
              <w:rFonts w:asciiTheme="majorHAnsi" w:hAnsiTheme="majorHAnsi"/>
            </w:rPr>
            <w:t>Invulveld</w:t>
          </w:r>
        </w:p>
      </w:docPartBody>
    </w:docPart>
    <w:docPart>
      <w:docPartPr>
        <w:name w:val="3E31352F04BC4C70B7FD5B7A6397A9AF"/>
        <w:category>
          <w:name w:val="General"/>
          <w:gallery w:val="placeholder"/>
        </w:category>
        <w:types>
          <w:type w:val="bbPlcHdr"/>
        </w:types>
        <w:behaviors>
          <w:behavior w:val="content"/>
        </w:behaviors>
        <w:guid w:val="{BF1B8B68-3195-4082-9D62-D9FE2E7F85F5}"/>
      </w:docPartPr>
      <w:docPartBody>
        <w:p w:rsidR="009F78AF" w:rsidRDefault="00094E24" w:rsidP="00094E24">
          <w:pPr>
            <w:pStyle w:val="3E31352F04BC4C70B7FD5B7A6397A9AF"/>
          </w:pPr>
          <w:r>
            <w:rPr>
              <w:rFonts w:asciiTheme="majorHAnsi" w:hAnsiTheme="majorHAnsi"/>
            </w:rPr>
            <w:t>Invulveld</w:t>
          </w:r>
        </w:p>
      </w:docPartBody>
    </w:docPart>
    <w:docPart>
      <w:docPartPr>
        <w:name w:val="F9868FF025FA4B168A4EEEAA92F19370"/>
        <w:category>
          <w:name w:val="General"/>
          <w:gallery w:val="placeholder"/>
        </w:category>
        <w:types>
          <w:type w:val="bbPlcHdr"/>
        </w:types>
        <w:behaviors>
          <w:behavior w:val="content"/>
        </w:behaviors>
        <w:guid w:val="{B33E641E-E57E-4E7D-AC1B-F93223029092}"/>
      </w:docPartPr>
      <w:docPartBody>
        <w:p w:rsidR="009F78AF" w:rsidRDefault="00094E24" w:rsidP="00094E24">
          <w:pPr>
            <w:pStyle w:val="F9868FF025FA4B168A4EEEAA92F19370"/>
          </w:pPr>
          <w:r>
            <w:rPr>
              <w:rFonts w:asciiTheme="majorHAnsi" w:hAnsiTheme="majorHAnsi"/>
            </w:rPr>
            <w:t>Invulveld</w:t>
          </w:r>
        </w:p>
      </w:docPartBody>
    </w:docPart>
    <w:docPart>
      <w:docPartPr>
        <w:name w:val="03556DE0395641E48B6846C14F1A3AC4"/>
        <w:category>
          <w:name w:val="General"/>
          <w:gallery w:val="placeholder"/>
        </w:category>
        <w:types>
          <w:type w:val="bbPlcHdr"/>
        </w:types>
        <w:behaviors>
          <w:behavior w:val="content"/>
        </w:behaviors>
        <w:guid w:val="{9C6725DD-DD13-42E8-8DD8-991D7B17DF42}"/>
      </w:docPartPr>
      <w:docPartBody>
        <w:p w:rsidR="009F78AF" w:rsidRDefault="00094E24" w:rsidP="00094E24">
          <w:pPr>
            <w:pStyle w:val="03556DE0395641E48B6846C14F1A3AC4"/>
          </w:pPr>
          <w:r>
            <w:rPr>
              <w:rFonts w:asciiTheme="majorHAnsi" w:hAnsiTheme="majorHAnsi"/>
            </w:rPr>
            <w:t>Invulveld</w:t>
          </w:r>
        </w:p>
      </w:docPartBody>
    </w:docPart>
    <w:docPart>
      <w:docPartPr>
        <w:name w:val="0DB7D172B0AC4F15891CA2A1BF781151"/>
        <w:category>
          <w:name w:val="General"/>
          <w:gallery w:val="placeholder"/>
        </w:category>
        <w:types>
          <w:type w:val="bbPlcHdr"/>
        </w:types>
        <w:behaviors>
          <w:behavior w:val="content"/>
        </w:behaviors>
        <w:guid w:val="{24C3623F-DDF7-49A6-B72A-B0D14237F190}"/>
      </w:docPartPr>
      <w:docPartBody>
        <w:p w:rsidR="009F78AF" w:rsidRDefault="00094E24" w:rsidP="00094E24">
          <w:pPr>
            <w:pStyle w:val="0DB7D172B0AC4F15891CA2A1BF781151"/>
          </w:pPr>
          <w:r>
            <w:rPr>
              <w:rFonts w:asciiTheme="majorHAnsi" w:hAnsiTheme="majorHAnsi"/>
            </w:rPr>
            <w:t>Invulveld</w:t>
          </w:r>
        </w:p>
      </w:docPartBody>
    </w:docPart>
    <w:docPart>
      <w:docPartPr>
        <w:name w:val="0977613B94D94AF4B967E35DF3703759"/>
        <w:category>
          <w:name w:val="General"/>
          <w:gallery w:val="placeholder"/>
        </w:category>
        <w:types>
          <w:type w:val="bbPlcHdr"/>
        </w:types>
        <w:behaviors>
          <w:behavior w:val="content"/>
        </w:behaviors>
        <w:guid w:val="{1C57843C-E6F3-44B6-8593-5CAC4A9163A8}"/>
      </w:docPartPr>
      <w:docPartBody>
        <w:p w:rsidR="009F78AF" w:rsidRDefault="00094E24" w:rsidP="00094E24">
          <w:pPr>
            <w:pStyle w:val="0977613B94D94AF4B967E35DF3703759"/>
          </w:pPr>
          <w:r>
            <w:rPr>
              <w:rFonts w:asciiTheme="majorHAnsi" w:hAnsiTheme="majorHAnsi"/>
            </w:rPr>
            <w:t>Invulveld</w:t>
          </w:r>
        </w:p>
      </w:docPartBody>
    </w:docPart>
    <w:docPart>
      <w:docPartPr>
        <w:name w:val="108FC88D65464F37BF6A2E324FC7A5CB"/>
        <w:category>
          <w:name w:val="General"/>
          <w:gallery w:val="placeholder"/>
        </w:category>
        <w:types>
          <w:type w:val="bbPlcHdr"/>
        </w:types>
        <w:behaviors>
          <w:behavior w:val="content"/>
        </w:behaviors>
        <w:guid w:val="{9B18E8F1-338D-46E5-8684-FD7A3DF9D8E2}"/>
      </w:docPartPr>
      <w:docPartBody>
        <w:p w:rsidR="009F78AF" w:rsidRDefault="00094E24" w:rsidP="00094E24">
          <w:pPr>
            <w:pStyle w:val="108FC88D65464F37BF6A2E324FC7A5CB"/>
          </w:pPr>
          <w:r>
            <w:rPr>
              <w:rFonts w:asciiTheme="majorHAnsi" w:hAnsiTheme="majorHAnsi"/>
            </w:rPr>
            <w:t>Invulveld</w:t>
          </w:r>
        </w:p>
      </w:docPartBody>
    </w:docPart>
    <w:docPart>
      <w:docPartPr>
        <w:name w:val="C376CF186027497D8EFE495A4B60D27D"/>
        <w:category>
          <w:name w:val="General"/>
          <w:gallery w:val="placeholder"/>
        </w:category>
        <w:types>
          <w:type w:val="bbPlcHdr"/>
        </w:types>
        <w:behaviors>
          <w:behavior w:val="content"/>
        </w:behaviors>
        <w:guid w:val="{9C380D39-899E-455F-A4BE-3C6415583037}"/>
      </w:docPartPr>
      <w:docPartBody>
        <w:p w:rsidR="009F78AF" w:rsidRDefault="00094E24" w:rsidP="00094E24">
          <w:pPr>
            <w:pStyle w:val="C376CF186027497D8EFE495A4B60D27D"/>
          </w:pPr>
          <w:r>
            <w:rPr>
              <w:rFonts w:asciiTheme="majorHAnsi" w:hAnsiTheme="majorHAnsi"/>
            </w:rPr>
            <w:t>Invulveld</w:t>
          </w:r>
        </w:p>
      </w:docPartBody>
    </w:docPart>
    <w:docPart>
      <w:docPartPr>
        <w:name w:val="EA0297F25BB34A03A49632FB1200B00D"/>
        <w:category>
          <w:name w:val="General"/>
          <w:gallery w:val="placeholder"/>
        </w:category>
        <w:types>
          <w:type w:val="bbPlcHdr"/>
        </w:types>
        <w:behaviors>
          <w:behavior w:val="content"/>
        </w:behaviors>
        <w:guid w:val="{3A55B463-7148-412E-A02A-F5DC7867B258}"/>
      </w:docPartPr>
      <w:docPartBody>
        <w:p w:rsidR="009F78AF" w:rsidRDefault="00094E24" w:rsidP="00094E24">
          <w:pPr>
            <w:pStyle w:val="EA0297F25BB34A03A49632FB1200B00D"/>
          </w:pPr>
          <w:r>
            <w:rPr>
              <w:rFonts w:asciiTheme="majorHAnsi" w:hAnsiTheme="majorHAnsi"/>
            </w:rPr>
            <w:t>Invulveld</w:t>
          </w:r>
        </w:p>
      </w:docPartBody>
    </w:docPart>
    <w:docPart>
      <w:docPartPr>
        <w:name w:val="83AEE8D1073F4321ADB8B98126B983B8"/>
        <w:category>
          <w:name w:val="General"/>
          <w:gallery w:val="placeholder"/>
        </w:category>
        <w:types>
          <w:type w:val="bbPlcHdr"/>
        </w:types>
        <w:behaviors>
          <w:behavior w:val="content"/>
        </w:behaviors>
        <w:guid w:val="{152BB809-7924-4C68-91D1-8D82A1C3A140}"/>
      </w:docPartPr>
      <w:docPartBody>
        <w:p w:rsidR="009F78AF" w:rsidRDefault="00094E24" w:rsidP="00094E24">
          <w:pPr>
            <w:pStyle w:val="83AEE8D1073F4321ADB8B98126B983B8"/>
          </w:pPr>
          <w:r>
            <w:rPr>
              <w:rFonts w:asciiTheme="majorHAnsi" w:hAnsiTheme="majorHAnsi"/>
            </w:rPr>
            <w:t>Invulveld</w:t>
          </w:r>
        </w:p>
      </w:docPartBody>
    </w:docPart>
    <w:docPart>
      <w:docPartPr>
        <w:name w:val="0961BBCBF7534AC386CE2F7F2BDF4093"/>
        <w:category>
          <w:name w:val="General"/>
          <w:gallery w:val="placeholder"/>
        </w:category>
        <w:types>
          <w:type w:val="bbPlcHdr"/>
        </w:types>
        <w:behaviors>
          <w:behavior w:val="content"/>
        </w:behaviors>
        <w:guid w:val="{2DDEE124-AB86-4334-82F2-391B8EB26113}"/>
      </w:docPartPr>
      <w:docPartBody>
        <w:p w:rsidR="009F78AF" w:rsidRDefault="00094E24" w:rsidP="00094E24">
          <w:pPr>
            <w:pStyle w:val="0961BBCBF7534AC386CE2F7F2BDF4093"/>
          </w:pPr>
          <w:r>
            <w:rPr>
              <w:rFonts w:asciiTheme="majorHAnsi" w:hAnsiTheme="majorHAnsi"/>
            </w:rPr>
            <w:t>Invulveld</w:t>
          </w:r>
        </w:p>
      </w:docPartBody>
    </w:docPart>
    <w:docPart>
      <w:docPartPr>
        <w:name w:val="4D79B8198EBD474FA28D9A806D140551"/>
        <w:category>
          <w:name w:val="General"/>
          <w:gallery w:val="placeholder"/>
        </w:category>
        <w:types>
          <w:type w:val="bbPlcHdr"/>
        </w:types>
        <w:behaviors>
          <w:behavior w:val="content"/>
        </w:behaviors>
        <w:guid w:val="{5DBAA4E2-8242-40D6-8919-D132872D1E05}"/>
      </w:docPartPr>
      <w:docPartBody>
        <w:p w:rsidR="009F78AF" w:rsidRDefault="00094E24" w:rsidP="00094E24">
          <w:pPr>
            <w:pStyle w:val="4D79B8198EBD474FA28D9A806D140551"/>
          </w:pPr>
          <w:r>
            <w:rPr>
              <w:rFonts w:asciiTheme="majorHAnsi" w:hAnsiTheme="majorHAnsi"/>
            </w:rPr>
            <w:t>Invulveld</w:t>
          </w:r>
        </w:p>
      </w:docPartBody>
    </w:docPart>
    <w:docPart>
      <w:docPartPr>
        <w:name w:val="26C04EF2C3B64930A1FABDAAF036D10B"/>
        <w:category>
          <w:name w:val="General"/>
          <w:gallery w:val="placeholder"/>
        </w:category>
        <w:types>
          <w:type w:val="bbPlcHdr"/>
        </w:types>
        <w:behaviors>
          <w:behavior w:val="content"/>
        </w:behaviors>
        <w:guid w:val="{F823A1DE-99B6-4E99-8E9A-296FC180E3B8}"/>
      </w:docPartPr>
      <w:docPartBody>
        <w:p w:rsidR="009F78AF" w:rsidRDefault="00094E24" w:rsidP="00094E24">
          <w:pPr>
            <w:pStyle w:val="26C04EF2C3B64930A1FABDAAF036D10B"/>
          </w:pPr>
          <w:r>
            <w:rPr>
              <w:rFonts w:asciiTheme="majorHAnsi" w:hAnsiTheme="majorHAnsi"/>
            </w:rPr>
            <w:t>Invulveld</w:t>
          </w:r>
        </w:p>
      </w:docPartBody>
    </w:docPart>
    <w:docPart>
      <w:docPartPr>
        <w:name w:val="CDA7C90C1D044B1F8A72861AF19EE681"/>
        <w:category>
          <w:name w:val="General"/>
          <w:gallery w:val="placeholder"/>
        </w:category>
        <w:types>
          <w:type w:val="bbPlcHdr"/>
        </w:types>
        <w:behaviors>
          <w:behavior w:val="content"/>
        </w:behaviors>
        <w:guid w:val="{2DE35A1A-062F-486D-8C73-7AFC3BC43468}"/>
      </w:docPartPr>
      <w:docPartBody>
        <w:p w:rsidR="009F78AF" w:rsidRDefault="00094E24" w:rsidP="00094E24">
          <w:pPr>
            <w:pStyle w:val="CDA7C90C1D044B1F8A72861AF19EE681"/>
          </w:pPr>
          <w:r>
            <w:rPr>
              <w:rFonts w:asciiTheme="majorHAnsi" w:hAnsiTheme="majorHAnsi"/>
            </w:rPr>
            <w:t>Invulveld</w:t>
          </w:r>
        </w:p>
      </w:docPartBody>
    </w:docPart>
    <w:docPart>
      <w:docPartPr>
        <w:name w:val="4D7B81C33A624103815CE6660048A187"/>
        <w:category>
          <w:name w:val="General"/>
          <w:gallery w:val="placeholder"/>
        </w:category>
        <w:types>
          <w:type w:val="bbPlcHdr"/>
        </w:types>
        <w:behaviors>
          <w:behavior w:val="content"/>
        </w:behaviors>
        <w:guid w:val="{A51F4014-5142-45AA-A662-E07D9EB2D181}"/>
      </w:docPartPr>
      <w:docPartBody>
        <w:p w:rsidR="009F78AF" w:rsidRDefault="00094E24" w:rsidP="00094E24">
          <w:pPr>
            <w:pStyle w:val="4D7B81C33A624103815CE6660048A187"/>
          </w:pPr>
          <w:r>
            <w:rPr>
              <w:rFonts w:asciiTheme="majorHAnsi" w:hAnsiTheme="majorHAnsi"/>
            </w:rPr>
            <w:t>Invulveld</w:t>
          </w:r>
        </w:p>
      </w:docPartBody>
    </w:docPart>
    <w:docPart>
      <w:docPartPr>
        <w:name w:val="E4A08F6D850F47B29AF10DE45681AA99"/>
        <w:category>
          <w:name w:val="General"/>
          <w:gallery w:val="placeholder"/>
        </w:category>
        <w:types>
          <w:type w:val="bbPlcHdr"/>
        </w:types>
        <w:behaviors>
          <w:behavior w:val="content"/>
        </w:behaviors>
        <w:guid w:val="{1925ED09-122B-440D-AA28-652BF7ABA183}"/>
      </w:docPartPr>
      <w:docPartBody>
        <w:p w:rsidR="009F78AF" w:rsidRDefault="00094E24" w:rsidP="00094E24">
          <w:pPr>
            <w:pStyle w:val="E4A08F6D850F47B29AF10DE45681AA99"/>
          </w:pPr>
          <w:r>
            <w:rPr>
              <w:rFonts w:asciiTheme="majorHAnsi" w:hAnsiTheme="majorHAnsi"/>
            </w:rPr>
            <w:t>Invulveld</w:t>
          </w:r>
        </w:p>
      </w:docPartBody>
    </w:docPart>
    <w:docPart>
      <w:docPartPr>
        <w:name w:val="EBF76EE92AB94140A56D566E33D234DA"/>
        <w:category>
          <w:name w:val="General"/>
          <w:gallery w:val="placeholder"/>
        </w:category>
        <w:types>
          <w:type w:val="bbPlcHdr"/>
        </w:types>
        <w:behaviors>
          <w:behavior w:val="content"/>
        </w:behaviors>
        <w:guid w:val="{EB20F742-B189-402D-8B68-BDCE00E9B454}"/>
      </w:docPartPr>
      <w:docPartBody>
        <w:p w:rsidR="009F78AF" w:rsidRDefault="00094E24" w:rsidP="00094E24">
          <w:pPr>
            <w:pStyle w:val="EBF76EE92AB94140A56D566E33D234DA"/>
          </w:pPr>
          <w:r>
            <w:rPr>
              <w:rFonts w:asciiTheme="majorHAnsi" w:hAnsiTheme="majorHAnsi"/>
            </w:rPr>
            <w:t>Invulveld</w:t>
          </w:r>
        </w:p>
      </w:docPartBody>
    </w:docPart>
    <w:docPart>
      <w:docPartPr>
        <w:name w:val="63B526F25BA14095B6DDF75714E383D5"/>
        <w:category>
          <w:name w:val="General"/>
          <w:gallery w:val="placeholder"/>
        </w:category>
        <w:types>
          <w:type w:val="bbPlcHdr"/>
        </w:types>
        <w:behaviors>
          <w:behavior w:val="content"/>
        </w:behaviors>
        <w:guid w:val="{7FF938F9-549D-4849-8825-ABF3A2AA1A42}"/>
      </w:docPartPr>
      <w:docPartBody>
        <w:p w:rsidR="009F78AF" w:rsidRDefault="00094E24" w:rsidP="00094E24">
          <w:pPr>
            <w:pStyle w:val="63B526F25BA14095B6DDF75714E383D5"/>
          </w:pPr>
          <w:r>
            <w:rPr>
              <w:rFonts w:asciiTheme="majorHAnsi" w:hAnsiTheme="majorHAnsi"/>
            </w:rPr>
            <w:t>Invulveld</w:t>
          </w:r>
        </w:p>
      </w:docPartBody>
    </w:docPart>
    <w:docPart>
      <w:docPartPr>
        <w:name w:val="2D1DF892C56648C095D8559F453D4478"/>
        <w:category>
          <w:name w:val="General"/>
          <w:gallery w:val="placeholder"/>
        </w:category>
        <w:types>
          <w:type w:val="bbPlcHdr"/>
        </w:types>
        <w:behaviors>
          <w:behavior w:val="content"/>
        </w:behaviors>
        <w:guid w:val="{6E757258-B613-4CE9-81DD-C9E01AE506B5}"/>
      </w:docPartPr>
      <w:docPartBody>
        <w:p w:rsidR="009F78AF" w:rsidRDefault="00094E24" w:rsidP="00094E24">
          <w:pPr>
            <w:pStyle w:val="2D1DF892C56648C095D8559F453D4478"/>
          </w:pPr>
          <w:r>
            <w:rPr>
              <w:rFonts w:asciiTheme="majorHAnsi" w:hAnsiTheme="majorHAnsi"/>
            </w:rPr>
            <w:t>Invulveld</w:t>
          </w:r>
        </w:p>
      </w:docPartBody>
    </w:docPart>
    <w:docPart>
      <w:docPartPr>
        <w:name w:val="1F6A181788404A0D8422DF606F28579D"/>
        <w:category>
          <w:name w:val="General"/>
          <w:gallery w:val="placeholder"/>
        </w:category>
        <w:types>
          <w:type w:val="bbPlcHdr"/>
        </w:types>
        <w:behaviors>
          <w:behavior w:val="content"/>
        </w:behaviors>
        <w:guid w:val="{664D44B3-0545-4AA1-A4FE-D07038B4798E}"/>
      </w:docPartPr>
      <w:docPartBody>
        <w:p w:rsidR="009F78AF" w:rsidRDefault="00094E24" w:rsidP="00094E24">
          <w:pPr>
            <w:pStyle w:val="1F6A181788404A0D8422DF606F28579D"/>
          </w:pPr>
          <w:r>
            <w:rPr>
              <w:rFonts w:asciiTheme="majorHAnsi" w:hAnsiTheme="majorHAnsi"/>
            </w:rPr>
            <w:t>Invulveld</w:t>
          </w:r>
        </w:p>
      </w:docPartBody>
    </w:docPart>
    <w:docPart>
      <w:docPartPr>
        <w:name w:val="0B85EB474D20451FAE5F0AD8051DA03B"/>
        <w:category>
          <w:name w:val="General"/>
          <w:gallery w:val="placeholder"/>
        </w:category>
        <w:types>
          <w:type w:val="bbPlcHdr"/>
        </w:types>
        <w:behaviors>
          <w:behavior w:val="content"/>
        </w:behaviors>
        <w:guid w:val="{37896BDE-BC8A-4241-9D48-C754E6A97D5F}"/>
      </w:docPartPr>
      <w:docPartBody>
        <w:p w:rsidR="009F78AF" w:rsidRDefault="00094E24" w:rsidP="00094E24">
          <w:pPr>
            <w:pStyle w:val="0B85EB474D20451FAE5F0AD8051DA03B"/>
          </w:pPr>
          <w:r>
            <w:rPr>
              <w:rFonts w:asciiTheme="majorHAnsi" w:hAnsiTheme="majorHAnsi"/>
            </w:rPr>
            <w:t>Invulveld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w:panose1 w:val="00000500000000000000"/>
    <w:charset w:val="00"/>
    <w:family w:val="auto"/>
    <w:pitch w:val="variable"/>
    <w:sig w:usb0="20000207" w:usb1="00000002" w:usb2="00000000" w:usb3="00000000" w:csb0="00000197" w:csb1="00000000"/>
  </w:font>
  <w:font w:name="Vestula Pro DemiBold">
    <w:altName w:val="Calibri"/>
    <w:panose1 w:val="020B0A03060302020204"/>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estula Pro Italic">
    <w:altName w:val="Calibri"/>
    <w:panose1 w:val="020B0A03060302090204"/>
    <w:charset w:val="00"/>
    <w:family w:val="swiss"/>
    <w:notTrueType/>
    <w:pitch w:val="variable"/>
    <w:sig w:usb0="A00000AF" w:usb1="5000204A" w:usb2="00000000" w:usb3="00000000" w:csb0="00000093" w:csb1="00000000"/>
  </w:font>
  <w:font w:name="Vestula Pro">
    <w:altName w:val="Calibri"/>
    <w:panose1 w:val="020B0A03060302020204"/>
    <w:charset w:val="00"/>
    <w:family w:val="swiss"/>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E24"/>
    <w:rsid w:val="00094E24"/>
    <w:rsid w:val="001B4E8A"/>
    <w:rsid w:val="005563FB"/>
    <w:rsid w:val="005E2A11"/>
    <w:rsid w:val="007379BC"/>
    <w:rsid w:val="009F78AF"/>
    <w:rsid w:val="00AA5AB4"/>
    <w:rsid w:val="00B03320"/>
    <w:rsid w:val="00CD0FE6"/>
    <w:rsid w:val="00E01E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30DA487D3D2E44F7A0097AF71A23EF6B">
    <w:name w:val="30DA487D3D2E44F7A0097AF71A23EF6B"/>
    <w:rsid w:val="00094E24"/>
  </w:style>
  <w:style w:type="paragraph" w:customStyle="1" w:styleId="CF7126607A604B6EB46EE28AAA2FE7B2">
    <w:name w:val="CF7126607A604B6EB46EE28AAA2FE7B2"/>
    <w:rsid w:val="00094E24"/>
  </w:style>
  <w:style w:type="paragraph" w:customStyle="1" w:styleId="8F2D779CA7F64F90BB794EA60BB093B5">
    <w:name w:val="8F2D779CA7F64F90BB794EA60BB093B5"/>
    <w:rsid w:val="00094E24"/>
  </w:style>
  <w:style w:type="paragraph" w:customStyle="1" w:styleId="690645162DFC463A8DFA305DFB1046E6">
    <w:name w:val="690645162DFC463A8DFA305DFB1046E6"/>
    <w:rsid w:val="00094E24"/>
  </w:style>
  <w:style w:type="paragraph" w:customStyle="1" w:styleId="8BFC4237A5CD4BE8830CA9379277F9DC">
    <w:name w:val="8BFC4237A5CD4BE8830CA9379277F9DC"/>
    <w:rsid w:val="00094E24"/>
  </w:style>
  <w:style w:type="paragraph" w:customStyle="1" w:styleId="B62736DDB2C04BE39F4BF1F4CD655A2B">
    <w:name w:val="B62736DDB2C04BE39F4BF1F4CD655A2B"/>
    <w:rsid w:val="00094E24"/>
  </w:style>
  <w:style w:type="paragraph" w:customStyle="1" w:styleId="BF363F3447CB4193915D755033B8B091">
    <w:name w:val="BF363F3447CB4193915D755033B8B091"/>
    <w:rsid w:val="00094E24"/>
  </w:style>
  <w:style w:type="paragraph" w:customStyle="1" w:styleId="9F74331F79424AEFB14E1688BF9123B7">
    <w:name w:val="9F74331F79424AEFB14E1688BF9123B7"/>
    <w:rsid w:val="00094E24"/>
  </w:style>
  <w:style w:type="paragraph" w:customStyle="1" w:styleId="84C7414530AB4F9BBC17569201EE935D">
    <w:name w:val="84C7414530AB4F9BBC17569201EE935D"/>
    <w:rsid w:val="00094E24"/>
  </w:style>
  <w:style w:type="paragraph" w:customStyle="1" w:styleId="3A475B8C524D4D05AD1B62E6A6481AA4">
    <w:name w:val="3A475B8C524D4D05AD1B62E6A6481AA4"/>
    <w:rsid w:val="00094E24"/>
  </w:style>
  <w:style w:type="paragraph" w:customStyle="1" w:styleId="ABA11C38F90A40B0B90A702922C424D5">
    <w:name w:val="ABA11C38F90A40B0B90A702922C424D5"/>
    <w:rsid w:val="00094E24"/>
  </w:style>
  <w:style w:type="paragraph" w:customStyle="1" w:styleId="550BF037832B47339588D460E4791336">
    <w:name w:val="550BF037832B47339588D460E4791336"/>
    <w:rsid w:val="00094E24"/>
  </w:style>
  <w:style w:type="paragraph" w:customStyle="1" w:styleId="5130AEAD2E5A49CBB445FC2583552055">
    <w:name w:val="5130AEAD2E5A49CBB445FC2583552055"/>
    <w:rsid w:val="00094E24"/>
  </w:style>
  <w:style w:type="paragraph" w:customStyle="1" w:styleId="BF5FD67B42064C88ADDFCF6743C95E87">
    <w:name w:val="BF5FD67B42064C88ADDFCF6743C95E87"/>
    <w:rsid w:val="00094E24"/>
  </w:style>
  <w:style w:type="paragraph" w:customStyle="1" w:styleId="C4BBC4F40DA9432DB31E1C3FEA88700B">
    <w:name w:val="C4BBC4F40DA9432DB31E1C3FEA88700B"/>
    <w:rsid w:val="00094E24"/>
  </w:style>
  <w:style w:type="paragraph" w:customStyle="1" w:styleId="91532812E4354C40A17BC5187740A25B">
    <w:name w:val="91532812E4354C40A17BC5187740A25B"/>
    <w:rsid w:val="00094E24"/>
  </w:style>
  <w:style w:type="paragraph" w:customStyle="1" w:styleId="C7A5511579544EE89F0BE33F74B92CB6">
    <w:name w:val="C7A5511579544EE89F0BE33F74B92CB6"/>
    <w:rsid w:val="00094E24"/>
  </w:style>
  <w:style w:type="paragraph" w:customStyle="1" w:styleId="7D0B23BC5731449B9F77DC758D1E9278">
    <w:name w:val="7D0B23BC5731449B9F77DC758D1E9278"/>
    <w:rsid w:val="00094E24"/>
  </w:style>
  <w:style w:type="paragraph" w:customStyle="1" w:styleId="70175A4F88FE4CB69AA074D484A86C69">
    <w:name w:val="70175A4F88FE4CB69AA074D484A86C69"/>
    <w:rsid w:val="00094E24"/>
  </w:style>
  <w:style w:type="paragraph" w:customStyle="1" w:styleId="8BB11A0747ED42C0B19396DCEA128EC1">
    <w:name w:val="8BB11A0747ED42C0B19396DCEA128EC1"/>
    <w:rsid w:val="00094E24"/>
  </w:style>
  <w:style w:type="paragraph" w:customStyle="1" w:styleId="34235715B7BF4937869B4675692BDB5D">
    <w:name w:val="34235715B7BF4937869B4675692BDB5D"/>
    <w:rsid w:val="00094E24"/>
  </w:style>
  <w:style w:type="paragraph" w:customStyle="1" w:styleId="BFA15D473ED040C5BA2B8CAE8C996F4B">
    <w:name w:val="BFA15D473ED040C5BA2B8CAE8C996F4B"/>
    <w:rsid w:val="00094E24"/>
  </w:style>
  <w:style w:type="paragraph" w:customStyle="1" w:styleId="0A399F4011FD42228A39189FBC7855F6">
    <w:name w:val="0A399F4011FD42228A39189FBC7855F6"/>
    <w:rsid w:val="00094E24"/>
  </w:style>
  <w:style w:type="paragraph" w:customStyle="1" w:styleId="CBB75B9E1A904E4CBB3811308C0D8D9E">
    <w:name w:val="CBB75B9E1A904E4CBB3811308C0D8D9E"/>
    <w:rsid w:val="00094E24"/>
  </w:style>
  <w:style w:type="paragraph" w:customStyle="1" w:styleId="B81AB899C3F64044973F3B7AE156A0D6">
    <w:name w:val="B81AB899C3F64044973F3B7AE156A0D6"/>
    <w:rsid w:val="00094E24"/>
  </w:style>
  <w:style w:type="paragraph" w:customStyle="1" w:styleId="46DF95F5B67E4E9588EAB397B340E31A">
    <w:name w:val="46DF95F5B67E4E9588EAB397B340E31A"/>
    <w:rsid w:val="00094E24"/>
  </w:style>
  <w:style w:type="paragraph" w:customStyle="1" w:styleId="8F7A184BC1694D1C8EDA080963803633">
    <w:name w:val="8F7A184BC1694D1C8EDA080963803633"/>
    <w:rsid w:val="00094E24"/>
  </w:style>
  <w:style w:type="paragraph" w:customStyle="1" w:styleId="DF0999521CE141AEA8AA8922DF1F7C20">
    <w:name w:val="DF0999521CE141AEA8AA8922DF1F7C20"/>
    <w:rsid w:val="00094E24"/>
  </w:style>
  <w:style w:type="paragraph" w:customStyle="1" w:styleId="B0BB29B83FBB4AC4899C02CFDBE4F470">
    <w:name w:val="B0BB29B83FBB4AC4899C02CFDBE4F470"/>
    <w:rsid w:val="00094E24"/>
  </w:style>
  <w:style w:type="paragraph" w:customStyle="1" w:styleId="EC9C6EC083214D60A5001A501D12547B">
    <w:name w:val="EC9C6EC083214D60A5001A501D12547B"/>
    <w:rsid w:val="00094E24"/>
  </w:style>
  <w:style w:type="paragraph" w:customStyle="1" w:styleId="122BE12C81BE465092F97D308700B8B0">
    <w:name w:val="122BE12C81BE465092F97D308700B8B0"/>
    <w:rsid w:val="00094E24"/>
  </w:style>
  <w:style w:type="paragraph" w:customStyle="1" w:styleId="EF7ED61F7EC340E691F50F3EAC3BF2E1">
    <w:name w:val="EF7ED61F7EC340E691F50F3EAC3BF2E1"/>
    <w:rsid w:val="00094E24"/>
  </w:style>
  <w:style w:type="paragraph" w:customStyle="1" w:styleId="FBCB050AAC5049D7804AC6035E142CA5">
    <w:name w:val="FBCB050AAC5049D7804AC6035E142CA5"/>
    <w:rsid w:val="00094E24"/>
  </w:style>
  <w:style w:type="paragraph" w:customStyle="1" w:styleId="29B8C184D2F944DA820BE4D7EDC9EBB3">
    <w:name w:val="29B8C184D2F944DA820BE4D7EDC9EBB3"/>
    <w:rsid w:val="00094E24"/>
  </w:style>
  <w:style w:type="paragraph" w:customStyle="1" w:styleId="A8B250E515B24E10B4EC5DD510A10CD2">
    <w:name w:val="A8B250E515B24E10B4EC5DD510A10CD2"/>
    <w:rsid w:val="00094E24"/>
  </w:style>
  <w:style w:type="paragraph" w:customStyle="1" w:styleId="87942C30C0254CA9A4A1CD1A765EB70C">
    <w:name w:val="87942C30C0254CA9A4A1CD1A765EB70C"/>
    <w:rsid w:val="00094E24"/>
  </w:style>
  <w:style w:type="paragraph" w:customStyle="1" w:styleId="05138995607D4BAA8022300193924178">
    <w:name w:val="05138995607D4BAA8022300193924178"/>
    <w:rsid w:val="00094E24"/>
  </w:style>
  <w:style w:type="paragraph" w:customStyle="1" w:styleId="126FC1FF9E144034B83D93B703592FF9">
    <w:name w:val="126FC1FF9E144034B83D93B703592FF9"/>
    <w:rsid w:val="00094E24"/>
  </w:style>
  <w:style w:type="paragraph" w:customStyle="1" w:styleId="FAC634E135874F738B86070D86D72416">
    <w:name w:val="FAC634E135874F738B86070D86D72416"/>
    <w:rsid w:val="00094E24"/>
  </w:style>
  <w:style w:type="paragraph" w:customStyle="1" w:styleId="CCB65EE23BE44214B77259B37D9A4848">
    <w:name w:val="CCB65EE23BE44214B77259B37D9A4848"/>
    <w:rsid w:val="00094E24"/>
  </w:style>
  <w:style w:type="paragraph" w:customStyle="1" w:styleId="73EE15EDC3884510976BBABC8D1F012B">
    <w:name w:val="73EE15EDC3884510976BBABC8D1F012B"/>
    <w:rsid w:val="00094E24"/>
  </w:style>
  <w:style w:type="paragraph" w:customStyle="1" w:styleId="5694C6485CE341C4BEB0FF8353DDE771">
    <w:name w:val="5694C6485CE341C4BEB0FF8353DDE771"/>
    <w:rsid w:val="00094E24"/>
  </w:style>
  <w:style w:type="paragraph" w:customStyle="1" w:styleId="D7491ACD7A2B42A586ACC2259FEA34CF">
    <w:name w:val="D7491ACD7A2B42A586ACC2259FEA34CF"/>
    <w:rsid w:val="00094E24"/>
  </w:style>
  <w:style w:type="paragraph" w:customStyle="1" w:styleId="3AD64A71141F4A219011EBC9B65ED3D9">
    <w:name w:val="3AD64A71141F4A219011EBC9B65ED3D9"/>
    <w:rsid w:val="00094E24"/>
  </w:style>
  <w:style w:type="paragraph" w:customStyle="1" w:styleId="360D906E7A77401F9C1E8DDA84991EA9">
    <w:name w:val="360D906E7A77401F9C1E8DDA84991EA9"/>
    <w:rsid w:val="00094E24"/>
  </w:style>
  <w:style w:type="paragraph" w:customStyle="1" w:styleId="9104C81A37B247309A4DCAEDE63A1D8C">
    <w:name w:val="9104C81A37B247309A4DCAEDE63A1D8C"/>
    <w:rsid w:val="00094E24"/>
  </w:style>
  <w:style w:type="paragraph" w:customStyle="1" w:styleId="9632E039790444C882CE8121AB40A420">
    <w:name w:val="9632E039790444C882CE8121AB40A420"/>
    <w:rsid w:val="00094E24"/>
  </w:style>
  <w:style w:type="paragraph" w:customStyle="1" w:styleId="758FCC4524994809B0CC75EE819CD100">
    <w:name w:val="758FCC4524994809B0CC75EE819CD100"/>
    <w:rsid w:val="00094E24"/>
  </w:style>
  <w:style w:type="paragraph" w:customStyle="1" w:styleId="8A10FF07CE554B9693F1CC29BEC2B3EB">
    <w:name w:val="8A10FF07CE554B9693F1CC29BEC2B3EB"/>
    <w:rsid w:val="00094E24"/>
  </w:style>
  <w:style w:type="paragraph" w:customStyle="1" w:styleId="8357E4E915F541D78BEFDF07D0C8487C">
    <w:name w:val="8357E4E915F541D78BEFDF07D0C8487C"/>
    <w:rsid w:val="00094E24"/>
  </w:style>
  <w:style w:type="paragraph" w:customStyle="1" w:styleId="29585FF7DC75496BA4FA0869AA34515E">
    <w:name w:val="29585FF7DC75496BA4FA0869AA34515E"/>
    <w:rsid w:val="00094E24"/>
  </w:style>
  <w:style w:type="paragraph" w:customStyle="1" w:styleId="C14C9EA11439420EBA7462D32C908F75">
    <w:name w:val="C14C9EA11439420EBA7462D32C908F75"/>
    <w:rsid w:val="00094E24"/>
  </w:style>
  <w:style w:type="paragraph" w:customStyle="1" w:styleId="286D026B1B6649289BE341988E2DA982">
    <w:name w:val="286D026B1B6649289BE341988E2DA982"/>
    <w:rsid w:val="00094E24"/>
  </w:style>
  <w:style w:type="paragraph" w:customStyle="1" w:styleId="142173048AFA4BCDA3D758345E893E2D">
    <w:name w:val="142173048AFA4BCDA3D758345E893E2D"/>
    <w:rsid w:val="00094E24"/>
  </w:style>
  <w:style w:type="paragraph" w:customStyle="1" w:styleId="174C553979284366AA07624001BAF575">
    <w:name w:val="174C553979284366AA07624001BAF575"/>
    <w:rsid w:val="00094E24"/>
  </w:style>
  <w:style w:type="paragraph" w:customStyle="1" w:styleId="7970D6B3E7E744FC8CC228E237FD23B8">
    <w:name w:val="7970D6B3E7E744FC8CC228E237FD23B8"/>
    <w:rsid w:val="00094E24"/>
  </w:style>
  <w:style w:type="paragraph" w:customStyle="1" w:styleId="1CB73DEC24024AF98877F035D502CDC0">
    <w:name w:val="1CB73DEC24024AF98877F035D502CDC0"/>
    <w:rsid w:val="00094E24"/>
  </w:style>
  <w:style w:type="paragraph" w:customStyle="1" w:styleId="B9739B0420494D69ABBA359114D7FA2C">
    <w:name w:val="B9739B0420494D69ABBA359114D7FA2C"/>
    <w:rsid w:val="00094E24"/>
  </w:style>
  <w:style w:type="paragraph" w:customStyle="1" w:styleId="273C4FE0ECFB4049A33D8F1F6186024F">
    <w:name w:val="273C4FE0ECFB4049A33D8F1F6186024F"/>
    <w:rsid w:val="00094E24"/>
  </w:style>
  <w:style w:type="paragraph" w:customStyle="1" w:styleId="79C0B11B4A6A456EA885FC80DE450B0A">
    <w:name w:val="79C0B11B4A6A456EA885FC80DE450B0A"/>
    <w:rsid w:val="00094E24"/>
  </w:style>
  <w:style w:type="paragraph" w:customStyle="1" w:styleId="ABA515CC5AB440089E4BDD1C414C70DA">
    <w:name w:val="ABA515CC5AB440089E4BDD1C414C70DA"/>
    <w:rsid w:val="00094E24"/>
  </w:style>
  <w:style w:type="paragraph" w:customStyle="1" w:styleId="4BD0C7A3D970480380C0F1AF039DDB67">
    <w:name w:val="4BD0C7A3D970480380C0F1AF039DDB67"/>
    <w:rsid w:val="00094E24"/>
  </w:style>
  <w:style w:type="paragraph" w:customStyle="1" w:styleId="A1755A66FE0742EE82C955CC675E847F">
    <w:name w:val="A1755A66FE0742EE82C955CC675E847F"/>
    <w:rsid w:val="00094E24"/>
  </w:style>
  <w:style w:type="paragraph" w:customStyle="1" w:styleId="11BC265BBB834697A6E7DC270B9420CC">
    <w:name w:val="11BC265BBB834697A6E7DC270B9420CC"/>
    <w:rsid w:val="00094E24"/>
  </w:style>
  <w:style w:type="paragraph" w:customStyle="1" w:styleId="FF3433788EC34B38BE7534FB995C6B24">
    <w:name w:val="FF3433788EC34B38BE7534FB995C6B24"/>
    <w:rsid w:val="00094E24"/>
  </w:style>
  <w:style w:type="paragraph" w:customStyle="1" w:styleId="F109AB80C7D24DF3AD6C1F7D432434B9">
    <w:name w:val="F109AB80C7D24DF3AD6C1F7D432434B9"/>
    <w:rsid w:val="00094E24"/>
  </w:style>
  <w:style w:type="paragraph" w:customStyle="1" w:styleId="21D22E58F00241E1989EC458B7AB962F">
    <w:name w:val="21D22E58F00241E1989EC458B7AB962F"/>
    <w:rsid w:val="00094E24"/>
  </w:style>
  <w:style w:type="paragraph" w:customStyle="1" w:styleId="04922A0B062A4643AD39894691FEBB2A">
    <w:name w:val="04922A0B062A4643AD39894691FEBB2A"/>
    <w:rsid w:val="00094E24"/>
  </w:style>
  <w:style w:type="paragraph" w:customStyle="1" w:styleId="2CFADA2906C74D5FA770412197BB68C0">
    <w:name w:val="2CFADA2906C74D5FA770412197BB68C0"/>
    <w:rsid w:val="00094E24"/>
  </w:style>
  <w:style w:type="paragraph" w:customStyle="1" w:styleId="A0E6A4741B98412BAECE06483E651876">
    <w:name w:val="A0E6A4741B98412BAECE06483E651876"/>
    <w:rsid w:val="00094E24"/>
  </w:style>
  <w:style w:type="paragraph" w:customStyle="1" w:styleId="84C9784B7A9C407F8948803E8BBE2670">
    <w:name w:val="84C9784B7A9C407F8948803E8BBE2670"/>
    <w:rsid w:val="00094E24"/>
  </w:style>
  <w:style w:type="paragraph" w:customStyle="1" w:styleId="D54255D2680549DFBC145B0FF4C02570">
    <w:name w:val="D54255D2680549DFBC145B0FF4C02570"/>
    <w:rsid w:val="00094E24"/>
  </w:style>
  <w:style w:type="paragraph" w:customStyle="1" w:styleId="AE7F9610BF0E4582A333BA6BEF7256B4">
    <w:name w:val="AE7F9610BF0E4582A333BA6BEF7256B4"/>
    <w:rsid w:val="00094E24"/>
  </w:style>
  <w:style w:type="paragraph" w:customStyle="1" w:styleId="43EEDE387DF641EC89AB40B9E9C0D2FC">
    <w:name w:val="43EEDE387DF641EC89AB40B9E9C0D2FC"/>
    <w:rsid w:val="00094E24"/>
  </w:style>
  <w:style w:type="paragraph" w:customStyle="1" w:styleId="B21245E5094F4826B7D87212EC45B25E">
    <w:name w:val="B21245E5094F4826B7D87212EC45B25E"/>
    <w:rsid w:val="00094E24"/>
  </w:style>
  <w:style w:type="paragraph" w:customStyle="1" w:styleId="0860BD8D598246B3A3CCA9203E7C6F08">
    <w:name w:val="0860BD8D598246B3A3CCA9203E7C6F08"/>
    <w:rsid w:val="00094E24"/>
  </w:style>
  <w:style w:type="paragraph" w:customStyle="1" w:styleId="BDBA1D45ADA34DBEA121A73229BB22A4">
    <w:name w:val="BDBA1D45ADA34DBEA121A73229BB22A4"/>
    <w:rsid w:val="00094E24"/>
  </w:style>
  <w:style w:type="paragraph" w:customStyle="1" w:styleId="E3B6CBEE91164347BE61DA497C4A0759">
    <w:name w:val="E3B6CBEE91164347BE61DA497C4A0759"/>
    <w:rsid w:val="00094E24"/>
  </w:style>
  <w:style w:type="paragraph" w:customStyle="1" w:styleId="EB63F32673E845C7B6609E4A1B85B296">
    <w:name w:val="EB63F32673E845C7B6609E4A1B85B296"/>
    <w:rsid w:val="00094E24"/>
  </w:style>
  <w:style w:type="paragraph" w:customStyle="1" w:styleId="7E4572D25FAC48FE85B4763770D2B2CE">
    <w:name w:val="7E4572D25FAC48FE85B4763770D2B2CE"/>
    <w:rsid w:val="00094E24"/>
  </w:style>
  <w:style w:type="paragraph" w:customStyle="1" w:styleId="FE16A37792B3449E95D7363E67012AEA">
    <w:name w:val="FE16A37792B3449E95D7363E67012AEA"/>
    <w:rsid w:val="00094E24"/>
  </w:style>
  <w:style w:type="paragraph" w:customStyle="1" w:styleId="5FC06EE53B7B40E1BA7FDB725D640D28">
    <w:name w:val="5FC06EE53B7B40E1BA7FDB725D640D28"/>
    <w:rsid w:val="00094E24"/>
  </w:style>
  <w:style w:type="paragraph" w:customStyle="1" w:styleId="DE3DF5B9F48948E892BAF786792AD2D2">
    <w:name w:val="DE3DF5B9F48948E892BAF786792AD2D2"/>
    <w:rsid w:val="00094E24"/>
  </w:style>
  <w:style w:type="paragraph" w:customStyle="1" w:styleId="B4E65928E2FA4ECABA791F017F477B63">
    <w:name w:val="B4E65928E2FA4ECABA791F017F477B63"/>
    <w:rsid w:val="00094E24"/>
  </w:style>
  <w:style w:type="paragraph" w:customStyle="1" w:styleId="BE168A05AFD548C6A70D0EB1B50D6F2B">
    <w:name w:val="BE168A05AFD548C6A70D0EB1B50D6F2B"/>
    <w:rsid w:val="00094E24"/>
  </w:style>
  <w:style w:type="paragraph" w:customStyle="1" w:styleId="225CC1D06F8B4E729FA1E6CDFE2AFB77">
    <w:name w:val="225CC1D06F8B4E729FA1E6CDFE2AFB77"/>
    <w:rsid w:val="00094E24"/>
  </w:style>
  <w:style w:type="paragraph" w:customStyle="1" w:styleId="254140FA5072459D94D94D4D33C35581">
    <w:name w:val="254140FA5072459D94D94D4D33C35581"/>
    <w:rsid w:val="00094E24"/>
  </w:style>
  <w:style w:type="paragraph" w:customStyle="1" w:styleId="CEE39B2CFCEC4D34B1CCDF1BF097C990">
    <w:name w:val="CEE39B2CFCEC4D34B1CCDF1BF097C990"/>
    <w:rsid w:val="00094E24"/>
  </w:style>
  <w:style w:type="paragraph" w:customStyle="1" w:styleId="7E7B8131D588461BA543D35B3C5DD54E">
    <w:name w:val="7E7B8131D588461BA543D35B3C5DD54E"/>
    <w:rsid w:val="00094E24"/>
  </w:style>
  <w:style w:type="paragraph" w:customStyle="1" w:styleId="08C00D916B6948FB96F96A3A2267E63D">
    <w:name w:val="08C00D916B6948FB96F96A3A2267E63D"/>
    <w:rsid w:val="00094E24"/>
  </w:style>
  <w:style w:type="paragraph" w:customStyle="1" w:styleId="59361DB4015A46C1B60C23EB7332404A">
    <w:name w:val="59361DB4015A46C1B60C23EB7332404A"/>
    <w:rsid w:val="00094E24"/>
  </w:style>
  <w:style w:type="paragraph" w:customStyle="1" w:styleId="595134FCEC834ECE8BC0892C02ECE51B">
    <w:name w:val="595134FCEC834ECE8BC0892C02ECE51B"/>
    <w:rsid w:val="00094E24"/>
  </w:style>
  <w:style w:type="paragraph" w:customStyle="1" w:styleId="44708CC40A734E148E570009584295B3">
    <w:name w:val="44708CC40A734E148E570009584295B3"/>
    <w:rsid w:val="00094E24"/>
  </w:style>
  <w:style w:type="paragraph" w:customStyle="1" w:styleId="46B331AF5A774B6BB4F057A6C48996D9">
    <w:name w:val="46B331AF5A774B6BB4F057A6C48996D9"/>
    <w:rsid w:val="00094E24"/>
  </w:style>
  <w:style w:type="paragraph" w:customStyle="1" w:styleId="FA54E43A16824EAA8692E28A8C36DF3C">
    <w:name w:val="FA54E43A16824EAA8692E28A8C36DF3C"/>
    <w:rsid w:val="00094E24"/>
  </w:style>
  <w:style w:type="paragraph" w:customStyle="1" w:styleId="A759F346A993496EB3086F67B2163432">
    <w:name w:val="A759F346A993496EB3086F67B2163432"/>
    <w:rsid w:val="00094E24"/>
  </w:style>
  <w:style w:type="paragraph" w:customStyle="1" w:styleId="94F6D370FC7346DC91D9A86814E36C6B">
    <w:name w:val="94F6D370FC7346DC91D9A86814E36C6B"/>
    <w:rsid w:val="00094E24"/>
  </w:style>
  <w:style w:type="paragraph" w:customStyle="1" w:styleId="EEE8900A5A3D4941B08A4454E159D887">
    <w:name w:val="EEE8900A5A3D4941B08A4454E159D887"/>
    <w:rsid w:val="00094E24"/>
  </w:style>
  <w:style w:type="paragraph" w:customStyle="1" w:styleId="250A01100C8C44A38B94182E2CF23E07">
    <w:name w:val="250A01100C8C44A38B94182E2CF23E07"/>
    <w:rsid w:val="00094E24"/>
  </w:style>
  <w:style w:type="paragraph" w:customStyle="1" w:styleId="5D6F608CA5934378BA3D96337455215F">
    <w:name w:val="5D6F608CA5934378BA3D96337455215F"/>
    <w:rsid w:val="00094E24"/>
  </w:style>
  <w:style w:type="paragraph" w:customStyle="1" w:styleId="3761DBE29F9A42B38C2B3A93DF0D3C09">
    <w:name w:val="3761DBE29F9A42B38C2B3A93DF0D3C09"/>
    <w:rsid w:val="00094E24"/>
  </w:style>
  <w:style w:type="paragraph" w:customStyle="1" w:styleId="829FCC0715984E6F81CF0D331535C759">
    <w:name w:val="829FCC0715984E6F81CF0D331535C759"/>
    <w:rsid w:val="00094E24"/>
  </w:style>
  <w:style w:type="paragraph" w:customStyle="1" w:styleId="C819DC7138FA42FF80967C942AABA0CD">
    <w:name w:val="C819DC7138FA42FF80967C942AABA0CD"/>
    <w:rsid w:val="00094E24"/>
  </w:style>
  <w:style w:type="paragraph" w:customStyle="1" w:styleId="B605449938F346DB971A497C05A935ED">
    <w:name w:val="B605449938F346DB971A497C05A935ED"/>
    <w:rsid w:val="00094E24"/>
  </w:style>
  <w:style w:type="paragraph" w:customStyle="1" w:styleId="E578C6AB841C45CFA70E329E792A8F2A">
    <w:name w:val="E578C6AB841C45CFA70E329E792A8F2A"/>
    <w:rsid w:val="00094E24"/>
  </w:style>
  <w:style w:type="paragraph" w:customStyle="1" w:styleId="DC555FA644D24F99907A4775C64CDC4F">
    <w:name w:val="DC555FA644D24F99907A4775C64CDC4F"/>
    <w:rsid w:val="00094E24"/>
  </w:style>
  <w:style w:type="paragraph" w:customStyle="1" w:styleId="20B5CB2C3B7546668A356A81EDCBE7B8">
    <w:name w:val="20B5CB2C3B7546668A356A81EDCBE7B8"/>
    <w:rsid w:val="00094E24"/>
  </w:style>
  <w:style w:type="paragraph" w:customStyle="1" w:styleId="0B53D0EA3D32441E8CB654503783A570">
    <w:name w:val="0B53D0EA3D32441E8CB654503783A570"/>
    <w:rsid w:val="00094E24"/>
  </w:style>
  <w:style w:type="paragraph" w:customStyle="1" w:styleId="42FA2761AE214407BFB990803FB4C330">
    <w:name w:val="42FA2761AE214407BFB990803FB4C330"/>
    <w:rsid w:val="00094E24"/>
  </w:style>
  <w:style w:type="paragraph" w:customStyle="1" w:styleId="3D5BFBAD9BDD486DB8EC9E80CA11CEFD">
    <w:name w:val="3D5BFBAD9BDD486DB8EC9E80CA11CEFD"/>
    <w:rsid w:val="00094E24"/>
  </w:style>
  <w:style w:type="paragraph" w:customStyle="1" w:styleId="17ABA8A5097745DB8B3F6EACC33F3D6D">
    <w:name w:val="17ABA8A5097745DB8B3F6EACC33F3D6D"/>
    <w:rsid w:val="00094E24"/>
  </w:style>
  <w:style w:type="paragraph" w:customStyle="1" w:styleId="6E1F646865A1472D893D16B1AE8E8465">
    <w:name w:val="6E1F646865A1472D893D16B1AE8E8465"/>
    <w:rsid w:val="00094E24"/>
  </w:style>
  <w:style w:type="paragraph" w:customStyle="1" w:styleId="5CE46621450B4CDBB9FE1BAE03910971">
    <w:name w:val="5CE46621450B4CDBB9FE1BAE03910971"/>
    <w:rsid w:val="00094E24"/>
  </w:style>
  <w:style w:type="paragraph" w:customStyle="1" w:styleId="53EF072F23774801B9C02E113B2C09D1">
    <w:name w:val="53EF072F23774801B9C02E113B2C09D1"/>
    <w:rsid w:val="00094E24"/>
  </w:style>
  <w:style w:type="paragraph" w:customStyle="1" w:styleId="29E0249BC1634136A73D30AAB932C59E">
    <w:name w:val="29E0249BC1634136A73D30AAB932C59E"/>
    <w:rsid w:val="00094E24"/>
  </w:style>
  <w:style w:type="paragraph" w:customStyle="1" w:styleId="90D6EDA8D5F448D1A62FF1C41BDA6871">
    <w:name w:val="90D6EDA8D5F448D1A62FF1C41BDA6871"/>
    <w:rsid w:val="00094E24"/>
  </w:style>
  <w:style w:type="paragraph" w:customStyle="1" w:styleId="0CA284065E70468AB2457892837DBBF3">
    <w:name w:val="0CA284065E70468AB2457892837DBBF3"/>
    <w:rsid w:val="00094E24"/>
  </w:style>
  <w:style w:type="paragraph" w:customStyle="1" w:styleId="35389151F29A4E47988CA7ECE7E1068C">
    <w:name w:val="35389151F29A4E47988CA7ECE7E1068C"/>
    <w:rsid w:val="00094E24"/>
  </w:style>
  <w:style w:type="paragraph" w:customStyle="1" w:styleId="AA0CAAE800A445F5A202ECBC8A6F5BEB">
    <w:name w:val="AA0CAAE800A445F5A202ECBC8A6F5BEB"/>
    <w:rsid w:val="00094E24"/>
  </w:style>
  <w:style w:type="paragraph" w:customStyle="1" w:styleId="4FBACA6ED1F84038BD2DE31E033941BD">
    <w:name w:val="4FBACA6ED1F84038BD2DE31E033941BD"/>
    <w:rsid w:val="00094E24"/>
  </w:style>
  <w:style w:type="paragraph" w:customStyle="1" w:styleId="452246F6308D43A1BD359657A01FD32D">
    <w:name w:val="452246F6308D43A1BD359657A01FD32D"/>
    <w:rsid w:val="00094E24"/>
  </w:style>
  <w:style w:type="paragraph" w:customStyle="1" w:styleId="D546EEF5CB5D40BBB389244DB37C361D">
    <w:name w:val="D546EEF5CB5D40BBB389244DB37C361D"/>
    <w:rsid w:val="00094E24"/>
  </w:style>
  <w:style w:type="paragraph" w:customStyle="1" w:styleId="E87340E68BAF4330B4B70333B030F1BA">
    <w:name w:val="E87340E68BAF4330B4B70333B030F1BA"/>
    <w:rsid w:val="00094E24"/>
  </w:style>
  <w:style w:type="paragraph" w:customStyle="1" w:styleId="05B65A2488CA413387574D29FF742A12">
    <w:name w:val="05B65A2488CA413387574D29FF742A12"/>
    <w:rsid w:val="00094E24"/>
  </w:style>
  <w:style w:type="paragraph" w:customStyle="1" w:styleId="F5D6484C58C54019B9DD1296114A496E">
    <w:name w:val="F5D6484C58C54019B9DD1296114A496E"/>
    <w:rsid w:val="00094E24"/>
  </w:style>
  <w:style w:type="paragraph" w:customStyle="1" w:styleId="BD6F9DFF97E442029100F1759B08E660">
    <w:name w:val="BD6F9DFF97E442029100F1759B08E660"/>
    <w:rsid w:val="00094E24"/>
  </w:style>
  <w:style w:type="paragraph" w:customStyle="1" w:styleId="BCEFC8BE0F8D42788B905CE45BE26945">
    <w:name w:val="BCEFC8BE0F8D42788B905CE45BE26945"/>
    <w:rsid w:val="00094E24"/>
  </w:style>
  <w:style w:type="paragraph" w:customStyle="1" w:styleId="0B15DD95DC3A453CB52EA52CF6D857CC">
    <w:name w:val="0B15DD95DC3A453CB52EA52CF6D857CC"/>
    <w:rsid w:val="00094E24"/>
  </w:style>
  <w:style w:type="paragraph" w:customStyle="1" w:styleId="845A061460CE480A828A7D744D1314B0">
    <w:name w:val="845A061460CE480A828A7D744D1314B0"/>
    <w:rsid w:val="00094E24"/>
  </w:style>
  <w:style w:type="paragraph" w:customStyle="1" w:styleId="47C8E1477D0F46C193E43289039BFEFB">
    <w:name w:val="47C8E1477D0F46C193E43289039BFEFB"/>
    <w:rsid w:val="00094E24"/>
  </w:style>
  <w:style w:type="paragraph" w:customStyle="1" w:styleId="60CE1E949178472DA4E9B935D629DF0C">
    <w:name w:val="60CE1E949178472DA4E9B935D629DF0C"/>
    <w:rsid w:val="00094E24"/>
  </w:style>
  <w:style w:type="paragraph" w:customStyle="1" w:styleId="DAB3B2E9479E4A8FA1345B758379D58B">
    <w:name w:val="DAB3B2E9479E4A8FA1345B758379D58B"/>
    <w:rsid w:val="00094E24"/>
  </w:style>
  <w:style w:type="paragraph" w:customStyle="1" w:styleId="F1515A9827C74BF082588702722A793E">
    <w:name w:val="F1515A9827C74BF082588702722A793E"/>
    <w:rsid w:val="00094E24"/>
  </w:style>
  <w:style w:type="paragraph" w:customStyle="1" w:styleId="0450135B8120455F854E67363A6F1AD0">
    <w:name w:val="0450135B8120455F854E67363A6F1AD0"/>
    <w:rsid w:val="00094E24"/>
  </w:style>
  <w:style w:type="paragraph" w:customStyle="1" w:styleId="3B2983EAB5D6475BAE4078396255E29B">
    <w:name w:val="3B2983EAB5D6475BAE4078396255E29B"/>
    <w:rsid w:val="00094E24"/>
  </w:style>
  <w:style w:type="paragraph" w:customStyle="1" w:styleId="FBD3455D3C4547B6AF7D784A6274D468">
    <w:name w:val="FBD3455D3C4547B6AF7D784A6274D468"/>
    <w:rsid w:val="00094E24"/>
  </w:style>
  <w:style w:type="paragraph" w:customStyle="1" w:styleId="FE3CD773CF2C4AF99DEA796D2E4EBF80">
    <w:name w:val="FE3CD773CF2C4AF99DEA796D2E4EBF80"/>
    <w:rsid w:val="00094E24"/>
  </w:style>
  <w:style w:type="paragraph" w:customStyle="1" w:styleId="ACC8D04D739D47FA86925227B97BAB1A">
    <w:name w:val="ACC8D04D739D47FA86925227B97BAB1A"/>
    <w:rsid w:val="00094E24"/>
  </w:style>
  <w:style w:type="paragraph" w:customStyle="1" w:styleId="E9196D79BA9A4E6C8E6031D71BC0D974">
    <w:name w:val="E9196D79BA9A4E6C8E6031D71BC0D974"/>
    <w:rsid w:val="00094E24"/>
  </w:style>
  <w:style w:type="paragraph" w:customStyle="1" w:styleId="151A99A8095B49548C9496BE7970D3DF">
    <w:name w:val="151A99A8095B49548C9496BE7970D3DF"/>
    <w:rsid w:val="00094E24"/>
  </w:style>
  <w:style w:type="paragraph" w:customStyle="1" w:styleId="94CB58ED7E7549C9B87F87B1B6B1519C">
    <w:name w:val="94CB58ED7E7549C9B87F87B1B6B1519C"/>
    <w:rsid w:val="00094E24"/>
  </w:style>
  <w:style w:type="paragraph" w:customStyle="1" w:styleId="7A704D1A25D3469D91BF14A707CE4778">
    <w:name w:val="7A704D1A25D3469D91BF14A707CE4778"/>
    <w:rsid w:val="00094E24"/>
  </w:style>
  <w:style w:type="paragraph" w:customStyle="1" w:styleId="24FCFD3B6E0C48F99ADB8964144C26A8">
    <w:name w:val="24FCFD3B6E0C48F99ADB8964144C26A8"/>
    <w:rsid w:val="00094E24"/>
  </w:style>
  <w:style w:type="paragraph" w:customStyle="1" w:styleId="5C73E094CA544C9FBF7843122088FEED">
    <w:name w:val="5C73E094CA544C9FBF7843122088FEED"/>
    <w:rsid w:val="00094E24"/>
  </w:style>
  <w:style w:type="paragraph" w:customStyle="1" w:styleId="80E23CCD36FD4EED8791C17F3DCF8C17">
    <w:name w:val="80E23CCD36FD4EED8791C17F3DCF8C17"/>
    <w:rsid w:val="00094E24"/>
  </w:style>
  <w:style w:type="paragraph" w:customStyle="1" w:styleId="8D88081DA9E34017BDA9542869ED1E97">
    <w:name w:val="8D88081DA9E34017BDA9542869ED1E97"/>
    <w:rsid w:val="00094E24"/>
  </w:style>
  <w:style w:type="paragraph" w:customStyle="1" w:styleId="AEBC311DEB19482F92A19224471172E5">
    <w:name w:val="AEBC311DEB19482F92A19224471172E5"/>
    <w:rsid w:val="00094E24"/>
  </w:style>
  <w:style w:type="paragraph" w:customStyle="1" w:styleId="3E31352F04BC4C70B7FD5B7A6397A9AF">
    <w:name w:val="3E31352F04BC4C70B7FD5B7A6397A9AF"/>
    <w:rsid w:val="00094E24"/>
  </w:style>
  <w:style w:type="paragraph" w:customStyle="1" w:styleId="F9868FF025FA4B168A4EEEAA92F19370">
    <w:name w:val="F9868FF025FA4B168A4EEEAA92F19370"/>
    <w:rsid w:val="00094E24"/>
  </w:style>
  <w:style w:type="paragraph" w:customStyle="1" w:styleId="03556DE0395641E48B6846C14F1A3AC4">
    <w:name w:val="03556DE0395641E48B6846C14F1A3AC4"/>
    <w:rsid w:val="00094E24"/>
  </w:style>
  <w:style w:type="paragraph" w:customStyle="1" w:styleId="0DB7D172B0AC4F15891CA2A1BF781151">
    <w:name w:val="0DB7D172B0AC4F15891CA2A1BF781151"/>
    <w:rsid w:val="00094E24"/>
  </w:style>
  <w:style w:type="paragraph" w:customStyle="1" w:styleId="0977613B94D94AF4B967E35DF3703759">
    <w:name w:val="0977613B94D94AF4B967E35DF3703759"/>
    <w:rsid w:val="00094E24"/>
  </w:style>
  <w:style w:type="paragraph" w:customStyle="1" w:styleId="108FC88D65464F37BF6A2E324FC7A5CB">
    <w:name w:val="108FC88D65464F37BF6A2E324FC7A5CB"/>
    <w:rsid w:val="00094E24"/>
  </w:style>
  <w:style w:type="paragraph" w:customStyle="1" w:styleId="C376CF186027497D8EFE495A4B60D27D">
    <w:name w:val="C376CF186027497D8EFE495A4B60D27D"/>
    <w:rsid w:val="00094E24"/>
  </w:style>
  <w:style w:type="paragraph" w:customStyle="1" w:styleId="EA0297F25BB34A03A49632FB1200B00D">
    <w:name w:val="EA0297F25BB34A03A49632FB1200B00D"/>
    <w:rsid w:val="00094E24"/>
  </w:style>
  <w:style w:type="paragraph" w:customStyle="1" w:styleId="83AEE8D1073F4321ADB8B98126B983B8">
    <w:name w:val="83AEE8D1073F4321ADB8B98126B983B8"/>
    <w:rsid w:val="00094E24"/>
  </w:style>
  <w:style w:type="paragraph" w:customStyle="1" w:styleId="0961BBCBF7534AC386CE2F7F2BDF4093">
    <w:name w:val="0961BBCBF7534AC386CE2F7F2BDF4093"/>
    <w:rsid w:val="00094E24"/>
  </w:style>
  <w:style w:type="paragraph" w:customStyle="1" w:styleId="4D79B8198EBD474FA28D9A806D140551">
    <w:name w:val="4D79B8198EBD474FA28D9A806D140551"/>
    <w:rsid w:val="00094E24"/>
  </w:style>
  <w:style w:type="paragraph" w:customStyle="1" w:styleId="26C04EF2C3B64930A1FABDAAF036D10B">
    <w:name w:val="26C04EF2C3B64930A1FABDAAF036D10B"/>
    <w:rsid w:val="00094E24"/>
  </w:style>
  <w:style w:type="paragraph" w:customStyle="1" w:styleId="CDA7C90C1D044B1F8A72861AF19EE681">
    <w:name w:val="CDA7C90C1D044B1F8A72861AF19EE681"/>
    <w:rsid w:val="00094E24"/>
  </w:style>
  <w:style w:type="paragraph" w:customStyle="1" w:styleId="4D7B81C33A624103815CE6660048A187">
    <w:name w:val="4D7B81C33A624103815CE6660048A187"/>
    <w:rsid w:val="00094E24"/>
  </w:style>
  <w:style w:type="paragraph" w:customStyle="1" w:styleId="E4A08F6D850F47B29AF10DE45681AA99">
    <w:name w:val="E4A08F6D850F47B29AF10DE45681AA99"/>
    <w:rsid w:val="00094E24"/>
  </w:style>
  <w:style w:type="paragraph" w:customStyle="1" w:styleId="EBF76EE92AB94140A56D566E33D234DA">
    <w:name w:val="EBF76EE92AB94140A56D566E33D234DA"/>
    <w:rsid w:val="00094E24"/>
  </w:style>
  <w:style w:type="paragraph" w:customStyle="1" w:styleId="63B526F25BA14095B6DDF75714E383D5">
    <w:name w:val="63B526F25BA14095B6DDF75714E383D5"/>
    <w:rsid w:val="00094E24"/>
  </w:style>
  <w:style w:type="paragraph" w:customStyle="1" w:styleId="2D1DF892C56648C095D8559F453D4478">
    <w:name w:val="2D1DF892C56648C095D8559F453D4478"/>
    <w:rsid w:val="00094E24"/>
  </w:style>
  <w:style w:type="paragraph" w:customStyle="1" w:styleId="1F6A181788404A0D8422DF606F28579D">
    <w:name w:val="1F6A181788404A0D8422DF606F28579D"/>
    <w:rsid w:val="00094E24"/>
  </w:style>
  <w:style w:type="paragraph" w:customStyle="1" w:styleId="0B85EB474D20451FAE5F0AD8051DA03B">
    <w:name w:val="0B85EB474D20451FAE5F0AD8051DA03B"/>
    <w:rsid w:val="00094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f095d-7eae-4e73-b75b-f160e07a4f73" xsi:nil="true"/>
    <lcf76f155ced4ddcb4097134ff3c332f xmlns="5abed64f-7505-4499-9f3b-a4bb115486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BF4859FA1695442B19C125E32BC4254" ma:contentTypeVersion="13" ma:contentTypeDescription="Een nieuw document maken." ma:contentTypeScope="" ma:versionID="1614258ff2e5b8ae52f623dd53494014">
  <xsd:schema xmlns:xsd="http://www.w3.org/2001/XMLSchema" xmlns:xs="http://www.w3.org/2001/XMLSchema" xmlns:p="http://schemas.microsoft.com/office/2006/metadata/properties" xmlns:ns2="5abed64f-7505-4499-9f3b-a4bb115486d9" xmlns:ns3="191f095d-7eae-4e73-b75b-f160e07a4f73" targetNamespace="http://schemas.microsoft.com/office/2006/metadata/properties" ma:root="true" ma:fieldsID="ca4b5723a004ade1e17370210d646dff" ns2:_="" ns3:_="">
    <xsd:import namespace="5abed64f-7505-4499-9f3b-a4bb115486d9"/>
    <xsd:import namespace="191f095d-7eae-4e73-b75b-f160e07a4f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ed64f-7505-4499-9f3b-a4bb11548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5631252e-6fa5-4b2b-9987-d0b6e83c6b6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1f095d-7eae-4e73-b75b-f160e07a4f7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8dec5d49-e87f-4df6-9b19-92da8adf66a3}" ma:internalName="TaxCatchAll" ma:showField="CatchAllData" ma:web="191f095d-7eae-4e73-b75b-f160e07a4f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45E341-7BEB-407E-92C0-6045C43721EB}">
  <ds:schemaRefs>
    <ds:schemaRef ds:uri="http://schemas.microsoft.com/office/2006/metadata/properties"/>
    <ds:schemaRef ds:uri="http://schemas.microsoft.com/office/infopath/2007/PartnerControls"/>
    <ds:schemaRef ds:uri="191f095d-7eae-4e73-b75b-f160e07a4f73"/>
    <ds:schemaRef ds:uri="5abed64f-7505-4499-9f3b-a4bb115486d9"/>
  </ds:schemaRefs>
</ds:datastoreItem>
</file>

<file path=customXml/itemProps2.xml><?xml version="1.0" encoding="utf-8"?>
<ds:datastoreItem xmlns:ds="http://schemas.openxmlformats.org/officeDocument/2006/customXml" ds:itemID="{8E3C7079-0BBA-49CB-9E62-15EA60718FE4}">
  <ds:schemaRefs>
    <ds:schemaRef ds:uri="http://schemas.microsoft.com/sharepoint/v3/contenttype/forms"/>
  </ds:schemaRefs>
</ds:datastoreItem>
</file>

<file path=customXml/itemProps3.xml><?xml version="1.0" encoding="utf-8"?>
<ds:datastoreItem xmlns:ds="http://schemas.openxmlformats.org/officeDocument/2006/customXml" ds:itemID="{FD1D2F63-CCEE-491E-8402-44766A0C6357}">
  <ds:schemaRefs>
    <ds:schemaRef ds:uri="http://schemas.openxmlformats.org/officeDocument/2006/bibliography"/>
  </ds:schemaRefs>
</ds:datastoreItem>
</file>

<file path=customXml/itemProps4.xml><?xml version="1.0" encoding="utf-8"?>
<ds:datastoreItem xmlns:ds="http://schemas.openxmlformats.org/officeDocument/2006/customXml" ds:itemID="{51081C44-5F1C-4E67-A8D8-D93C19CFD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ed64f-7505-4499-9f3b-a4bb115486d9"/>
    <ds:schemaRef ds:uri="191f095d-7eae-4e73-b75b-f160e07a4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465f887-04a9-4c17-8b62-103eddccf68b}" enabled="1" method="Standard" siteId="{ca2a7f76-dbd7-4ec0-9108-6b3d524fb7c8}" removed="0"/>
</clbl:labelList>
</file>

<file path=docProps/app.xml><?xml version="1.0" encoding="utf-8"?>
<Properties xmlns="http://schemas.openxmlformats.org/officeDocument/2006/extended-properties" xmlns:vt="http://schemas.openxmlformats.org/officeDocument/2006/docPropsVTypes">
  <Template>Word-publicatie%20(met%20omslag)%20v260616</Template>
  <TotalTime>0</TotalTime>
  <Pages>24</Pages>
  <Words>6269</Words>
  <Characters>34484</Characters>
  <Application>Microsoft Office Word</Application>
  <DocSecurity>0</DocSecurity>
  <Lines>287</Lines>
  <Paragraphs>81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Universiteit Leiden - ISSC</Company>
  <LinksUpToDate>false</LinksUpToDate>
  <CharactersWithSpaces>40672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Jelle De Boer</dc:creator>
  <cp:keywords/>
  <dc:description/>
  <cp:lastModifiedBy>Lans, C.E. van der (Angela)</cp:lastModifiedBy>
  <cp:revision>2</cp:revision>
  <dcterms:created xsi:type="dcterms:W3CDTF">2026-07-27T13:27:00Z</dcterms:created>
  <dcterms:modified xsi:type="dcterms:W3CDTF">2026-07-27T13:27:00Z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0x0101008BF4859FA1695442B19C125E32BC4254</vt:lpwstr>
  </property>
  <property fmtid="{D5CDD505-2E9C-101B-9397-08002B2CF9AE}" pid="3" name="MediaServiceImageTags">
    <vt:lpwstr/>
  </property>
</Properties>
</file>