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raster"/>
        <w:tblpPr w:leftFromText="141" w:rightFromText="141" w:vertAnchor="text" w:tblpX="-1361" w:tblpY="1"/>
        <w:tblOverlap w:val="never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0"/>
        <w:gridCol w:w="6847"/>
        <w:gridCol w:w="1281"/>
      </w:tblGrid>
      <w:tr w:rsidR="00AA6F14" w:rsidRPr="00776805" w14:paraId="0FBECFED" w14:textId="77777777" w:rsidTr="00AA6F14">
        <w:trPr>
          <w:trHeight w:hRule="exact" w:val="280"/>
        </w:trPr>
        <w:tc>
          <w:tcPr>
            <w:tcW w:w="1370" w:type="dxa"/>
          </w:tcPr>
          <w:p w14:paraId="4C9AB81D" w14:textId="46F0D769" w:rsidR="00AA6F14" w:rsidRPr="00776805" w:rsidRDefault="00CE2DD7" w:rsidP="00AA6F14">
            <w:pPr>
              <w:pStyle w:val="Kopjegegevens"/>
            </w:pPr>
            <w:bookmarkStart w:id="0" w:name="Aan" w:colFirst="1" w:colLast="1"/>
            <w:r>
              <w:t>Van</w:t>
            </w:r>
          </w:p>
        </w:tc>
        <w:tc>
          <w:tcPr>
            <w:tcW w:w="6847" w:type="dxa"/>
          </w:tcPr>
          <w:p w14:paraId="66960A99" w14:textId="705B7E0C" w:rsidR="00AA6F14" w:rsidRPr="00776805" w:rsidRDefault="00903011" w:rsidP="00AA6F14">
            <w:pPr>
              <w:pStyle w:val="Invullinggegevens"/>
            </w:pPr>
            <w:r>
              <w:t>F</w:t>
            </w:r>
            <w:r w:rsidR="00A427A6">
              <w:t>aculteitsbestuur</w:t>
            </w:r>
            <w:r w:rsidR="00CE2DD7">
              <w:t xml:space="preserve"> Faculteit der Archeologie</w:t>
            </w:r>
          </w:p>
        </w:tc>
        <w:tc>
          <w:tcPr>
            <w:tcW w:w="1281" w:type="dxa"/>
          </w:tcPr>
          <w:p w14:paraId="25217629" w14:textId="77777777" w:rsidR="00AA6F14" w:rsidRPr="00776805" w:rsidRDefault="00AA6F14" w:rsidP="00AA6F14">
            <w:pPr>
              <w:pStyle w:val="Invullinggegevens"/>
            </w:pPr>
          </w:p>
        </w:tc>
      </w:tr>
      <w:tr w:rsidR="00AA6F14" w:rsidRPr="00776805" w14:paraId="6E064C15" w14:textId="77777777" w:rsidTr="00AA6F14">
        <w:trPr>
          <w:trHeight w:hRule="exact" w:val="280"/>
        </w:trPr>
        <w:tc>
          <w:tcPr>
            <w:tcW w:w="1370" w:type="dxa"/>
          </w:tcPr>
          <w:p w14:paraId="263B6016" w14:textId="6F04B867" w:rsidR="00AA6F14" w:rsidRPr="00776805" w:rsidRDefault="00CE2DD7" w:rsidP="00AA6F14">
            <w:pPr>
              <w:pStyle w:val="Kopjegegevens"/>
            </w:pPr>
            <w:bookmarkStart w:id="1" w:name="Van" w:colFirst="1" w:colLast="1"/>
            <w:bookmarkEnd w:id="0"/>
            <w:r>
              <w:t>Door</w:t>
            </w:r>
          </w:p>
        </w:tc>
        <w:tc>
          <w:tcPr>
            <w:tcW w:w="6847" w:type="dxa"/>
          </w:tcPr>
          <w:p w14:paraId="25223537" w14:textId="4AE8EC39" w:rsidR="00AA6F14" w:rsidRDefault="00CE2DD7" w:rsidP="00AA6F14">
            <w:pPr>
              <w:pStyle w:val="Invullinggegevens"/>
            </w:pPr>
            <w:r>
              <w:t xml:space="preserve">J.A. </w:t>
            </w:r>
            <w:r w:rsidR="00903011">
              <w:t xml:space="preserve">Verweij </w:t>
            </w:r>
            <w:r>
              <w:t xml:space="preserve">(bestuurssecretaris) </w:t>
            </w:r>
            <w:r w:rsidR="00903011">
              <w:t xml:space="preserve">&amp; </w:t>
            </w:r>
            <w:r>
              <w:t xml:space="preserve">V.P. </w:t>
            </w:r>
            <w:r w:rsidR="00903011">
              <w:t>Wolters</w:t>
            </w:r>
            <w:r>
              <w:t xml:space="preserve"> (hoofd HR)</w:t>
            </w:r>
          </w:p>
          <w:p w14:paraId="0633CDDD" w14:textId="77777777" w:rsidR="002C4796" w:rsidRDefault="002C4796" w:rsidP="00AA6F14">
            <w:pPr>
              <w:pStyle w:val="Invullinggegevens"/>
            </w:pPr>
          </w:p>
          <w:p w14:paraId="4EE1ED2E" w14:textId="5C9B6D19" w:rsidR="002C4796" w:rsidRPr="00776805" w:rsidRDefault="002C4796" w:rsidP="00AA6F14">
            <w:pPr>
              <w:pStyle w:val="Invullinggegevens"/>
            </w:pPr>
          </w:p>
        </w:tc>
        <w:tc>
          <w:tcPr>
            <w:tcW w:w="1281" w:type="dxa"/>
          </w:tcPr>
          <w:p w14:paraId="4C54D899" w14:textId="77777777" w:rsidR="00AA6F14" w:rsidRPr="00776805" w:rsidRDefault="00AA6F14" w:rsidP="00AA6F14">
            <w:pPr>
              <w:pStyle w:val="Invullinggegevens"/>
            </w:pPr>
          </w:p>
        </w:tc>
      </w:tr>
      <w:bookmarkStart w:id="2" w:name="Datum" w:colFirst="1" w:colLast="1"/>
      <w:bookmarkEnd w:id="1"/>
      <w:tr w:rsidR="00AA6F14" w:rsidRPr="00776805" w14:paraId="0952819E" w14:textId="77777777" w:rsidTr="00AA6F14">
        <w:trPr>
          <w:trHeight w:hRule="exact" w:val="280"/>
        </w:trPr>
        <w:tc>
          <w:tcPr>
            <w:tcW w:w="1370" w:type="dxa"/>
          </w:tcPr>
          <w:p w14:paraId="2960EFAE" w14:textId="77777777" w:rsidR="00AA6F14" w:rsidRPr="00776805" w:rsidRDefault="00AA6F14" w:rsidP="00AA6F14">
            <w:pPr>
              <w:pStyle w:val="Kopjegegevens"/>
            </w:pPr>
            <w:r w:rsidRPr="00776805">
              <w:fldChar w:fldCharType="begin"/>
            </w:r>
            <w:r w:rsidRPr="00776805">
              <w:instrText xml:space="preserve"> DOCPROPERTY  kDatum  \* MERGEFORMAT </w:instrText>
            </w:r>
            <w:r w:rsidRPr="00776805">
              <w:fldChar w:fldCharType="separate"/>
            </w:r>
            <w:r w:rsidR="00776805">
              <w:t>Datum</w:t>
            </w:r>
            <w:r w:rsidRPr="00776805">
              <w:fldChar w:fldCharType="end"/>
            </w:r>
          </w:p>
        </w:tc>
        <w:tc>
          <w:tcPr>
            <w:tcW w:w="6847" w:type="dxa"/>
          </w:tcPr>
          <w:p w14:paraId="06D7A7B4" w14:textId="1DB187C0" w:rsidR="00AA6F14" w:rsidRPr="00776805" w:rsidRDefault="009B6B38" w:rsidP="00C80364">
            <w:pPr>
              <w:pStyle w:val="Invullinggegevens"/>
            </w:pPr>
            <w:r>
              <w:t>24</w:t>
            </w:r>
            <w:r w:rsidR="003F624E">
              <w:t>-</w:t>
            </w:r>
            <w:r w:rsidR="00EA2F15">
              <w:t>6</w:t>
            </w:r>
            <w:r w:rsidR="003F624E">
              <w:t>-202</w:t>
            </w:r>
            <w:r w:rsidR="00593F79">
              <w:t>5</w:t>
            </w:r>
          </w:p>
        </w:tc>
        <w:tc>
          <w:tcPr>
            <w:tcW w:w="1281" w:type="dxa"/>
          </w:tcPr>
          <w:p w14:paraId="1A494E6E" w14:textId="77777777" w:rsidR="00AA6F14" w:rsidRPr="00776805" w:rsidRDefault="00AA6F14" w:rsidP="00AA6F14">
            <w:pPr>
              <w:pStyle w:val="Invullinggegevens"/>
            </w:pPr>
          </w:p>
        </w:tc>
      </w:tr>
      <w:bookmarkStart w:id="3" w:name="Onderwerp" w:colFirst="1" w:colLast="1"/>
      <w:bookmarkEnd w:id="2"/>
      <w:tr w:rsidR="00AA6F14" w:rsidRPr="00776805" w14:paraId="21A085D5" w14:textId="77777777" w:rsidTr="009D3EF0">
        <w:trPr>
          <w:trHeight w:hRule="exact" w:val="723"/>
        </w:trPr>
        <w:tc>
          <w:tcPr>
            <w:tcW w:w="1370" w:type="dxa"/>
          </w:tcPr>
          <w:p w14:paraId="55AA401E" w14:textId="77777777" w:rsidR="00AA6F14" w:rsidRPr="00776805" w:rsidRDefault="00AA6F14" w:rsidP="00AA6F14">
            <w:pPr>
              <w:pStyle w:val="Kopjegegevens"/>
            </w:pPr>
            <w:r w:rsidRPr="00776805">
              <w:fldChar w:fldCharType="begin"/>
            </w:r>
            <w:r w:rsidRPr="00776805">
              <w:instrText xml:space="preserve"> DOCPROPERTY  kOnderwerp  \* MERGEFORMAT </w:instrText>
            </w:r>
            <w:r w:rsidRPr="00776805">
              <w:fldChar w:fldCharType="separate"/>
            </w:r>
            <w:r w:rsidR="00776805">
              <w:t>Onderwerp</w:t>
            </w:r>
            <w:r w:rsidRPr="00776805">
              <w:fldChar w:fldCharType="end"/>
            </w:r>
          </w:p>
        </w:tc>
        <w:tc>
          <w:tcPr>
            <w:tcW w:w="6847" w:type="dxa"/>
          </w:tcPr>
          <w:p w14:paraId="7F6A9A75" w14:textId="40FF8D09" w:rsidR="00AA6F14" w:rsidRPr="00776805" w:rsidRDefault="00EA2F15" w:rsidP="00C93901">
            <w:pPr>
              <w:pStyle w:val="Invullinggegevens"/>
            </w:pPr>
            <w:r>
              <w:t xml:space="preserve">Procedure </w:t>
            </w:r>
            <w:r w:rsidR="00903011">
              <w:t>(her)</w:t>
            </w:r>
            <w:r>
              <w:t>benoemen departementsvoorzitter</w:t>
            </w:r>
          </w:p>
        </w:tc>
        <w:tc>
          <w:tcPr>
            <w:tcW w:w="1281" w:type="dxa"/>
          </w:tcPr>
          <w:p w14:paraId="37B4795C" w14:textId="77777777" w:rsidR="00AA6F14" w:rsidRPr="00776805" w:rsidRDefault="00AA6F14" w:rsidP="00AA6F14">
            <w:pPr>
              <w:pStyle w:val="Invullinggegevens"/>
            </w:pPr>
          </w:p>
        </w:tc>
      </w:tr>
    </w:tbl>
    <w:bookmarkEnd w:id="3"/>
    <w:p w14:paraId="294C91CA" w14:textId="2C480BDA" w:rsidR="00B04053" w:rsidRPr="00903011" w:rsidRDefault="00903011" w:rsidP="00903011">
      <w:pPr>
        <w:rPr>
          <w:b/>
          <w:bCs/>
        </w:rPr>
      </w:pPr>
      <w:r>
        <w:rPr>
          <w:b/>
          <w:bCs/>
        </w:rPr>
        <w:t>P</w:t>
      </w:r>
      <w:r w:rsidR="00BD3BDD" w:rsidRPr="00903011">
        <w:rPr>
          <w:b/>
          <w:bCs/>
        </w:rPr>
        <w:t xml:space="preserve">rocedure benoemen </w:t>
      </w:r>
      <w:r w:rsidR="00137CB7">
        <w:rPr>
          <w:b/>
          <w:bCs/>
        </w:rPr>
        <w:t xml:space="preserve">nieuwe </w:t>
      </w:r>
      <w:r w:rsidR="00BD3BDD" w:rsidRPr="00903011">
        <w:rPr>
          <w:b/>
          <w:bCs/>
        </w:rPr>
        <w:t>departementsvoorzitter</w:t>
      </w:r>
    </w:p>
    <w:p w14:paraId="12A8694B" w14:textId="528E9889" w:rsidR="00BB0541" w:rsidRDefault="005D7FEC" w:rsidP="008D1320">
      <w:pPr>
        <w:pStyle w:val="Lijstalinea"/>
        <w:numPr>
          <w:ilvl w:val="0"/>
          <w:numId w:val="15"/>
        </w:numPr>
      </w:pPr>
      <w:r w:rsidRPr="005D7FEC">
        <w:t>Opstellen profielschets</w:t>
      </w:r>
      <w:r>
        <w:t xml:space="preserve"> voor de tijdelijke rol van DV</w:t>
      </w:r>
      <w:r w:rsidRPr="005D7FEC">
        <w:t xml:space="preserve"> - door </w:t>
      </w:r>
      <w:r>
        <w:t>de HR manager</w:t>
      </w:r>
      <w:r w:rsidR="007271C9">
        <w:t>:</w:t>
      </w:r>
    </w:p>
    <w:p w14:paraId="2E0C651E" w14:textId="17106E05" w:rsidR="00DF7E9C" w:rsidRPr="00413791" w:rsidRDefault="00A21D2B" w:rsidP="008D1320">
      <w:pPr>
        <w:pStyle w:val="Lijstalinea"/>
      </w:pPr>
      <w:r>
        <w:rPr>
          <w:i/>
          <w:iCs/>
        </w:rPr>
        <w:t>B</w:t>
      </w:r>
      <w:r w:rsidR="00DF7E9C">
        <w:rPr>
          <w:i/>
          <w:iCs/>
        </w:rPr>
        <w:t>etreft één rolprofiel voor alle departementen</w:t>
      </w:r>
      <w:r w:rsidR="007271C9">
        <w:rPr>
          <w:i/>
          <w:iCs/>
        </w:rPr>
        <w:t xml:space="preserve"> (generiek profiel)</w:t>
      </w:r>
      <w:r w:rsidR="00B54B09">
        <w:rPr>
          <w:i/>
          <w:iCs/>
        </w:rPr>
        <w:t>;</w:t>
      </w:r>
    </w:p>
    <w:p w14:paraId="4734CD3A" w14:textId="38933267" w:rsidR="005D7FEC" w:rsidRPr="005D7FEC" w:rsidRDefault="00BB0541" w:rsidP="008D1320">
      <w:pPr>
        <w:pStyle w:val="Lijstalinea"/>
      </w:pPr>
      <w:r>
        <w:rPr>
          <w:i/>
          <w:iCs/>
        </w:rPr>
        <w:t>I</w:t>
      </w:r>
      <w:r w:rsidR="001E4CC6" w:rsidRPr="001E4CC6">
        <w:rPr>
          <w:i/>
          <w:iCs/>
        </w:rPr>
        <w:t xml:space="preserve">n dit profiel </w:t>
      </w:r>
      <w:r w:rsidR="001E4CC6">
        <w:rPr>
          <w:i/>
          <w:iCs/>
        </w:rPr>
        <w:t>worden</w:t>
      </w:r>
      <w:r w:rsidR="001E4CC6" w:rsidRPr="001E4CC6">
        <w:rPr>
          <w:i/>
          <w:iCs/>
        </w:rPr>
        <w:t xml:space="preserve"> zowel </w:t>
      </w:r>
      <w:r w:rsidR="00DF7E9C">
        <w:rPr>
          <w:i/>
          <w:iCs/>
        </w:rPr>
        <w:t xml:space="preserve">het doel en de context als </w:t>
      </w:r>
      <w:r w:rsidR="002030E0">
        <w:rPr>
          <w:i/>
          <w:iCs/>
        </w:rPr>
        <w:t xml:space="preserve">de </w:t>
      </w:r>
      <w:r w:rsidR="001E4CC6" w:rsidRPr="001E4CC6">
        <w:rPr>
          <w:i/>
          <w:iCs/>
        </w:rPr>
        <w:t>algemene taken</w:t>
      </w:r>
      <w:r w:rsidR="002030E0">
        <w:rPr>
          <w:i/>
          <w:iCs/>
        </w:rPr>
        <w:t xml:space="preserve"> en </w:t>
      </w:r>
      <w:r w:rsidR="001E4CC6" w:rsidRPr="001E4CC6">
        <w:rPr>
          <w:i/>
          <w:iCs/>
        </w:rPr>
        <w:t xml:space="preserve">verantwoordelijkheden opgenomen </w:t>
      </w:r>
      <w:r w:rsidR="007271C9">
        <w:rPr>
          <w:i/>
          <w:iCs/>
        </w:rPr>
        <w:t>behorende bij</w:t>
      </w:r>
      <w:r w:rsidR="007271C9" w:rsidRPr="001E4CC6">
        <w:rPr>
          <w:i/>
          <w:iCs/>
        </w:rPr>
        <w:t xml:space="preserve"> </w:t>
      </w:r>
      <w:r w:rsidR="001E4CC6" w:rsidRPr="001E4CC6">
        <w:rPr>
          <w:i/>
          <w:iCs/>
        </w:rPr>
        <w:t xml:space="preserve">de rol van </w:t>
      </w:r>
      <w:r w:rsidR="002030E0">
        <w:rPr>
          <w:i/>
          <w:iCs/>
        </w:rPr>
        <w:t>departementsvoorzitter</w:t>
      </w:r>
      <w:r w:rsidR="007271C9">
        <w:rPr>
          <w:i/>
          <w:iCs/>
        </w:rPr>
        <w:t>.</w:t>
      </w:r>
      <w:r w:rsidR="002030E0">
        <w:rPr>
          <w:i/>
          <w:iCs/>
        </w:rPr>
        <w:t xml:space="preserve"> </w:t>
      </w:r>
    </w:p>
    <w:p w14:paraId="4FB1F8E5" w14:textId="61D7EA21" w:rsidR="005D7FEC" w:rsidRDefault="005D7FEC" w:rsidP="008D1320">
      <w:pPr>
        <w:numPr>
          <w:ilvl w:val="0"/>
          <w:numId w:val="15"/>
        </w:numPr>
      </w:pPr>
      <w:r w:rsidRPr="005D7FEC">
        <w:t xml:space="preserve">Intern openstellen binnen </w:t>
      </w:r>
      <w:r w:rsidR="00903011">
        <w:t xml:space="preserve">het eigen departement (tot departementsvoorzitters zijn </w:t>
      </w:r>
      <w:proofErr w:type="spellStart"/>
      <w:r w:rsidR="00903011">
        <w:t>UHD’s</w:t>
      </w:r>
      <w:proofErr w:type="spellEnd"/>
      <w:r w:rsidR="00903011">
        <w:t xml:space="preserve"> en HL benoembaar die in vaste dienst zijn bij de universiteit)</w:t>
      </w:r>
      <w:r>
        <w:rPr>
          <w:rStyle w:val="Voetnootmarkering"/>
        </w:rPr>
        <w:footnoteReference w:id="1"/>
      </w:r>
      <w:r w:rsidR="00B54B09">
        <w:t>.</w:t>
      </w:r>
    </w:p>
    <w:p w14:paraId="7A8205BB" w14:textId="28088651" w:rsidR="00903011" w:rsidRPr="005D7FEC" w:rsidRDefault="00903011" w:rsidP="008D1320">
      <w:pPr>
        <w:numPr>
          <w:ilvl w:val="0"/>
          <w:numId w:val="15"/>
        </w:numPr>
      </w:pPr>
      <w:r>
        <w:t>Kandidaten schrijven een sollicitatiebrief</w:t>
      </w:r>
      <w:r w:rsidR="007271C9">
        <w:t xml:space="preserve"> </w:t>
      </w:r>
      <w:r w:rsidR="00B54B09">
        <w:t>inclusief toelichting op motivatie.</w:t>
      </w:r>
    </w:p>
    <w:p w14:paraId="79A64653" w14:textId="01FBEE03" w:rsidR="005D7FEC" w:rsidRPr="005D7FEC" w:rsidRDefault="005D7FEC" w:rsidP="008D1320">
      <w:pPr>
        <w:numPr>
          <w:ilvl w:val="0"/>
          <w:numId w:val="15"/>
        </w:numPr>
      </w:pPr>
      <w:r w:rsidRPr="005D7FEC">
        <w:t xml:space="preserve">Samenstellen van een </w:t>
      </w:r>
      <w:r w:rsidR="00903011">
        <w:t>sollicitatiecommissie</w:t>
      </w:r>
      <w:r w:rsidR="0067198E">
        <w:t>:</w:t>
      </w:r>
    </w:p>
    <w:p w14:paraId="7AE4D5E2" w14:textId="21912847" w:rsidR="005D7FEC" w:rsidRDefault="005D7FEC" w:rsidP="008D1320">
      <w:pPr>
        <w:numPr>
          <w:ilvl w:val="1"/>
          <w:numId w:val="15"/>
        </w:numPr>
      </w:pPr>
      <w:r w:rsidRPr="005D7FEC">
        <w:t>decaan (v</w:t>
      </w:r>
      <w:r>
        <w:t>oorzitter</w:t>
      </w:r>
      <w:r w:rsidRPr="005D7FEC">
        <w:t>)</w:t>
      </w:r>
    </w:p>
    <w:p w14:paraId="642F2151" w14:textId="7D370DAD" w:rsidR="005D7FEC" w:rsidRPr="005D7FEC" w:rsidRDefault="005D7FEC" w:rsidP="008D1320">
      <w:pPr>
        <w:numPr>
          <w:ilvl w:val="1"/>
          <w:numId w:val="15"/>
        </w:numPr>
      </w:pPr>
      <w:r>
        <w:t>voorzitter van een ander departement</w:t>
      </w:r>
    </w:p>
    <w:p w14:paraId="37EE497F" w14:textId="7797F779" w:rsidR="005D7FEC" w:rsidRPr="005D7FEC" w:rsidRDefault="005D7FEC" w:rsidP="008D1320">
      <w:pPr>
        <w:numPr>
          <w:ilvl w:val="1"/>
          <w:numId w:val="15"/>
        </w:numPr>
      </w:pPr>
      <w:r w:rsidRPr="005D7FEC">
        <w:t>vast staflid van het departement</w:t>
      </w:r>
      <w:r w:rsidR="00903011">
        <w:rPr>
          <w:rStyle w:val="Voetnootmarkering"/>
        </w:rPr>
        <w:footnoteReference w:id="2"/>
      </w:r>
    </w:p>
    <w:p w14:paraId="4B86537E" w14:textId="7424C0C6" w:rsidR="005D7FEC" w:rsidRPr="005D7FEC" w:rsidRDefault="005D7FEC" w:rsidP="008D1320">
      <w:pPr>
        <w:numPr>
          <w:ilvl w:val="1"/>
          <w:numId w:val="15"/>
        </w:numPr>
      </w:pPr>
      <w:r w:rsidRPr="005D7FEC">
        <w:t>tijdelijk staflid van het departement (phd of postdoc)</w:t>
      </w:r>
      <w:r w:rsidR="00903011">
        <w:rPr>
          <w:rStyle w:val="Voetnootmarkering"/>
        </w:rPr>
        <w:footnoteReference w:id="3"/>
      </w:r>
    </w:p>
    <w:p w14:paraId="7B3DF81D" w14:textId="75CE2F5D" w:rsidR="005D7FEC" w:rsidRPr="005D7FEC" w:rsidRDefault="005D7FEC" w:rsidP="008D1320">
      <w:pPr>
        <w:numPr>
          <w:ilvl w:val="1"/>
          <w:numId w:val="15"/>
        </w:numPr>
      </w:pPr>
      <w:r w:rsidRPr="005D7FEC">
        <w:t>HR-manager (secr</w:t>
      </w:r>
      <w:r>
        <w:t>etaris</w:t>
      </w:r>
      <w:r w:rsidRPr="005D7FEC">
        <w:t>)</w:t>
      </w:r>
      <w:r w:rsidR="0067198E">
        <w:t>.</w:t>
      </w:r>
    </w:p>
    <w:p w14:paraId="51A38D7D" w14:textId="38E699DE" w:rsidR="00903011" w:rsidRDefault="00903011" w:rsidP="008D1320">
      <w:pPr>
        <w:numPr>
          <w:ilvl w:val="0"/>
          <w:numId w:val="15"/>
        </w:numPr>
      </w:pPr>
      <w:r>
        <w:t xml:space="preserve">De sollicitatiecommissie spreekt met de kandidaten en komt met een voordracht voor </w:t>
      </w:r>
      <w:r w:rsidR="00E64646">
        <w:t>éé</w:t>
      </w:r>
      <w:r>
        <w:t>n kandidaat richting het Faculteitsbestuur</w:t>
      </w:r>
      <w:r w:rsidR="0067198E">
        <w:t>.</w:t>
      </w:r>
    </w:p>
    <w:p w14:paraId="13646D98" w14:textId="01A9BD03" w:rsidR="005D7FEC" w:rsidRPr="005D7FEC" w:rsidRDefault="005D7FEC" w:rsidP="008D1320">
      <w:pPr>
        <w:numPr>
          <w:ilvl w:val="0"/>
          <w:numId w:val="15"/>
        </w:numPr>
      </w:pPr>
      <w:r w:rsidRPr="005D7FEC">
        <w:t xml:space="preserve">Horen van het departement </w:t>
      </w:r>
      <w:r w:rsidR="00BD056B">
        <w:t>door het Faculteitsbestuur</w:t>
      </w:r>
      <w:r w:rsidRPr="005D7FEC">
        <w:t xml:space="preserve"> </w:t>
      </w:r>
      <w:r w:rsidR="00903011">
        <w:t xml:space="preserve">over de door </w:t>
      </w:r>
      <w:r w:rsidR="00E64646">
        <w:t xml:space="preserve">de </w:t>
      </w:r>
      <w:r w:rsidR="00903011">
        <w:t>commissie</w:t>
      </w:r>
      <w:r w:rsidR="002405F1">
        <w:t xml:space="preserve"> voorgedragen kandidaat</w:t>
      </w:r>
      <w:r w:rsidR="00903011">
        <w:t xml:space="preserve"> </w:t>
      </w:r>
      <w:r w:rsidRPr="005D7FEC">
        <w:t>(art. 9.5 fac</w:t>
      </w:r>
      <w:r w:rsidR="007271C9">
        <w:t>ulteits</w:t>
      </w:r>
      <w:r w:rsidRPr="005D7FEC">
        <w:t>reglement)</w:t>
      </w:r>
      <w:r w:rsidR="0067198E">
        <w:t>.</w:t>
      </w:r>
      <w:r w:rsidR="004F2F40">
        <w:rPr>
          <w:rStyle w:val="Voetnootmarkering"/>
        </w:rPr>
        <w:footnoteReference w:id="4"/>
      </w:r>
    </w:p>
    <w:p w14:paraId="0ECD19D8" w14:textId="67C4BAA9" w:rsidR="005D7FEC" w:rsidRPr="005D7FEC" w:rsidRDefault="005D7FEC" w:rsidP="008D1320">
      <w:pPr>
        <w:numPr>
          <w:ilvl w:val="0"/>
          <w:numId w:val="15"/>
        </w:numPr>
      </w:pPr>
      <w:r w:rsidRPr="005D7FEC">
        <w:t>Horen van de F</w:t>
      </w:r>
      <w:r w:rsidR="00444035">
        <w:t>aculteitsraad</w:t>
      </w:r>
      <w:r w:rsidRPr="005D7FEC">
        <w:t xml:space="preserve"> </w:t>
      </w:r>
      <w:r w:rsidR="00444035">
        <w:t>door het Faculteitsbestuur</w:t>
      </w:r>
      <w:r w:rsidRPr="005D7FEC">
        <w:t xml:space="preserve"> </w:t>
      </w:r>
      <w:r w:rsidR="002405F1">
        <w:t xml:space="preserve">over de door </w:t>
      </w:r>
      <w:r w:rsidR="00E64646">
        <w:t xml:space="preserve">de </w:t>
      </w:r>
      <w:r w:rsidR="002405F1">
        <w:t>commissie voorgedragen kandidaat</w:t>
      </w:r>
      <w:r w:rsidR="002405F1" w:rsidRPr="005D7FEC">
        <w:t xml:space="preserve"> </w:t>
      </w:r>
      <w:r w:rsidRPr="005D7FEC">
        <w:t>(art. 9.5 fac</w:t>
      </w:r>
      <w:r w:rsidR="007271C9">
        <w:t>ulteits</w:t>
      </w:r>
      <w:r w:rsidRPr="005D7FEC">
        <w:t>reglement)</w:t>
      </w:r>
      <w:r w:rsidR="0067198E">
        <w:t>.</w:t>
      </w:r>
    </w:p>
    <w:p w14:paraId="6D651ABB" w14:textId="200B36B1" w:rsidR="005D7FEC" w:rsidRPr="005D7FEC" w:rsidRDefault="005D7FEC" w:rsidP="008D1320">
      <w:pPr>
        <w:numPr>
          <w:ilvl w:val="0"/>
          <w:numId w:val="15"/>
        </w:numPr>
      </w:pPr>
      <w:r w:rsidRPr="005D7FEC">
        <w:t xml:space="preserve">Horen andere </w:t>
      </w:r>
      <w:r w:rsidR="007942BF">
        <w:t>departementsvoorzitters</w:t>
      </w:r>
      <w:r w:rsidRPr="005D7FEC">
        <w:t xml:space="preserve"> </w:t>
      </w:r>
      <w:r w:rsidR="00444035">
        <w:t>door het Faculteitsbestuur</w:t>
      </w:r>
      <w:r w:rsidR="00444035" w:rsidRPr="005D7FEC">
        <w:t xml:space="preserve"> </w:t>
      </w:r>
      <w:r w:rsidR="002405F1">
        <w:t xml:space="preserve">over de door </w:t>
      </w:r>
      <w:r w:rsidR="00E64646">
        <w:t xml:space="preserve">de </w:t>
      </w:r>
      <w:r w:rsidR="002405F1">
        <w:t>commissie voorgedragen kandidaat</w:t>
      </w:r>
      <w:r w:rsidR="002405F1" w:rsidRPr="005D7FEC">
        <w:t xml:space="preserve"> </w:t>
      </w:r>
      <w:r w:rsidRPr="005D7FEC">
        <w:t>(art. 9.5 fac</w:t>
      </w:r>
      <w:r w:rsidR="007271C9">
        <w:t>ulteits</w:t>
      </w:r>
      <w:r w:rsidRPr="005D7FEC">
        <w:t>reglement</w:t>
      </w:r>
      <w:r w:rsidR="00A427A6">
        <w:t>)</w:t>
      </w:r>
      <w:r w:rsidR="0067198E">
        <w:t>.</w:t>
      </w:r>
    </w:p>
    <w:p w14:paraId="5ABF58AA" w14:textId="24744FF5" w:rsidR="005D7FEC" w:rsidRPr="005D7FEC" w:rsidRDefault="005D7FEC" w:rsidP="008D1320">
      <w:pPr>
        <w:numPr>
          <w:ilvl w:val="0"/>
          <w:numId w:val="15"/>
        </w:numPr>
      </w:pPr>
      <w:r w:rsidRPr="005D7FEC">
        <w:t xml:space="preserve">Benoeming </w:t>
      </w:r>
      <w:r w:rsidR="007942BF">
        <w:t>door het Faculteitsbestuur</w:t>
      </w:r>
      <w:r w:rsidR="007942BF" w:rsidRPr="005D7FEC">
        <w:t xml:space="preserve"> </w:t>
      </w:r>
      <w:r w:rsidRPr="005D7FEC">
        <w:t>(art. 9.5 fac</w:t>
      </w:r>
      <w:r w:rsidR="007271C9">
        <w:t>ulteits</w:t>
      </w:r>
      <w:r w:rsidRPr="005D7FEC">
        <w:t>reglement).</w:t>
      </w:r>
    </w:p>
    <w:p w14:paraId="3036C8AA" w14:textId="77777777" w:rsidR="00812D30" w:rsidRDefault="00812D30" w:rsidP="00812D30"/>
    <w:p w14:paraId="62C38F52" w14:textId="090E08DD" w:rsidR="00E64646" w:rsidRDefault="00137CB7" w:rsidP="00812D30">
      <w:r>
        <w:t xml:space="preserve">De procedure voor het benoemen van een departementsvoorzitter </w:t>
      </w:r>
      <w:r w:rsidR="00E567A7">
        <w:t xml:space="preserve">wordt </w:t>
      </w:r>
      <w:r>
        <w:t xml:space="preserve">een half jaar voor </w:t>
      </w:r>
      <w:r w:rsidR="00E567A7">
        <w:t xml:space="preserve">het </w:t>
      </w:r>
      <w:r>
        <w:t>afloop van de termijn van de huidige voorzitter opgestart.</w:t>
      </w:r>
    </w:p>
    <w:p w14:paraId="46240086" w14:textId="77777777" w:rsidR="002D6F14" w:rsidRDefault="002D6F14" w:rsidP="00812D30"/>
    <w:p w14:paraId="6963B817" w14:textId="38CD6398" w:rsidR="00B30DCF" w:rsidRDefault="00B8524C" w:rsidP="00812D30">
      <w:r>
        <w:t xml:space="preserve">Indien de start van de termijn van de nieuwe </w:t>
      </w:r>
      <w:r w:rsidR="00B54B09">
        <w:t>departements</w:t>
      </w:r>
      <w:r>
        <w:t xml:space="preserve">voorzitter op een later moment plaatsvindt dan het moment waarop de termijn van de huidige voorzitter eindigt, kan het Faculteitsbestuur </w:t>
      </w:r>
      <w:r w:rsidR="002D6F14">
        <w:t xml:space="preserve">besluiten </w:t>
      </w:r>
      <w:r>
        <w:t xml:space="preserve">tijdelijk een interim departementsvoorzitter </w:t>
      </w:r>
      <w:r w:rsidR="002D6F14">
        <w:t xml:space="preserve">te </w:t>
      </w:r>
      <w:r>
        <w:t>benoemen</w:t>
      </w:r>
      <w:r w:rsidR="002D6F14">
        <w:t xml:space="preserve"> (al dan niet van het huidige departement)</w:t>
      </w:r>
      <w:r>
        <w:t>.</w:t>
      </w:r>
      <w:r w:rsidR="00B54B09">
        <w:t xml:space="preserve"> Hiermee wordt voorzien in het kunnen inbouwen van een </w:t>
      </w:r>
      <w:r w:rsidR="00DC053A">
        <w:t xml:space="preserve">korte </w:t>
      </w:r>
      <w:r w:rsidR="00B54B09">
        <w:t>overbruggingsperiode in afwachting van een opvolging</w:t>
      </w:r>
      <w:r w:rsidR="00DC053A">
        <w:t>.</w:t>
      </w:r>
    </w:p>
    <w:p w14:paraId="1C89F76D" w14:textId="77777777" w:rsidR="007E3347" w:rsidRDefault="007E3347" w:rsidP="00812D30"/>
    <w:p w14:paraId="1E7B0CC0" w14:textId="0C67B87B" w:rsidR="00AB7D11" w:rsidRPr="00903011" w:rsidRDefault="00AB7D11" w:rsidP="00AB7D11">
      <w:pPr>
        <w:rPr>
          <w:b/>
          <w:bCs/>
        </w:rPr>
      </w:pPr>
      <w:r>
        <w:rPr>
          <w:b/>
          <w:bCs/>
        </w:rPr>
        <w:lastRenderedPageBreak/>
        <w:t>P</w:t>
      </w:r>
      <w:r w:rsidRPr="00903011">
        <w:rPr>
          <w:b/>
          <w:bCs/>
        </w:rPr>
        <w:t>rocedure</w:t>
      </w:r>
      <w:r>
        <w:rPr>
          <w:b/>
          <w:bCs/>
        </w:rPr>
        <w:t xml:space="preserve"> herbenoemen huidige </w:t>
      </w:r>
      <w:r w:rsidRPr="00903011">
        <w:rPr>
          <w:b/>
          <w:bCs/>
        </w:rPr>
        <w:t>departementsvoorzitter</w:t>
      </w:r>
    </w:p>
    <w:p w14:paraId="7BB9D682" w14:textId="77777777" w:rsidR="002D6F14" w:rsidRDefault="003F342D" w:rsidP="0067198E">
      <w:pPr>
        <w:pStyle w:val="Lijstalinea"/>
        <w:numPr>
          <w:ilvl w:val="0"/>
          <w:numId w:val="16"/>
        </w:numPr>
      </w:pPr>
      <w:r w:rsidRPr="003F342D">
        <w:t>Evaluatie- en beoordelingsmoment</w:t>
      </w:r>
    </w:p>
    <w:p w14:paraId="65E6AC66" w14:textId="31210638" w:rsidR="002D6F14" w:rsidRDefault="002D6F14" w:rsidP="0067198E">
      <w:pPr>
        <w:pStyle w:val="Lijstalinea"/>
        <w:numPr>
          <w:ilvl w:val="1"/>
          <w:numId w:val="16"/>
        </w:numPr>
      </w:pPr>
      <w:r>
        <w:t>Uitvoeren 360 graden feedback procedure (door de HR-manager)</w:t>
      </w:r>
      <w:r w:rsidR="008D1320">
        <w:rPr>
          <w:rStyle w:val="Voetnootmarkering"/>
        </w:rPr>
        <w:footnoteReference w:id="5"/>
      </w:r>
    </w:p>
    <w:p w14:paraId="5C60A8A7" w14:textId="731AEBEC" w:rsidR="003F342D" w:rsidRDefault="002D6F14" w:rsidP="0067198E">
      <w:pPr>
        <w:pStyle w:val="Lijstalinea"/>
        <w:numPr>
          <w:ilvl w:val="1"/>
          <w:numId w:val="16"/>
        </w:numPr>
      </w:pPr>
      <w:r>
        <w:t xml:space="preserve">Gesprek </w:t>
      </w:r>
      <w:r w:rsidR="003F342D" w:rsidRPr="003F342D">
        <w:t>tussen de decaan en de departementsvoorzitter (</w:t>
      </w:r>
      <w:r>
        <w:t xml:space="preserve">i.a.v. </w:t>
      </w:r>
      <w:r w:rsidR="003F342D" w:rsidRPr="003F342D">
        <w:t>de HR-manager)</w:t>
      </w:r>
      <w:r w:rsidR="00040204">
        <w:t xml:space="preserve">. Bij wederzijdse tevredenheid worden onderstaande vervolgstappen gezet. </w:t>
      </w:r>
    </w:p>
    <w:p w14:paraId="06329006" w14:textId="24D33297" w:rsidR="00AB7D11" w:rsidRPr="005D7FEC" w:rsidRDefault="003F342D" w:rsidP="0067198E">
      <w:pPr>
        <w:numPr>
          <w:ilvl w:val="0"/>
          <w:numId w:val="16"/>
        </w:numPr>
      </w:pPr>
      <w:r>
        <w:t>Voorgenomen besluit Faculteitsbestuur herbenoemen huidige departementsvoorzitter</w:t>
      </w:r>
      <w:r w:rsidR="00C57816">
        <w:t>.</w:t>
      </w:r>
    </w:p>
    <w:p w14:paraId="7EA072A5" w14:textId="5548921C" w:rsidR="00AB7D11" w:rsidRPr="005D7FEC" w:rsidRDefault="00AB7D11" w:rsidP="0067198E">
      <w:pPr>
        <w:numPr>
          <w:ilvl w:val="0"/>
          <w:numId w:val="16"/>
        </w:numPr>
      </w:pPr>
      <w:r w:rsidRPr="005D7FEC">
        <w:t xml:space="preserve">Horen van het departement </w:t>
      </w:r>
      <w:r>
        <w:t>door het Faculteitsbestuur</w:t>
      </w:r>
      <w:r w:rsidRPr="005D7FEC">
        <w:t xml:space="preserve"> </w:t>
      </w:r>
      <w:r>
        <w:t xml:space="preserve">over </w:t>
      </w:r>
      <w:r w:rsidR="003F342D">
        <w:t>herbenoemen huidige departementsvoorzitter</w:t>
      </w:r>
      <w:r>
        <w:t xml:space="preserve"> </w:t>
      </w:r>
      <w:r w:rsidRPr="005D7FEC">
        <w:t>(art. 9.5 fac</w:t>
      </w:r>
      <w:r w:rsidR="00DC053A">
        <w:t>ulteits</w:t>
      </w:r>
      <w:r w:rsidRPr="005D7FEC">
        <w:t>reglement)</w:t>
      </w:r>
      <w:r w:rsidR="00C57816">
        <w:t>.</w:t>
      </w:r>
    </w:p>
    <w:p w14:paraId="6C5B1010" w14:textId="5C1A3268" w:rsidR="00AB7D11" w:rsidRPr="005D7FEC" w:rsidRDefault="00AB7D11" w:rsidP="0067198E">
      <w:pPr>
        <w:numPr>
          <w:ilvl w:val="0"/>
          <w:numId w:val="16"/>
        </w:numPr>
      </w:pPr>
      <w:r w:rsidRPr="005D7FEC">
        <w:t>Horen van de F</w:t>
      </w:r>
      <w:r>
        <w:t>aculteitsraad</w:t>
      </w:r>
      <w:r w:rsidRPr="005D7FEC">
        <w:t xml:space="preserve"> </w:t>
      </w:r>
      <w:r>
        <w:t>door het Faculteitsbestuur</w:t>
      </w:r>
      <w:r w:rsidRPr="005D7FEC">
        <w:t xml:space="preserve"> </w:t>
      </w:r>
      <w:r w:rsidR="003F342D">
        <w:t>over herbenoemen huidige departementsvoorzitter</w:t>
      </w:r>
      <w:r w:rsidRPr="005D7FEC">
        <w:t xml:space="preserve"> (art. 9.5 fac</w:t>
      </w:r>
      <w:r w:rsidR="00DC053A">
        <w:t>ulteits</w:t>
      </w:r>
      <w:r w:rsidRPr="005D7FEC">
        <w:t>reglement)</w:t>
      </w:r>
      <w:r w:rsidR="00C57816">
        <w:t>.</w:t>
      </w:r>
    </w:p>
    <w:p w14:paraId="7C8413D8" w14:textId="260BD0CB" w:rsidR="00AB7D11" w:rsidRPr="005D7FEC" w:rsidRDefault="00AB7D11" w:rsidP="0067198E">
      <w:pPr>
        <w:numPr>
          <w:ilvl w:val="0"/>
          <w:numId w:val="16"/>
        </w:numPr>
      </w:pPr>
      <w:r w:rsidRPr="005D7FEC">
        <w:t xml:space="preserve">Horen andere </w:t>
      </w:r>
      <w:r>
        <w:t>departementsvoorzitters</w:t>
      </w:r>
      <w:r w:rsidRPr="005D7FEC">
        <w:t xml:space="preserve"> </w:t>
      </w:r>
      <w:r>
        <w:t>door het Faculteitsbestuur</w:t>
      </w:r>
      <w:r w:rsidRPr="005D7FEC">
        <w:t xml:space="preserve"> </w:t>
      </w:r>
      <w:r w:rsidR="003F342D">
        <w:t xml:space="preserve">over herbenoemen huidige departementsvoorzitter </w:t>
      </w:r>
      <w:r w:rsidRPr="005D7FEC">
        <w:t>(art. 9.5 fac</w:t>
      </w:r>
      <w:r w:rsidR="00DC053A">
        <w:t>ulteits</w:t>
      </w:r>
      <w:r w:rsidRPr="005D7FEC">
        <w:t>reglement</w:t>
      </w:r>
      <w:r>
        <w:t>)</w:t>
      </w:r>
      <w:r w:rsidR="00C57816">
        <w:t>.</w:t>
      </w:r>
    </w:p>
    <w:p w14:paraId="71FA442B" w14:textId="49DFC2C0" w:rsidR="00AB7D11" w:rsidRPr="005D7FEC" w:rsidRDefault="003F342D" w:rsidP="0067198E">
      <w:pPr>
        <w:numPr>
          <w:ilvl w:val="0"/>
          <w:numId w:val="16"/>
        </w:numPr>
      </w:pPr>
      <w:r>
        <w:t xml:space="preserve">Definitief besluit </w:t>
      </w:r>
      <w:r w:rsidR="00AB7D11">
        <w:t>Faculteitsbestuur</w:t>
      </w:r>
      <w:r w:rsidR="00AB7D11" w:rsidRPr="005D7FEC">
        <w:t xml:space="preserve"> </w:t>
      </w:r>
      <w:r>
        <w:t xml:space="preserve">over herbenoemen huidige departementsvoorzitter </w:t>
      </w:r>
      <w:r w:rsidR="00AB7D11" w:rsidRPr="005D7FEC">
        <w:t>(art. 9.5 fac</w:t>
      </w:r>
      <w:r w:rsidR="00DC053A">
        <w:t>ulteits</w:t>
      </w:r>
      <w:r w:rsidR="00AB7D11" w:rsidRPr="005D7FEC">
        <w:t>reglement).</w:t>
      </w:r>
    </w:p>
    <w:p w14:paraId="29162BD2" w14:textId="77777777" w:rsidR="00AB7D11" w:rsidRDefault="00AB7D11" w:rsidP="00AB7D11"/>
    <w:p w14:paraId="0DDDDB2F" w14:textId="2BCC1F68" w:rsidR="001E4CC6" w:rsidRDefault="00AB7D11" w:rsidP="003F342D">
      <w:pPr>
        <w:rPr>
          <w:b/>
        </w:rPr>
      </w:pPr>
      <w:r>
        <w:t xml:space="preserve">De procedure voor het </w:t>
      </w:r>
      <w:r w:rsidR="003F342D">
        <w:t>eventueel her</w:t>
      </w:r>
      <w:r>
        <w:t>benoemen van een departementsvoorzitter dient een half jaar voor afloop van de termijn van de huidige voorzitter opgestart te worden.</w:t>
      </w:r>
    </w:p>
    <w:sectPr w:rsidR="001E4CC6" w:rsidSect="00831922">
      <w:headerReference w:type="default" r:id="rId8"/>
      <w:headerReference w:type="first" r:id="rId9"/>
      <w:pgSz w:w="11906" w:h="16838" w:code="9"/>
      <w:pgMar w:top="2852" w:right="1021" w:bottom="573" w:left="2722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A745F" w14:textId="77777777" w:rsidR="00776805" w:rsidRDefault="00776805" w:rsidP="00AE6946">
      <w:r>
        <w:separator/>
      </w:r>
    </w:p>
  </w:endnote>
  <w:endnote w:type="continuationSeparator" w:id="0">
    <w:p w14:paraId="5CCDA1C6" w14:textId="77777777" w:rsidR="00776805" w:rsidRDefault="00776805" w:rsidP="00AE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BEA0C" w14:textId="77777777" w:rsidR="00776805" w:rsidRDefault="00776805" w:rsidP="00AE6946">
      <w:r>
        <w:separator/>
      </w:r>
    </w:p>
  </w:footnote>
  <w:footnote w:type="continuationSeparator" w:id="0">
    <w:p w14:paraId="12979929" w14:textId="77777777" w:rsidR="00776805" w:rsidRDefault="00776805" w:rsidP="00AE6946">
      <w:r>
        <w:continuationSeparator/>
      </w:r>
    </w:p>
  </w:footnote>
  <w:footnote w:id="1">
    <w:p w14:paraId="461551AE" w14:textId="6D5E0374" w:rsidR="005D7FEC" w:rsidRDefault="005D7FEC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r w:rsidR="00903011">
        <w:t xml:space="preserve">Indien niemand van het departement interesse heeft, of </w:t>
      </w:r>
      <w:r w:rsidR="002D6F14">
        <w:t xml:space="preserve">wanneer </w:t>
      </w:r>
      <w:r w:rsidR="00903011">
        <w:t xml:space="preserve">er volgens de sollicitatiecommissie geen geschikte kandidaten zijn, kan het Faculteitsbestuur besluiten de vacature ook open te stellen voor medewerkers van de andere departementen. </w:t>
      </w:r>
    </w:p>
  </w:footnote>
  <w:footnote w:id="2">
    <w:p w14:paraId="1BFDE5B4" w14:textId="0C1A9DCF" w:rsidR="00903011" w:rsidRDefault="00903011">
      <w:pPr>
        <w:pStyle w:val="Voetnoottekst"/>
      </w:pPr>
      <w:r>
        <w:rPr>
          <w:rStyle w:val="Voetnootmarkering"/>
        </w:rPr>
        <w:footnoteRef/>
      </w:r>
      <w:r>
        <w:t xml:space="preserve"> De voorzitter van de commissie gaat eerst bij deze persoon na of hij/zij zelf geen interesse heeft in deze vacature.</w:t>
      </w:r>
    </w:p>
  </w:footnote>
  <w:footnote w:id="3">
    <w:p w14:paraId="41045D12" w14:textId="1C038856" w:rsidR="00903011" w:rsidRDefault="00903011">
      <w:pPr>
        <w:pStyle w:val="Voetnoottekst"/>
      </w:pPr>
      <w:r>
        <w:rPr>
          <w:rStyle w:val="Voetnootmarkering"/>
        </w:rPr>
        <w:footnoteRef/>
      </w:r>
      <w:r>
        <w:t xml:space="preserve"> Dit lid wordt pas aangezocht zodra bekend is wie solliciteren aangezien het onwenselijk is dat dit tijdelijk staflid onder supervisie staat van één van de sollicitanten.</w:t>
      </w:r>
    </w:p>
  </w:footnote>
  <w:footnote w:id="4">
    <w:p w14:paraId="14E7E6C0" w14:textId="58C5472A" w:rsidR="004F2F40" w:rsidRDefault="004F2F40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r w:rsidR="0067198E">
        <w:t>Wanneer en h</w:t>
      </w:r>
      <w:r>
        <w:t>oe dit horen precies vorm wordt gegeven, wordt later bepaald.</w:t>
      </w:r>
    </w:p>
  </w:footnote>
  <w:footnote w:id="5">
    <w:p w14:paraId="5AF86CEE" w14:textId="4E4929A9" w:rsidR="008D1320" w:rsidRDefault="008D1320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r w:rsidR="00C57816">
        <w:t>Wanneer en hoe dit precies vorm te geven, wordt later bepaald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55180" w14:textId="77777777" w:rsidR="00AE6946" w:rsidRDefault="009F5960" w:rsidP="00843BE5">
    <w:r w:rsidRPr="009F5960">
      <w:rPr>
        <w:noProof/>
        <w:lang w:eastAsia="nl-NL"/>
      </w:rPr>
      <w:drawing>
        <wp:anchor distT="0" distB="0" distL="114300" distR="114300" simplePos="0" relativeHeight="252093440" behindDoc="1" locked="0" layoutInCell="1" allowOverlap="1" wp14:anchorId="17EE1D0D" wp14:editId="24DD3412">
          <wp:simplePos x="0" y="0"/>
          <wp:positionH relativeFrom="page">
            <wp:posOffset>590550</wp:posOffset>
          </wp:positionH>
          <wp:positionV relativeFrom="page">
            <wp:posOffset>161925</wp:posOffset>
          </wp:positionV>
          <wp:extent cx="2409825" cy="1343025"/>
          <wp:effectExtent l="0" t="0" r="0" b="0"/>
          <wp:wrapNone/>
          <wp:docPr id="2" name="Afbeelding 1" descr="R:\Projecten\331_LEI_HUISSTIJL\van_aad\Logo-UniversiteitLeiden-png2\Logo-UniversiteitLeiden-blac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blacK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1003" cy="133978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023456C6" w14:textId="77777777" w:rsidR="00843BE5" w:rsidRPr="00843BE5" w:rsidRDefault="00776805" w:rsidP="00843BE5">
    <w:pPr>
      <w:rPr>
        <w:b/>
      </w:rPr>
    </w:pPr>
    <w:r>
      <w:rPr>
        <w:noProof/>
        <w:lang w:eastAsia="nl-NL"/>
      </w:rPr>
      <mc:AlternateContent>
        <mc:Choice Requires="wps">
          <w:drawing>
            <wp:anchor distT="0" distB="0" distL="114300" distR="114300" simplePos="0" relativeHeight="251949056" behindDoc="1" locked="0" layoutInCell="1" allowOverlap="1" wp14:anchorId="552360CB" wp14:editId="494525CF">
              <wp:simplePos x="0" y="0"/>
              <wp:positionH relativeFrom="page">
                <wp:posOffset>864235</wp:posOffset>
              </wp:positionH>
              <wp:positionV relativeFrom="page">
                <wp:posOffset>1809750</wp:posOffset>
              </wp:positionV>
              <wp:extent cx="826135" cy="1035685"/>
              <wp:effectExtent l="0" t="0" r="0" b="2540"/>
              <wp:wrapNone/>
              <wp:docPr id="6" name="Text Box 2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6135" cy="1035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B83B59" w14:textId="6E827312" w:rsidR="002E3541" w:rsidRDefault="00B8524C" w:rsidP="002E3541">
                          <w:pPr>
                            <w:pStyle w:val="Invullinggegevens"/>
                          </w:pPr>
                          <w:fldSimple w:instr=" DOCPROPERTY  kBlad  \* MERGEFORMAT ">
                            <w:r>
                              <w:t>Blad</w:t>
                            </w:r>
                          </w:fldSimple>
                          <w:r w:rsidR="002E3541">
                            <w:t xml:space="preserve"> </w:t>
                          </w:r>
                          <w:r w:rsidR="00AA6F14">
                            <w:fldChar w:fldCharType="begin"/>
                          </w:r>
                          <w:r w:rsidR="00AA6F14">
                            <w:instrText xml:space="preserve"> PAGE   \* MERGEFORMAT </w:instrText>
                          </w:r>
                          <w:r w:rsidR="00AA6F14">
                            <w:fldChar w:fldCharType="separate"/>
                          </w:r>
                          <w:r w:rsidR="003B7F36">
                            <w:rPr>
                              <w:noProof/>
                            </w:rPr>
                            <w:t>2</w:t>
                          </w:r>
                          <w:r w:rsidR="00AA6F14">
                            <w:rPr>
                              <w:noProof/>
                            </w:rPr>
                            <w:fldChar w:fldCharType="end"/>
                          </w:r>
                          <w:r w:rsidR="002E3541">
                            <w:t>/</w:t>
                          </w:r>
                          <w:fldSimple w:instr=" NUMPAGES   \* MERGEFORMAT ">
                            <w:r w:rsidR="003B7F36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  <w:p w14:paraId="10C99AAE" w14:textId="77777777" w:rsidR="002E3541" w:rsidRDefault="002E3541" w:rsidP="002E3541">
                          <w:pPr>
                            <w:pStyle w:val="Invullinggegevens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2360CB" id="_x0000_t202" coordsize="21600,21600" o:spt="202" path="m,l,21600r21600,l21600,xe">
              <v:stroke joinstyle="miter"/>
              <v:path gradientshapeok="t" o:connecttype="rect"/>
            </v:shapetype>
            <v:shape id="Text Box 281" o:spid="_x0000_s1026" type="#_x0000_t202" style="position:absolute;margin-left:68.05pt;margin-top:142.5pt;width:65.05pt;height:81.55pt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" filled="f" stroked="f">
              <v:textbox inset="0,0,0,0">
                <w:txbxContent>
                  <w:p w14:paraId="22B83B59" w14:textId="6E827312" w:rsidR="002E3541" w:rsidRDefault="00B8524C" w:rsidP="002E3541">
                    <w:pPr>
                      <w:pStyle w:val="Invullinggegevens"/>
                    </w:pPr>
                    <w:fldSimple w:instr=" DOCPROPERTY  kBlad  \* MERGEFORMAT ">
                      <w:r>
                        <w:t>Blad</w:t>
                      </w:r>
                    </w:fldSimple>
                    <w:r w:rsidR="002E3541">
                      <w:t xml:space="preserve"> </w:t>
                    </w:r>
                    <w:r w:rsidR="00AA6F14">
                      <w:fldChar w:fldCharType="begin"/>
                    </w:r>
                    <w:r w:rsidR="00AA6F14">
                      <w:instrText xml:space="preserve"> PAGE   \* MERGEFORMAT </w:instrText>
                    </w:r>
                    <w:r w:rsidR="00AA6F14">
                      <w:fldChar w:fldCharType="separate"/>
                    </w:r>
                    <w:r w:rsidR="003B7F36">
                      <w:rPr>
                        <w:noProof/>
                      </w:rPr>
                      <w:t>2</w:t>
                    </w:r>
                    <w:r w:rsidR="00AA6F14">
                      <w:rPr>
                        <w:noProof/>
                      </w:rPr>
                      <w:fldChar w:fldCharType="end"/>
                    </w:r>
                    <w:r w:rsidR="002E3541">
                      <w:t>/</w:t>
                    </w:r>
                    <w:fldSimple w:instr=" NUMPAGES   \* MERGEFORMAT ">
                      <w:r w:rsidR="003B7F36">
                        <w:rPr>
                          <w:noProof/>
                        </w:rPr>
                        <w:t>2</w:t>
                      </w:r>
                    </w:fldSimple>
                  </w:p>
                  <w:p w14:paraId="10C99AAE" w14:textId="77777777" w:rsidR="002E3541" w:rsidRDefault="002E3541" w:rsidP="002E3541">
                    <w:pPr>
                      <w:pStyle w:val="Invullinggegevens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noProof/>
        <w:lang w:eastAsia="nl-NL"/>
      </w:rPr>
      <mc:AlternateContent>
        <mc:Choice Requires="wps">
          <w:drawing>
            <wp:anchor distT="0" distB="0" distL="114300" distR="114300" simplePos="0" relativeHeight="251945984" behindDoc="1" locked="0" layoutInCell="1" allowOverlap="1" wp14:anchorId="7CC85CC6" wp14:editId="2D9C0B52">
              <wp:simplePos x="0" y="0"/>
              <wp:positionH relativeFrom="page">
                <wp:posOffset>5184775</wp:posOffset>
              </wp:positionH>
              <wp:positionV relativeFrom="page">
                <wp:posOffset>922020</wp:posOffset>
              </wp:positionV>
              <wp:extent cx="2016125" cy="686435"/>
              <wp:effectExtent l="3175" t="0" r="0" b="1270"/>
              <wp:wrapNone/>
              <wp:docPr id="5" name="Text Box 2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F930FC" w14:textId="237FAC80" w:rsidR="00F55EDE" w:rsidRDefault="00AA6F14" w:rsidP="00F55EDE">
                          <w:pPr>
                            <w:pStyle w:val="Naamfaculteit"/>
                          </w:pPr>
                          <w:r>
                            <w:fldChar w:fldCharType="begin"/>
                          </w:r>
                          <w:r>
                            <w:instrText xml:space="preserve"> DOCPROPERTY  iNaamFaculteit  \* MERGEFORMAT </w:instrText>
                          </w:r>
                          <w:r>
                            <w:fldChar w:fldCharType="end"/>
                          </w:r>
                        </w:p>
                        <w:p w14:paraId="29D8EB4C" w14:textId="29FC083D" w:rsidR="00F55EDE" w:rsidRDefault="00AA6F14" w:rsidP="00F55EDE">
                          <w:pPr>
                            <w:pStyle w:val="Naamdienst"/>
                          </w:pPr>
                          <w:r>
                            <w:fldChar w:fldCharType="begin"/>
                          </w:r>
                          <w:r>
                            <w:instrText xml:space="preserve"> DOCPROPERTY  iNaamDienst  \* MERGEFORMAT </w:instrText>
                          </w:r>
                          <w:r>
                            <w:fldChar w:fldCharType="end"/>
                          </w:r>
                        </w:p>
                        <w:p w14:paraId="01C77B7C" w14:textId="77777777" w:rsidR="00F55EDE" w:rsidRPr="0052627E" w:rsidRDefault="00F55EDE" w:rsidP="00F55EDE"/>
                        <w:p w14:paraId="5CD8F25A" w14:textId="77777777" w:rsidR="00843BE5" w:rsidRPr="00F55EDE" w:rsidRDefault="00843BE5" w:rsidP="00F55ED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C85CC6" id="Text Box 280" o:spid="_x0000_s1027" type="#_x0000_t202" style="position:absolute;margin-left:408.25pt;margin-top:72.6pt;width:158.75pt;height:54.05pt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" filled="f" stroked="f">
              <v:textbox inset="0,0,0,0">
                <w:txbxContent>
                  <w:p w14:paraId="23F930FC" w14:textId="237FAC80" w:rsidR="00F55EDE" w:rsidRDefault="00AA6F14" w:rsidP="00F55EDE">
                    <w:pPr>
                      <w:pStyle w:val="Naamfaculteit"/>
                    </w:pPr>
                    <w:r>
                      <w:fldChar w:fldCharType="begin"/>
                    </w:r>
                    <w:r>
                      <w:instrText xml:space="preserve"> DOCPROPERTY  iNaamFaculteit  \* MERGEFORMAT </w:instrText>
                    </w:r>
                    <w:r>
                      <w:fldChar w:fldCharType="end"/>
                    </w:r>
                  </w:p>
                  <w:p w14:paraId="29D8EB4C" w14:textId="29FC083D" w:rsidR="00F55EDE" w:rsidRDefault="00AA6F14" w:rsidP="00F55EDE">
                    <w:pPr>
                      <w:pStyle w:val="Naamdienst"/>
                    </w:pPr>
                    <w:r>
                      <w:fldChar w:fldCharType="begin"/>
                    </w:r>
                    <w:r>
                      <w:instrText xml:space="preserve"> DOCPROPERTY  iNaamDienst  \* MERGEFORMAT </w:instrText>
                    </w:r>
                    <w:r>
                      <w:fldChar w:fldCharType="end"/>
                    </w:r>
                  </w:p>
                  <w:p w14:paraId="01C77B7C" w14:textId="77777777" w:rsidR="00F55EDE" w:rsidRPr="0052627E" w:rsidRDefault="00F55EDE" w:rsidP="00F55EDE"/>
                  <w:p w14:paraId="5CD8F25A" w14:textId="77777777" w:rsidR="00843BE5" w:rsidRPr="00F55EDE" w:rsidRDefault="00843BE5" w:rsidP="00F55EDE"/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625CB" w14:textId="77777777" w:rsidR="00AE6946" w:rsidRDefault="009F5960">
    <w:pPr>
      <w:pStyle w:val="Koptekst"/>
    </w:pPr>
    <w:r>
      <w:rPr>
        <w:noProof/>
        <w:lang w:eastAsia="nl-NL"/>
      </w:rPr>
      <w:drawing>
        <wp:anchor distT="0" distB="0" distL="114300" distR="114300" simplePos="0" relativeHeight="252091392" behindDoc="1" locked="0" layoutInCell="1" allowOverlap="1" wp14:anchorId="566B1823" wp14:editId="6589DE44">
          <wp:simplePos x="0" y="0"/>
          <wp:positionH relativeFrom="page">
            <wp:posOffset>590550</wp:posOffset>
          </wp:positionH>
          <wp:positionV relativeFrom="page">
            <wp:posOffset>161925</wp:posOffset>
          </wp:positionV>
          <wp:extent cx="2411003" cy="1339782"/>
          <wp:effectExtent l="0" t="0" r="0" b="0"/>
          <wp:wrapNone/>
          <wp:docPr id="1" name="Afbeelding 1" descr="R:\Projecten\331_LEI_HUISSTIJL\van_aad\Logo-UniversiteitLeiden-png2\Logo-UniversiteitLeiden-blac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blacK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1003" cy="133978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76805">
      <w:rPr>
        <w:noProof/>
        <w:lang w:eastAsia="nl-NL"/>
      </w:rPr>
      <mc:AlternateContent>
        <mc:Choice Requires="wps">
          <w:drawing>
            <wp:anchor distT="0" distB="0" distL="114300" distR="114300" simplePos="0" relativeHeight="252090368" behindDoc="1" locked="0" layoutInCell="1" allowOverlap="1" wp14:anchorId="7520B197" wp14:editId="0249D45D">
              <wp:simplePos x="0" y="0"/>
              <wp:positionH relativeFrom="page">
                <wp:posOffset>5184775</wp:posOffset>
              </wp:positionH>
              <wp:positionV relativeFrom="page">
                <wp:posOffset>387350</wp:posOffset>
              </wp:positionV>
              <wp:extent cx="2016125" cy="215265"/>
              <wp:effectExtent l="3175" t="0" r="0" b="0"/>
              <wp:wrapNone/>
              <wp:docPr id="4" name="Text Box 4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215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EC5FA1" w14:textId="74860D7A" w:rsidR="009F5960" w:rsidRDefault="00B8524C" w:rsidP="009F5960">
                          <w:fldSimple w:instr=" DOCPROPERTY  kDocumentType  \* MERGEFORMAT ">
                            <w:r>
                              <w:t>Memo</w:t>
                            </w:r>
                          </w:fldSimple>
                          <w:r w:rsidR="007E3347">
                            <w:t xml:space="preserve"> faculteit Archeologie</w:t>
                          </w:r>
                        </w:p>
                        <w:p w14:paraId="131D9B87" w14:textId="77777777" w:rsidR="009F5960" w:rsidRDefault="009F5960" w:rsidP="009F5960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20B197" id="_x0000_t202" coordsize="21600,21600" o:spt="202" path="m,l,21600r21600,l21600,xe">
              <v:stroke joinstyle="miter"/>
              <v:path gradientshapeok="t" o:connecttype="rect"/>
            </v:shapetype>
            <v:shape id="Text Box 420" o:spid="_x0000_s1028" type="#_x0000_t202" style="position:absolute;margin-left:408.25pt;margin-top:30.5pt;width:158.75pt;height:16.95pt;z-index:-25122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" filled="f" stroked="f">
              <v:textbox inset="0,0,0,0">
                <w:txbxContent>
                  <w:p w14:paraId="7CEC5FA1" w14:textId="74860D7A" w:rsidR="009F5960" w:rsidRDefault="00B8524C" w:rsidP="009F5960">
                    <w:fldSimple w:instr=" DOCPROPERTY  kDocumentType  \* MERGEFORMAT ">
                      <w:r>
                        <w:t>Memo</w:t>
                      </w:r>
                    </w:fldSimple>
                    <w:r w:rsidR="007E3347">
                      <w:t xml:space="preserve"> faculteit Archeologie</w:t>
                    </w:r>
                  </w:p>
                  <w:p w14:paraId="131D9B87" w14:textId="77777777" w:rsidR="009F5960" w:rsidRDefault="009F5960" w:rsidP="009F5960"/>
                </w:txbxContent>
              </v:textbox>
              <w10:wrap anchorx="page" anchory="page"/>
            </v:shape>
          </w:pict>
        </mc:Fallback>
      </mc:AlternateContent>
    </w:r>
  </w:p>
  <w:p w14:paraId="65F4C292" w14:textId="77777777" w:rsidR="00831922" w:rsidRDefault="00776805">
    <w:pPr>
      <w:pStyle w:val="Koptekst"/>
    </w:pPr>
    <w:r>
      <w:rPr>
        <w:noProof/>
        <w:lang w:eastAsia="nl-NL"/>
      </w:rPr>
      <mc:AlternateContent>
        <mc:Choice Requires="wps">
          <w:drawing>
            <wp:anchor distT="0" distB="0" distL="114300" distR="114300" simplePos="0" relativeHeight="251940864" behindDoc="1" locked="0" layoutInCell="1" allowOverlap="1" wp14:anchorId="6564937A" wp14:editId="5E7AA928">
              <wp:simplePos x="0" y="0"/>
              <wp:positionH relativeFrom="page">
                <wp:posOffset>5183505</wp:posOffset>
              </wp:positionH>
              <wp:positionV relativeFrom="page">
                <wp:posOffset>922655</wp:posOffset>
              </wp:positionV>
              <wp:extent cx="2016125" cy="686435"/>
              <wp:effectExtent l="1905" t="0" r="1270" b="635"/>
              <wp:wrapNone/>
              <wp:docPr id="3" name="Text Box 2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D6981" w14:textId="3FB13CCF" w:rsidR="00F55EDE" w:rsidRDefault="00AA6F14" w:rsidP="00F55EDE">
                          <w:pPr>
                            <w:pStyle w:val="Naamfaculteit"/>
                          </w:pPr>
                          <w:r>
                            <w:fldChar w:fldCharType="begin"/>
                          </w:r>
                          <w:r>
                            <w:instrText xml:space="preserve"> DOCPROPERTY  iNaamFaculteit  \* MERGEFORMAT </w:instrText>
                          </w:r>
                          <w:r>
                            <w:fldChar w:fldCharType="end"/>
                          </w:r>
                        </w:p>
                        <w:p w14:paraId="099563E4" w14:textId="1AA98609" w:rsidR="00F55EDE" w:rsidRDefault="00AA6F14" w:rsidP="00F55EDE">
                          <w:pPr>
                            <w:pStyle w:val="Naamdienst"/>
                          </w:pPr>
                          <w:r>
                            <w:fldChar w:fldCharType="begin"/>
                          </w:r>
                          <w:r>
                            <w:instrText xml:space="preserve"> DOCPROPERTY  iNaamDienst  \* MERGEFORMAT </w:instrText>
                          </w:r>
                          <w:r>
                            <w:fldChar w:fldCharType="end"/>
                          </w:r>
                        </w:p>
                        <w:p w14:paraId="4325D621" w14:textId="77777777" w:rsidR="00F55EDE" w:rsidRPr="0052627E" w:rsidRDefault="00F55EDE" w:rsidP="00F55EDE"/>
                        <w:p w14:paraId="1D948196" w14:textId="77777777" w:rsidR="00831922" w:rsidRPr="00F55EDE" w:rsidRDefault="00831922" w:rsidP="00F55ED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64937A" id="Text Box 276" o:spid="_x0000_s1029" type="#_x0000_t202" style="position:absolute;margin-left:408.15pt;margin-top:72.65pt;width:158.75pt;height:54.05pt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" filled="f" stroked="f">
              <v:textbox inset="0,0,0,0">
                <w:txbxContent>
                  <w:p w14:paraId="5C0D6981" w14:textId="3FB13CCF" w:rsidR="00F55EDE" w:rsidRDefault="00AA6F14" w:rsidP="00F55EDE">
                    <w:pPr>
                      <w:pStyle w:val="Naamfaculteit"/>
                    </w:pPr>
                    <w:r>
                      <w:fldChar w:fldCharType="begin"/>
                    </w:r>
                    <w:r>
                      <w:instrText xml:space="preserve"> DOCPROPERTY  iNaamFaculteit  \* MERGEFORMAT </w:instrText>
                    </w:r>
                    <w:r>
                      <w:fldChar w:fldCharType="end"/>
                    </w:r>
                  </w:p>
                  <w:p w14:paraId="099563E4" w14:textId="1AA98609" w:rsidR="00F55EDE" w:rsidRDefault="00AA6F14" w:rsidP="00F55EDE">
                    <w:pPr>
                      <w:pStyle w:val="Naamdienst"/>
                    </w:pPr>
                    <w:r>
                      <w:fldChar w:fldCharType="begin"/>
                    </w:r>
                    <w:r>
                      <w:instrText xml:space="preserve"> DOCPROPERTY  iNaamDienst  \* MERGEFORMAT </w:instrText>
                    </w:r>
                    <w:r>
                      <w:fldChar w:fldCharType="end"/>
                    </w:r>
                  </w:p>
                  <w:p w14:paraId="4325D621" w14:textId="77777777" w:rsidR="00F55EDE" w:rsidRPr="0052627E" w:rsidRDefault="00F55EDE" w:rsidP="00F55EDE"/>
                  <w:p w14:paraId="1D948196" w14:textId="77777777" w:rsidR="00831922" w:rsidRPr="00F55EDE" w:rsidRDefault="00831922" w:rsidP="00F55EDE"/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F079D"/>
    <w:multiLevelType w:val="hybridMultilevel"/>
    <w:tmpl w:val="D1C062C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342310"/>
    <w:multiLevelType w:val="hybridMultilevel"/>
    <w:tmpl w:val="EB9EC292"/>
    <w:lvl w:ilvl="0" w:tplc="04130017">
      <w:start w:val="1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47F4F"/>
    <w:multiLevelType w:val="hybridMultilevel"/>
    <w:tmpl w:val="C9B6E3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021AF6"/>
    <w:multiLevelType w:val="hybridMultilevel"/>
    <w:tmpl w:val="D1D8EC2C"/>
    <w:lvl w:ilvl="0" w:tplc="021C6BA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C426EF1"/>
    <w:multiLevelType w:val="hybridMultilevel"/>
    <w:tmpl w:val="32401E4E"/>
    <w:lvl w:ilvl="0" w:tplc="DD4C62E4">
      <w:start w:val="1"/>
      <w:numFmt w:val="lowerLetter"/>
      <w:lvlText w:val="%1)"/>
      <w:lvlJc w:val="left"/>
      <w:pPr>
        <w:ind w:left="720" w:hanging="360"/>
      </w:pPr>
      <w:rPr>
        <w:rFonts w:ascii="Minion Pro" w:eastAsiaTheme="minorHAnsi" w:hAnsi="Minion Pro" w:cstheme="minorBidi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>
      <w:start w:val="1"/>
      <w:numFmt w:val="lowerRoman"/>
      <w:lvlText w:val="%3."/>
      <w:lvlJc w:val="right"/>
      <w:pPr>
        <w:ind w:left="2160" w:hanging="180"/>
      </w:pPr>
    </w:lvl>
    <w:lvl w:ilvl="3" w:tplc="0413000F">
      <w:start w:val="1"/>
      <w:numFmt w:val="decimal"/>
      <w:lvlText w:val="%4."/>
      <w:lvlJc w:val="left"/>
      <w:pPr>
        <w:ind w:left="2880" w:hanging="360"/>
      </w:pPr>
    </w:lvl>
    <w:lvl w:ilvl="4" w:tplc="04130019">
      <w:start w:val="1"/>
      <w:numFmt w:val="lowerLetter"/>
      <w:lvlText w:val="%5."/>
      <w:lvlJc w:val="left"/>
      <w:pPr>
        <w:ind w:left="3600" w:hanging="360"/>
      </w:pPr>
    </w:lvl>
    <w:lvl w:ilvl="5" w:tplc="0413001B">
      <w:start w:val="1"/>
      <w:numFmt w:val="lowerRoman"/>
      <w:lvlText w:val="%6."/>
      <w:lvlJc w:val="right"/>
      <w:pPr>
        <w:ind w:left="4320" w:hanging="180"/>
      </w:pPr>
    </w:lvl>
    <w:lvl w:ilvl="6" w:tplc="0413000F">
      <w:start w:val="1"/>
      <w:numFmt w:val="decimal"/>
      <w:lvlText w:val="%7."/>
      <w:lvlJc w:val="left"/>
      <w:pPr>
        <w:ind w:left="5040" w:hanging="360"/>
      </w:pPr>
    </w:lvl>
    <w:lvl w:ilvl="7" w:tplc="04130019">
      <w:start w:val="1"/>
      <w:numFmt w:val="lowerLetter"/>
      <w:lvlText w:val="%8."/>
      <w:lvlJc w:val="left"/>
      <w:pPr>
        <w:ind w:left="5760" w:hanging="360"/>
      </w:pPr>
    </w:lvl>
    <w:lvl w:ilvl="8" w:tplc="0413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833BA6"/>
    <w:multiLevelType w:val="hybridMultilevel"/>
    <w:tmpl w:val="061A8A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C6441D"/>
    <w:multiLevelType w:val="hybridMultilevel"/>
    <w:tmpl w:val="3E8A8CC8"/>
    <w:lvl w:ilvl="0" w:tplc="F226449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44729E"/>
    <w:multiLevelType w:val="hybridMultilevel"/>
    <w:tmpl w:val="2DA0D30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722C34"/>
    <w:multiLevelType w:val="hybridMultilevel"/>
    <w:tmpl w:val="966C5786"/>
    <w:lvl w:ilvl="0" w:tplc="8286C68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6845F4"/>
    <w:multiLevelType w:val="hybridMultilevel"/>
    <w:tmpl w:val="4D226EE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0A06ED"/>
    <w:multiLevelType w:val="hybridMultilevel"/>
    <w:tmpl w:val="AB5C5B4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B05145"/>
    <w:multiLevelType w:val="hybridMultilevel"/>
    <w:tmpl w:val="310C263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882B46"/>
    <w:multiLevelType w:val="hybridMultilevel"/>
    <w:tmpl w:val="BAACFD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6D6CE9"/>
    <w:multiLevelType w:val="hybridMultilevel"/>
    <w:tmpl w:val="2F74C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B678FA"/>
    <w:multiLevelType w:val="hybridMultilevel"/>
    <w:tmpl w:val="0BA89B0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8F1912"/>
    <w:multiLevelType w:val="hybridMultilevel"/>
    <w:tmpl w:val="10E0C48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18261303">
    <w:abstractNumId w:val="3"/>
  </w:num>
  <w:num w:numId="2" w16cid:durableId="1357345602">
    <w:abstractNumId w:val="14"/>
  </w:num>
  <w:num w:numId="3" w16cid:durableId="1138957793">
    <w:abstractNumId w:val="0"/>
  </w:num>
  <w:num w:numId="4" w16cid:durableId="1801071632">
    <w:abstractNumId w:val="13"/>
  </w:num>
  <w:num w:numId="5" w16cid:durableId="120151747">
    <w:abstractNumId w:val="7"/>
  </w:num>
  <w:num w:numId="6" w16cid:durableId="2025186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3402425">
    <w:abstractNumId w:val="6"/>
  </w:num>
  <w:num w:numId="8" w16cid:durableId="1050500658">
    <w:abstractNumId w:val="1"/>
  </w:num>
  <w:num w:numId="9" w16cid:durableId="1689410157">
    <w:abstractNumId w:val="8"/>
  </w:num>
  <w:num w:numId="10" w16cid:durableId="1584677332">
    <w:abstractNumId w:val="9"/>
  </w:num>
  <w:num w:numId="11" w16cid:durableId="1468743819">
    <w:abstractNumId w:val="2"/>
  </w:num>
  <w:num w:numId="12" w16cid:durableId="946808870">
    <w:abstractNumId w:val="11"/>
  </w:num>
  <w:num w:numId="13" w16cid:durableId="61027751">
    <w:abstractNumId w:val="15"/>
  </w:num>
  <w:num w:numId="14" w16cid:durableId="1288970237">
    <w:abstractNumId w:val="10"/>
  </w:num>
  <w:num w:numId="15" w16cid:durableId="1653093961">
    <w:abstractNumId w:val="5"/>
  </w:num>
  <w:num w:numId="16" w16cid:durableId="34714608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805"/>
    <w:rsid w:val="00040204"/>
    <w:rsid w:val="000537D0"/>
    <w:rsid w:val="00064D9A"/>
    <w:rsid w:val="00075AE1"/>
    <w:rsid w:val="00084D42"/>
    <w:rsid w:val="00085C35"/>
    <w:rsid w:val="000E70BD"/>
    <w:rsid w:val="00137CB7"/>
    <w:rsid w:val="00156D72"/>
    <w:rsid w:val="00157ABE"/>
    <w:rsid w:val="0018410A"/>
    <w:rsid w:val="0019092D"/>
    <w:rsid w:val="001B3D37"/>
    <w:rsid w:val="001D13DE"/>
    <w:rsid w:val="001E4CC6"/>
    <w:rsid w:val="002030E0"/>
    <w:rsid w:val="00205EA0"/>
    <w:rsid w:val="002405F1"/>
    <w:rsid w:val="002564B6"/>
    <w:rsid w:val="002635FB"/>
    <w:rsid w:val="002847BA"/>
    <w:rsid w:val="002C3B1B"/>
    <w:rsid w:val="002C4796"/>
    <w:rsid w:val="002D6D0F"/>
    <w:rsid w:val="002D6F14"/>
    <w:rsid w:val="002D7FD8"/>
    <w:rsid w:val="002E3541"/>
    <w:rsid w:val="002F138F"/>
    <w:rsid w:val="0032095C"/>
    <w:rsid w:val="00350B15"/>
    <w:rsid w:val="0037671C"/>
    <w:rsid w:val="00390CC2"/>
    <w:rsid w:val="003A78D9"/>
    <w:rsid w:val="003B7F36"/>
    <w:rsid w:val="003F342D"/>
    <w:rsid w:val="003F624E"/>
    <w:rsid w:val="00406CD7"/>
    <w:rsid w:val="004076B6"/>
    <w:rsid w:val="00413791"/>
    <w:rsid w:val="00414B5B"/>
    <w:rsid w:val="00444035"/>
    <w:rsid w:val="00462C0F"/>
    <w:rsid w:val="004979C9"/>
    <w:rsid w:val="004B3281"/>
    <w:rsid w:val="004F2F40"/>
    <w:rsid w:val="005103CE"/>
    <w:rsid w:val="00554EC6"/>
    <w:rsid w:val="005752C9"/>
    <w:rsid w:val="00593F79"/>
    <w:rsid w:val="005C4C80"/>
    <w:rsid w:val="005D7FEC"/>
    <w:rsid w:val="006006B8"/>
    <w:rsid w:val="00622122"/>
    <w:rsid w:val="006522C5"/>
    <w:rsid w:val="00654D12"/>
    <w:rsid w:val="0067198E"/>
    <w:rsid w:val="00681229"/>
    <w:rsid w:val="0069460C"/>
    <w:rsid w:val="006B40B7"/>
    <w:rsid w:val="006F07CC"/>
    <w:rsid w:val="007117E8"/>
    <w:rsid w:val="007271C9"/>
    <w:rsid w:val="0074558A"/>
    <w:rsid w:val="007671A9"/>
    <w:rsid w:val="00776805"/>
    <w:rsid w:val="007942BF"/>
    <w:rsid w:val="007E3347"/>
    <w:rsid w:val="007F7A4A"/>
    <w:rsid w:val="00812D30"/>
    <w:rsid w:val="00812F72"/>
    <w:rsid w:val="00822E06"/>
    <w:rsid w:val="00831922"/>
    <w:rsid w:val="00843BE5"/>
    <w:rsid w:val="008473C7"/>
    <w:rsid w:val="00865FF4"/>
    <w:rsid w:val="00866913"/>
    <w:rsid w:val="008826F2"/>
    <w:rsid w:val="008A0504"/>
    <w:rsid w:val="008D1320"/>
    <w:rsid w:val="008F43D1"/>
    <w:rsid w:val="00903011"/>
    <w:rsid w:val="00920593"/>
    <w:rsid w:val="0094080C"/>
    <w:rsid w:val="00962C62"/>
    <w:rsid w:val="00983185"/>
    <w:rsid w:val="009853F9"/>
    <w:rsid w:val="00986BEF"/>
    <w:rsid w:val="009B6B38"/>
    <w:rsid w:val="009C7139"/>
    <w:rsid w:val="009D3EF0"/>
    <w:rsid w:val="009F5960"/>
    <w:rsid w:val="00A0348A"/>
    <w:rsid w:val="00A03B85"/>
    <w:rsid w:val="00A21D2B"/>
    <w:rsid w:val="00A27B0A"/>
    <w:rsid w:val="00A3257F"/>
    <w:rsid w:val="00A35FE7"/>
    <w:rsid w:val="00A427A6"/>
    <w:rsid w:val="00AA1ABF"/>
    <w:rsid w:val="00AA6F14"/>
    <w:rsid w:val="00AB7D11"/>
    <w:rsid w:val="00AC6594"/>
    <w:rsid w:val="00AE6946"/>
    <w:rsid w:val="00AF2C8C"/>
    <w:rsid w:val="00B04053"/>
    <w:rsid w:val="00B30DCF"/>
    <w:rsid w:val="00B54B09"/>
    <w:rsid w:val="00B8524C"/>
    <w:rsid w:val="00B969A9"/>
    <w:rsid w:val="00BB0541"/>
    <w:rsid w:val="00BD056B"/>
    <w:rsid w:val="00BD3BDD"/>
    <w:rsid w:val="00BD6039"/>
    <w:rsid w:val="00BE2816"/>
    <w:rsid w:val="00BF110E"/>
    <w:rsid w:val="00C21952"/>
    <w:rsid w:val="00C2526D"/>
    <w:rsid w:val="00C322C0"/>
    <w:rsid w:val="00C57816"/>
    <w:rsid w:val="00C80364"/>
    <w:rsid w:val="00C93901"/>
    <w:rsid w:val="00CA4259"/>
    <w:rsid w:val="00CA53E9"/>
    <w:rsid w:val="00CE2DD7"/>
    <w:rsid w:val="00CE4A2F"/>
    <w:rsid w:val="00CE65B9"/>
    <w:rsid w:val="00DA04B5"/>
    <w:rsid w:val="00DA7D43"/>
    <w:rsid w:val="00DB0666"/>
    <w:rsid w:val="00DC053A"/>
    <w:rsid w:val="00DC17A2"/>
    <w:rsid w:val="00DC35AF"/>
    <w:rsid w:val="00DD3385"/>
    <w:rsid w:val="00DF482F"/>
    <w:rsid w:val="00DF7E9C"/>
    <w:rsid w:val="00E02AF5"/>
    <w:rsid w:val="00E46523"/>
    <w:rsid w:val="00E567A7"/>
    <w:rsid w:val="00E64646"/>
    <w:rsid w:val="00EA2F15"/>
    <w:rsid w:val="00F032C9"/>
    <w:rsid w:val="00F04505"/>
    <w:rsid w:val="00F15F93"/>
    <w:rsid w:val="00F276EA"/>
    <w:rsid w:val="00F55B5B"/>
    <w:rsid w:val="00F55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35709630"/>
  <w15:docId w15:val="{DB332C15-DCE0-4758-8F31-51FA909BD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831922"/>
    <w:pPr>
      <w:spacing w:after="0" w:line="280" w:lineRule="exact"/>
    </w:pPr>
    <w:rPr>
      <w:rFonts w:ascii="Minion Pro" w:hAnsi="Minion Pro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AE6946"/>
    <w:rPr>
      <w:rFonts w:ascii="Minion Pro" w:hAnsi="Minion Pro"/>
    </w:rPr>
  </w:style>
  <w:style w:type="paragraph" w:styleId="Voettekst">
    <w:name w:val="footer"/>
    <w:basedOn w:val="Standaard"/>
    <w:link w:val="Voet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E6946"/>
    <w:rPr>
      <w:rFonts w:ascii="Minion Pro" w:hAnsi="Minion Pro"/>
    </w:rPr>
  </w:style>
  <w:style w:type="table" w:styleId="Tabelraster">
    <w:name w:val="Table Grid"/>
    <w:basedOn w:val="Standaardtabel"/>
    <w:uiPriority w:val="59"/>
    <w:rsid w:val="00831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jegegevens">
    <w:name w:val="Kopje gegevens"/>
    <w:basedOn w:val="Standaard"/>
    <w:qFormat/>
    <w:rsid w:val="00831922"/>
    <w:rPr>
      <w:i/>
      <w:sz w:val="20"/>
    </w:rPr>
  </w:style>
  <w:style w:type="paragraph" w:customStyle="1" w:styleId="Invullinggegevens">
    <w:name w:val="Invulling gegevens"/>
    <w:basedOn w:val="Standaard"/>
    <w:qFormat/>
    <w:rsid w:val="00831922"/>
    <w:rPr>
      <w:sz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922"/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Standaard"/>
    <w:qFormat/>
    <w:rsid w:val="00831922"/>
    <w:rPr>
      <w:b/>
    </w:rPr>
  </w:style>
  <w:style w:type="paragraph" w:customStyle="1" w:styleId="Naamdienst">
    <w:name w:val="Naam dienst"/>
    <w:basedOn w:val="Standaard"/>
    <w:qFormat/>
    <w:rsid w:val="00831922"/>
    <w:rPr>
      <w:rFonts w:ascii="Minion Pro SmBd" w:hAnsi="Minion Pro SmBd"/>
      <w:sz w:val="20"/>
    </w:rPr>
  </w:style>
  <w:style w:type="paragraph" w:styleId="Lijstalinea">
    <w:name w:val="List Paragraph"/>
    <w:basedOn w:val="Standaard"/>
    <w:uiPriority w:val="34"/>
    <w:qFormat/>
    <w:rsid w:val="00776805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8A0504"/>
    <w:rPr>
      <w:color w:val="0000FF" w:themeColor="hyperlink"/>
      <w:u w:val="single"/>
    </w:rPr>
  </w:style>
  <w:style w:type="paragraph" w:customStyle="1" w:styleId="Default">
    <w:name w:val="Default"/>
    <w:rsid w:val="00BE2816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8473C7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8473C7"/>
    <w:rPr>
      <w:color w:val="800080" w:themeColor="followedHyperlink"/>
      <w:u w:val="single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E46523"/>
    <w:pPr>
      <w:spacing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E46523"/>
    <w:rPr>
      <w:rFonts w:ascii="Minion Pro" w:hAnsi="Minion Pro"/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E46523"/>
    <w:rPr>
      <w:vertAlign w:val="superscript"/>
    </w:rPr>
  </w:style>
  <w:style w:type="paragraph" w:styleId="Revisie">
    <w:name w:val="Revision"/>
    <w:hidden/>
    <w:uiPriority w:val="99"/>
    <w:semiHidden/>
    <w:rsid w:val="00DF7E9C"/>
    <w:pPr>
      <w:spacing w:after="0" w:line="240" w:lineRule="auto"/>
    </w:pPr>
    <w:rPr>
      <w:rFonts w:ascii="Minion Pro" w:hAnsi="Minion Pro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7E3347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7E3347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7E3347"/>
    <w:rPr>
      <w:rFonts w:ascii="Minion Pro" w:hAnsi="Minion Pro"/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7E3347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7E3347"/>
    <w:rPr>
      <w:rFonts w:ascii="Minion Pro" w:hAnsi="Minion Pr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22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3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7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erweijja\AppData\Roaming\Microsoft\Templates\Memo.dotm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6BE84F-9300-4B79-BFA6-F61AB2832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Memo</Template>
  <TotalTime>0</TotalTime>
  <Pages>2</Pages>
  <Words>514</Words>
  <Characters>2828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</vt:lpstr>
      <vt:lpstr>Memo</vt:lpstr>
    </vt:vector>
  </TitlesOfParts>
  <Company>Resource Opmeer BV</Company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</dc:title>
  <dc:creator>Wit, L.P. de</dc:creator>
  <cp:lastModifiedBy>Verweij, J.A. (Johan)</cp:lastModifiedBy>
  <cp:revision>3</cp:revision>
  <cp:lastPrinted>2023-05-01T11:25:00Z</cp:lastPrinted>
  <dcterms:created xsi:type="dcterms:W3CDTF">2025-06-25T11:37:00Z</dcterms:created>
  <dcterms:modified xsi:type="dcterms:W3CDTF">2025-06-25T11:39:00Z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Aan">
    <vt:lpwstr>Aan</vt:lpwstr>
  </property>
  <property fmtid="{D5CDD505-2E9C-101B-9397-08002B2CF9AE}" pid="3" name="kVan">
    <vt:lpwstr>Van</vt:lpwstr>
  </property>
  <property fmtid="{D5CDD505-2E9C-101B-9397-08002B2CF9AE}" pid="4" name="kCc">
    <vt:lpwstr>C.c.</vt:lpwstr>
  </property>
  <property fmtid="{D5CDD505-2E9C-101B-9397-08002B2CF9AE}" pid="5" name="kDatum">
    <vt:lpwstr>Datum</vt:lpwstr>
  </property>
  <property fmtid="{D5CDD505-2E9C-101B-9397-08002B2CF9AE}" pid="6" name="kTelefoon">
    <vt:lpwstr>Telefoon</vt:lpwstr>
  </property>
  <property fmtid="{D5CDD505-2E9C-101B-9397-08002B2CF9AE}" pid="7" name="kNummer">
    <vt:lpwstr>Nummer</vt:lpwstr>
  </property>
  <property fmtid="{D5CDD505-2E9C-101B-9397-08002B2CF9AE}" pid="8" name="kOnderwerp">
    <vt:lpwstr>Onderwerp</vt:lpwstr>
  </property>
  <property fmtid="{D5CDD505-2E9C-101B-9397-08002B2CF9AE}" pid="9" name="kDocumentType">
    <vt:lpwstr>Memo</vt:lpwstr>
  </property>
  <property fmtid="{D5CDD505-2E9C-101B-9397-08002B2CF9AE}" pid="10" name="kBlad">
    <vt:lpwstr>Blad</vt:lpwstr>
  </property>
  <property fmtid="{D5CDD505-2E9C-101B-9397-08002B2CF9AE}" pid="11" name="iNaamFaculteit">
    <vt:lpwstr/>
  </property>
  <property fmtid="{D5CDD505-2E9C-101B-9397-08002B2CF9AE}" pid="12" name="iNaamDienst">
    <vt:lpwstr/>
  </property>
  <property fmtid="{D5CDD505-2E9C-101B-9397-08002B2CF9AE}" pid="13" name="iAfzendadres">
    <vt:lpwstr/>
  </property>
  <property fmtid="{D5CDD505-2E9C-101B-9397-08002B2CF9AE}" pid="14" name="iTaal">
    <vt:lpwstr>nl</vt:lpwstr>
  </property>
  <property fmtid="{D5CDD505-2E9C-101B-9397-08002B2CF9AE}" pid="15" name="iSjabloon">
    <vt:lpwstr>Memo</vt:lpwstr>
  </property>
  <property fmtid="{D5CDD505-2E9C-101B-9397-08002B2CF9AE}" pid="16" name="iAfzendadresOpgemaakt">
    <vt:lpwstr/>
  </property>
</Properties>
</file>